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6月15日动态</w:t>
      </w:r>
    </w:p>
    <w:p>
      <w:p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入园篇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今日来园18位小朋友，3位小朋友请假。今天是周五，问好的方式是击掌，让我们来看看是哪些宝宝用行动来问好的吧！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156210</wp:posOffset>
            </wp:positionV>
            <wp:extent cx="1800225" cy="1350010"/>
            <wp:effectExtent l="0" t="0" r="13335" b="6350"/>
            <wp:wrapNone/>
            <wp:docPr id="4" name="图片 4" descr="IMG_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8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102235</wp:posOffset>
            </wp:positionV>
            <wp:extent cx="1800225" cy="1350010"/>
            <wp:effectExtent l="0" t="0" r="13335" b="6350"/>
            <wp:wrapNone/>
            <wp:docPr id="3" name="图片 3" descr="IMG_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7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131445</wp:posOffset>
            </wp:positionV>
            <wp:extent cx="1800225" cy="1350010"/>
            <wp:effectExtent l="0" t="0" r="13335" b="6350"/>
            <wp:wrapNone/>
            <wp:docPr id="2" name="图片 2" descr="IMG_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7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178435</wp:posOffset>
                </wp:positionV>
                <wp:extent cx="5886450" cy="413385"/>
                <wp:effectExtent l="0" t="0" r="11430" b="1333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88645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早上好呀，刘政凯           早上好呀，沈奕恺                 早上好呀，刘倢序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2pt;margin-top:14.05pt;height:32.55pt;width:463.5pt;z-index:251660288;mso-width-relative:page;mso-height-relative:page;" fillcolor="#FFFFFF [3201]" filled="t" stroked="f" coordsize="21600,21600" o:gfxdata="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nUFb/WAAAACQEAAA8AAAAAAAAAAQAgAAAAIgAAAGRycy9kb3ducmV2LnhtbFBLAQIUABQAAAAI&#10;AIdO4kAqthRRYQIAAKgEAAAOAAAAAAAAAAEAIAAAACU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早上好呀，刘政凯           早上好呀，沈奕恺                 早上好呀，刘倢序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29210</wp:posOffset>
                </wp:positionV>
                <wp:extent cx="5720715" cy="316230"/>
                <wp:effectExtent l="0" t="0" r="9525" b="381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表扬三位宝宝不仅关注到了周五问好的方式是击掌， 还能主动向老师问好。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65pt;margin-top:2.3pt;height:24.9pt;width:450.45pt;z-index:251661312;mso-width-relative:page;mso-height-relative:page;" fillcolor="#FFFFFF [3201]" filled="t" stroked="f" coordsize="21600,21600" o:gfxdata="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9CN+9UAAAAJ&#10;AQAADwAAAAAAAAABACAAAAAiAAAAZHJzL2Rvd25yZXYueG1sUEsBAhQAFAAAAAgAh07iQAxNe4JY&#10;AgAAnQ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表扬三位宝宝不仅关注到了周五问好的方式是击掌， 还能主动向老师问好。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57785</wp:posOffset>
            </wp:positionV>
            <wp:extent cx="1800225" cy="1350645"/>
            <wp:effectExtent l="0" t="0" r="13335" b="5715"/>
            <wp:wrapNone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46355</wp:posOffset>
            </wp:positionV>
            <wp:extent cx="1800225" cy="1350645"/>
            <wp:effectExtent l="0" t="0" r="13335" b="571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75565</wp:posOffset>
            </wp:positionV>
            <wp:extent cx="1800225" cy="1350645"/>
            <wp:effectExtent l="0" t="0" r="13335" b="5715"/>
            <wp:wrapNone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27305</wp:posOffset>
            </wp:positionV>
            <wp:extent cx="1800225" cy="1350645"/>
            <wp:effectExtent l="0" t="0" r="13335" b="5715"/>
            <wp:wrapNone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26670</wp:posOffset>
            </wp:positionV>
            <wp:extent cx="1800225" cy="1350645"/>
            <wp:effectExtent l="0" t="0" r="13335" b="5715"/>
            <wp:wrapNone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1905</wp:posOffset>
            </wp:positionV>
            <wp:extent cx="1800225" cy="1350645"/>
            <wp:effectExtent l="0" t="0" r="13335" b="5715"/>
            <wp:wrapNone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在户外游戏中表扬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王清钰、杨言希、陈怡何、白新奇、杨祥瑞、王秋逸、朱珂逸、陈艺茹、孙瑞晗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在轮胎区的游戏中能够手眼协调地玩滚轮胎游戏。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董程宁、杨祥瑞、管亦星肖妙青和丁载誉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能够自主玩轮胎山的游戏，真是富有创造性呀。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集体游戏篇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科学：好吃的西瓜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观察类的科学活动。西瓜是圆圆的，有的是椭圆形的，有的大、有的小。其外皮光滑，一般由深绿色、浅绿色，有一条一条的花纹，果瓤多汁为红色或黄色（罕见白色），瓤中会有黑色或白色的籽。西瓜摸上去是滑滑的、凉凉的、硬硬的，敲敲会响，推推会滚。本次活动通过让幼儿看看、摸摸、闻闻、拍拍等方式引导幼儿感知、探索西瓜的外形特征，并能用简单的语言讲述自己的发现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-89535</wp:posOffset>
            </wp:positionV>
            <wp:extent cx="1800225" cy="1350010"/>
            <wp:effectExtent l="0" t="0" r="13335" b="6350"/>
            <wp:wrapNone/>
            <wp:docPr id="13" name="图片 13" descr="IMG_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8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-133350</wp:posOffset>
            </wp:positionV>
            <wp:extent cx="1800225" cy="1350010"/>
            <wp:effectExtent l="0" t="0" r="13335" b="6350"/>
            <wp:wrapNone/>
            <wp:docPr id="12" name="图片 12" descr="IMG_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8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-127635</wp:posOffset>
            </wp:positionV>
            <wp:extent cx="1800225" cy="1350010"/>
            <wp:effectExtent l="0" t="0" r="13335" b="6350"/>
            <wp:wrapNone/>
            <wp:docPr id="11" name="图片 11" descr="IMG_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8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46355</wp:posOffset>
                </wp:positionV>
                <wp:extent cx="5772150" cy="691515"/>
                <wp:effectExtent l="0" t="0" r="3810" b="952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7570" y="2332355"/>
                          <a:ext cx="5772150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default" w:eastAsiaTheme="minorEastAsia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表扬白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>新奇、沈奕恺、陈怡何、杨祥瑞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u w:val="none"/>
                                <w:lang w:val="en-US" w:eastAsia="zh-CN"/>
                              </w:rPr>
                              <w:t>观察到了西瓜的形状、颜色和质地是硬的。表扬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  <w:lang w:val="en-US" w:eastAsia="zh-CN"/>
                              </w:rPr>
                              <w:t>易永恒、王秋逸、陈艺茹、刘倢序、管亦星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u w:val="none"/>
                                <w:lang w:val="en-US" w:eastAsia="zh-CN"/>
                              </w:rPr>
                              <w:t>发现了西瓜身上的花纹是黑色的，一条一条的，习惯可以向皮球一样滚动。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9pt;margin-top:3.65pt;height:54.45pt;width:454.5pt;z-index:251682816;mso-width-relative:page;mso-height-relative:page;" fillcolor="#FFFFFF [3201]" filled="t" stroked="f" coordsize="21600,21600" o:gfxdata="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HGWMdUA&#10;AAAJAQAADwAAAAAAAAABACAAAAAiAAAAZHJzL2Rvd25yZXYueG1sUEsBAhQAFAAAAAgAh07iQK9N&#10;Xd9bAgAAnA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default" w:eastAsiaTheme="minorEastAsia"/>
                          <w:b/>
                          <w:b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表扬白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  <w:lang w:val="en-US" w:eastAsia="zh-CN"/>
                        </w:rPr>
                        <w:t>新奇、沈奕恺、陈怡何、杨祥瑞</w:t>
                      </w:r>
                      <w:r>
                        <w:rPr>
                          <w:rFonts w:hint="eastAsia"/>
                          <w:b w:val="0"/>
                          <w:bCs w:val="0"/>
                          <w:u w:val="none"/>
                          <w:lang w:val="en-US" w:eastAsia="zh-CN"/>
                        </w:rPr>
                        <w:t>观察到了西瓜的形状、颜色和质地是硬的。表扬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  <w:lang w:val="en-US" w:eastAsia="zh-CN"/>
                        </w:rPr>
                        <w:t>易永恒、王秋逸、陈艺茹、刘倢序、管亦星</w:t>
                      </w:r>
                      <w:r>
                        <w:rPr>
                          <w:rFonts w:hint="eastAsia"/>
                          <w:b w:val="0"/>
                          <w:bCs w:val="0"/>
                          <w:u w:val="none"/>
                          <w:lang w:val="en-US" w:eastAsia="zh-CN"/>
                        </w:rPr>
                        <w:t>发现了西瓜身上的花纹是黑色的，一条一条的，习惯可以向皮球一样滚动。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37465</wp:posOffset>
            </wp:positionV>
            <wp:extent cx="1800225" cy="1350010"/>
            <wp:effectExtent l="0" t="0" r="13335" b="6350"/>
            <wp:wrapNone/>
            <wp:docPr id="16" name="图片 16" descr="IMG_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8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75565</wp:posOffset>
            </wp:positionV>
            <wp:extent cx="1800225" cy="1350010"/>
            <wp:effectExtent l="0" t="0" r="13335" b="6350"/>
            <wp:wrapNone/>
            <wp:docPr id="15" name="图片 15" descr="IMG_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8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14" name="图片 14" descr="IMG_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8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表扬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董程宁、刘倢序、杨言希、赵夏冉、丁载誉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观察到西瓜囊的颜色是有的红色，有的黄色，里面有白色和黑子的西瓜籽。</w:t>
      </w:r>
    </w:p>
    <w:p>
      <w:p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最后大家一起品尝了甜甜的西瓜，孩子们开心极了。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173990</wp:posOffset>
            </wp:positionV>
            <wp:extent cx="1800225" cy="1350010"/>
            <wp:effectExtent l="0" t="0" r="13335" b="6350"/>
            <wp:wrapNone/>
            <wp:docPr id="19" name="图片 19" descr="IMG_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8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92710</wp:posOffset>
            </wp:positionV>
            <wp:extent cx="1800225" cy="1350010"/>
            <wp:effectExtent l="0" t="0" r="13335" b="6350"/>
            <wp:wrapNone/>
            <wp:docPr id="18" name="图片 18" descr="IMG_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8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83820</wp:posOffset>
            </wp:positionV>
            <wp:extent cx="1800225" cy="1350010"/>
            <wp:effectExtent l="0" t="0" r="13335" b="6350"/>
            <wp:wrapNone/>
            <wp:docPr id="17" name="图片 17" descr="IMG_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8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午饭：百叶卷肉，双萃、花生米饭。点心：红薯汤</w:t>
      </w:r>
    </w:p>
    <w:p>
      <w:pPr>
        <w:bidi w:val="0"/>
        <w:ind w:firstLine="420" w:firstLineChars="200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表扬小三班所有的小朋友能够正确使用勺子，自己吃饭，而且不挑食哦，其中</w:t>
      </w:r>
      <w:r>
        <w:rPr>
          <w:rFonts w:hint="eastAsia"/>
          <w:b/>
          <w:bCs/>
          <w:u w:val="single"/>
          <w:lang w:val="en-US" w:eastAsia="zh-CN"/>
        </w:rPr>
        <w:t>赵夏冉、刘倢序、陈怡何、</w:t>
      </w:r>
      <w:r>
        <w:rPr>
          <w:rFonts w:hint="eastAsia"/>
          <w:b w:val="0"/>
          <w:bCs w:val="0"/>
          <w:u w:val="none"/>
          <w:lang w:val="en-US" w:eastAsia="zh-CN"/>
        </w:rPr>
        <w:t>有进步哦，不仅没有挑食而且桌面保持的很干净哦。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区域游戏篇</w: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-69850</wp:posOffset>
            </wp:positionV>
            <wp:extent cx="1800225" cy="1350010"/>
            <wp:effectExtent l="0" t="0" r="13335" b="6350"/>
            <wp:wrapNone/>
            <wp:docPr id="22" name="图片 22" descr="IMG_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8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-128270</wp:posOffset>
            </wp:positionV>
            <wp:extent cx="1800225" cy="1350010"/>
            <wp:effectExtent l="0" t="0" r="13335" b="6350"/>
            <wp:wrapNone/>
            <wp:docPr id="26" name="图片 26" descr="IMG_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8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-74295</wp:posOffset>
            </wp:positionV>
            <wp:extent cx="1800225" cy="1350010"/>
            <wp:effectExtent l="0" t="0" r="13335" b="6350"/>
            <wp:wrapNone/>
            <wp:docPr id="21" name="图片 21" descr="IMG_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8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153035</wp:posOffset>
                </wp:positionV>
                <wp:extent cx="5737225" cy="402590"/>
                <wp:effectExtent l="0" t="0" r="8255" b="889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6935" y="8001635"/>
                          <a:ext cx="573722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美工区：瓢虫                   科探区：磁吸玩具                  科探区：小脸变变变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95pt;margin-top:12.05pt;height:31.7pt;width:451.75pt;z-index:251662336;mso-width-relative:page;mso-height-relative:page;" fillcolor="#FFFFFF [3201]" filled="t" stroked="f" coordsize="21600,21600" o:gfxdata="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BcZSTV&#10;AAAACQEAAA8AAAAAAAAAAQAgAAAAIgAAAGRycy9kb3ducmV2LnhtbFBLAQIUABQAAAAIAIdO4kCM&#10;+EQE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美工区：瓢虫                   科探区：磁吸玩具                  科探区：小脸变变变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197485</wp:posOffset>
            </wp:positionV>
            <wp:extent cx="1800225" cy="1350010"/>
            <wp:effectExtent l="0" t="0" r="13335" b="6350"/>
            <wp:wrapNone/>
            <wp:docPr id="23" name="图片 23" descr="IMG_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8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168910</wp:posOffset>
            </wp:positionV>
            <wp:extent cx="1800225" cy="1350010"/>
            <wp:effectExtent l="0" t="0" r="13335" b="6350"/>
            <wp:wrapNone/>
            <wp:docPr id="24" name="图片 24" descr="IMG_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8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15875</wp:posOffset>
            </wp:positionV>
            <wp:extent cx="1800225" cy="1350010"/>
            <wp:effectExtent l="0" t="0" r="13335" b="6350"/>
            <wp:wrapNone/>
            <wp:docPr id="25" name="图片 25" descr="IMG_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8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20320</wp:posOffset>
                </wp:positionV>
                <wp:extent cx="5614035" cy="367665"/>
                <wp:effectExtent l="0" t="0" r="9525" b="133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7270" y="861060"/>
                          <a:ext cx="561403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益智区：找规律                 娃娃家：切切乐                  图书区：奶奶的菜园子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1pt;margin-top:1.6pt;height:28.95pt;width:442.05pt;z-index:251663360;mso-width-relative:page;mso-height-relative:page;" fillcolor="#FFFFFF [3201]" filled="t" stroked="f" coordsize="21600,21600" o:gfxdata="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f4Zd/V&#10;AAAACQEAAA8AAAAAAAAAAQAgAAAAIgAAAGRycy9kb3ducmV2LnhtbFBLAQIUABQAAAAIAIdO4kCy&#10;AA+t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益智区：找规律                 娃娃家：切切乐                  图书区：奶奶的菜园子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气温回暖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4.正常开展延时班，准时来接哦。</w:t>
      </w:r>
    </w:p>
    <w:p>
      <w:pPr>
        <w:spacing w:line="240" w:lineRule="auto"/>
        <w:ind w:left="420" w:leftChars="200" w:firstLine="0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5.有需要带席条的小朋友可以带来啦。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sImhkaWQiOiIxNzE3MDYzNzY2NmVhZDdmZDU3YmI2YmJjY2NiMzYzOSIsInVzZXJDb3VudCI6OH0="/>
  </w:docVars>
  <w:rsids>
    <w:rsidRoot w:val="5C55666C"/>
    <w:rsid w:val="02121009"/>
    <w:rsid w:val="02151639"/>
    <w:rsid w:val="05D95CA1"/>
    <w:rsid w:val="06DA7E04"/>
    <w:rsid w:val="08C16076"/>
    <w:rsid w:val="0C775AD3"/>
    <w:rsid w:val="0F853E63"/>
    <w:rsid w:val="11081610"/>
    <w:rsid w:val="12B97A97"/>
    <w:rsid w:val="1A04693D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91C6601"/>
    <w:rsid w:val="299038E7"/>
    <w:rsid w:val="29FA76DA"/>
    <w:rsid w:val="2B1D30AE"/>
    <w:rsid w:val="3029466A"/>
    <w:rsid w:val="308B0E8F"/>
    <w:rsid w:val="33423A75"/>
    <w:rsid w:val="334B1349"/>
    <w:rsid w:val="387F3BF4"/>
    <w:rsid w:val="3AAA6B3E"/>
    <w:rsid w:val="3AF92B9E"/>
    <w:rsid w:val="3C65528E"/>
    <w:rsid w:val="3CB323A5"/>
    <w:rsid w:val="42C80EBC"/>
    <w:rsid w:val="464E7152"/>
    <w:rsid w:val="498F6A09"/>
    <w:rsid w:val="4B100DF1"/>
    <w:rsid w:val="4B3B5B86"/>
    <w:rsid w:val="4D57685A"/>
    <w:rsid w:val="557632C2"/>
    <w:rsid w:val="580C2F41"/>
    <w:rsid w:val="59F941F8"/>
    <w:rsid w:val="5B424A5F"/>
    <w:rsid w:val="5C55666C"/>
    <w:rsid w:val="5D3F1910"/>
    <w:rsid w:val="5E1529BD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5</Pages>
  <Words>838</Words>
  <Characters>846</Characters>
  <Lines>0</Lines>
  <Paragraphs>0</Paragraphs>
  <TotalTime>6</TotalTime>
  <ScaleCrop>false</ScaleCrop>
  <LinksUpToDate>false</LinksUpToDate>
  <CharactersWithSpaces>1772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2023-06-15T08:59:59Z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67D81E02A592415086CC5B7B28BA34F7_13</vt:lpwstr>
  </property>
</Properties>
</file>