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6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12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一</w:t>
      </w:r>
      <w:bookmarkStart w:id="0" w:name="_GoBack"/>
      <w:bookmarkEnd w:id="0"/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20人，7人请假。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宗韫玉，丁曼婷，张奕涵，王诺婉，冯欣，谭沁，徐佳伊，王若鑫，王秋瑶，徐筱晞，郑书韵，胡奕可，蒋翊晗，李璟睿，王知霖，徐梓赫，谌睿，周艺天，阴少帅，徐诺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能主动跟老师打招呼，绕杯带放口罩。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语言《小池塘》</w:t>
      </w:r>
    </w:p>
    <w:p>
      <w:pPr>
        <w:ind w:firstLine="420" w:firstLineChars="200"/>
        <w:rPr>
          <w:rFonts w:hint="eastAsi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教材分析：</w:t>
      </w:r>
      <w:r>
        <w:rPr>
          <w:rFonts w:hint="eastAsia"/>
        </w:rPr>
        <w:t>《小池塘》是一首富有浓重的儿童气息儿歌，通过拟人手法，将自然界的生物拟人化，生动富有情趣。儿歌用浅显明白的语言构勒了一幅温馨的画面，意境优美，用独特的视角展现了倒映在池塘里的月亮以及池塘的夜景。儿歌整齐的句式中透出变化，显得错落有致。全诗注意押韵，并且韵脚响亮，读来琅琅上口，与整首诗所构造的欢畅的情调谐和一致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0" w:firstLineChars="200"/>
        <w:jc w:val="both"/>
        <w:textAlignment w:val="auto"/>
        <w:outlineLvl w:val="9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宗韫玉，丁曼婷，张奕涵，王诺婉，冯欣，谭沁，徐佳伊，王若鑫，王秋瑶，徐筱晞，郑书韵，胡奕可，蒋翊晗，李璟睿，王知霖，徐梓赫，谌睿，周艺天，阴少帅，徐诺</w:t>
      </w:r>
      <w:r>
        <w:rPr>
          <w:rFonts w:hint="eastAsia" w:ascii="宋体" w:hAnsi="宋体" w:cs="宋体"/>
          <w:szCs w:val="21"/>
          <w:lang w:val="en-US" w:eastAsia="zh-CN"/>
        </w:rPr>
        <w:t>能</w:t>
      </w:r>
      <w:r>
        <w:rPr>
          <w:rFonts w:ascii="宋体" w:hAnsi="宋体" w:cs="宋体"/>
          <w:kern w:val="0"/>
          <w:szCs w:val="21"/>
        </w:rPr>
        <w:t>欣赏、理解儿歌的内容，感受作品的意境美。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Tahoma" w:hAnsi="Tahoma"/>
          <w:b/>
          <w:bCs/>
          <w:kern w:val="0"/>
          <w:szCs w:val="21"/>
          <w:lang w:val="en-US" w:eastAsia="zh-CN"/>
        </w:rPr>
      </w:pPr>
      <w:r>
        <w:rPr>
          <w:rFonts w:hint="eastAsia" w:ascii="Tahoma" w:hAnsi="Tahoma"/>
          <w:b/>
          <w:bCs/>
          <w:kern w:val="0"/>
          <w:szCs w:val="21"/>
          <w:lang w:val="en-US" w:eastAsia="zh-CN"/>
        </w:rPr>
        <w:t>三、户外活动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Tahoma" w:hAnsi="Tahoma"/>
          <w:kern w:val="0"/>
          <w:szCs w:val="21"/>
          <w:lang w:val="en-US" w:eastAsia="zh-CN"/>
        </w:rPr>
        <w:t>今天我们户外混龄游戏，集合完毕孩子们就去了自己喜欢的区域进行游戏啦！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63800" cy="1847850"/>
                  <wp:effectExtent l="0" t="0" r="5080" b="11430"/>
                  <wp:docPr id="6" name="图片 6" descr="IMG_20230612_083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612_08321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80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76500" cy="1857375"/>
                  <wp:effectExtent l="0" t="0" r="7620" b="1905"/>
                  <wp:docPr id="5" name="图片 5" descr="IMG_20230612_083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612_08322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2705" cy="1945005"/>
                  <wp:effectExtent l="0" t="0" r="13335" b="5715"/>
                  <wp:docPr id="4" name="图片 4" descr="IMG_20230612_084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612_0845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705" cy="1945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33650" cy="1900555"/>
                  <wp:effectExtent l="0" t="0" r="11430" b="4445"/>
                  <wp:docPr id="1" name="图片 1" descr="IMG_20230612_091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612_09111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900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8575" cy="1926590"/>
                  <wp:effectExtent l="0" t="0" r="6985" b="8890"/>
                  <wp:docPr id="2" name="图片 2" descr="IMG_20230612_083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612_08323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575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89200" cy="1866900"/>
                  <wp:effectExtent l="0" t="0" r="10160" b="7620"/>
                  <wp:docPr id="3" name="图片 3" descr="IMG_20230612_090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612_09074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2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default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五、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区域活动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81"/>
        <w:gridCol w:w="41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89200" cy="1866900"/>
                  <wp:effectExtent l="0" t="0" r="10160" b="7620"/>
                  <wp:docPr id="13" name="图片 13" descr="F167941042469A898D78E7F51A7E4B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F167941042469A898D78E7F51A7E4BE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2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43505" cy="1982470"/>
                  <wp:effectExtent l="0" t="0" r="8255" b="13970"/>
                  <wp:docPr id="14" name="图片 14" descr="020D928A20F136FF181567970CAC6A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020D928A20F136FF181567970CAC6ACA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505" cy="198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89200" cy="1866900"/>
                  <wp:effectExtent l="0" t="0" r="10160" b="7620"/>
                  <wp:docPr id="15" name="图片 15" descr="95C883B0883248D2161EA53BFE1DBB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95C883B0883248D2161EA53BFE1DBBC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2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43505" cy="1982470"/>
                  <wp:effectExtent l="0" t="0" r="8255" b="13970"/>
                  <wp:docPr id="16" name="图片 16" descr="73C271DF05C491CB8E03DF4AD2C62C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73C271DF05C491CB8E03DF4AD2C62C8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505" cy="198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3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89200" cy="1866900"/>
                  <wp:effectExtent l="0" t="0" r="10160" b="7620"/>
                  <wp:docPr id="17" name="图片 17" descr="A30999318D808E8179D55DBAACED0B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A30999318D808E8179D55DBAACED0B4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92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43505" cy="1982470"/>
                  <wp:effectExtent l="0" t="0" r="8255" b="13970"/>
                  <wp:docPr id="18" name="图片 18" descr="03477204CF04614D4F81D29F463864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03477204CF04614D4F81D29F463864D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505" cy="198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五、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主食：薏米饭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菜：红烧排骨、炒空心菜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汤：青菜汤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宗韫玉，丁曼婷，张奕涵，王诺婉，冯欣，谭沁，徐佳伊，王若鑫，王秋瑶，徐筱晞，郑书韵，胡奕可，蒋翊晗，李璟睿，王知霖，徐梓赫，谌睿，周艺天，阴少帅，徐诺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能遵守用餐规则，耐心等待取餐，吃完饭能主动洗手漱口，擦嘴巴。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宗韫玉，丁曼婷，张奕涵，王诺婉，冯欣，谭沁，徐佳伊，王若鑫，王秋瑶，徐筱晞，郑书韵，胡奕可，李璟睿，王知霖，徐梓赫，谌睿，周艺天，阴少帅，徐诺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都睡着了。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default"/>
          <w:sz w:val="24"/>
          <w:szCs w:val="24"/>
          <w:lang w:val="en-US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E3LCJoZGlkIjoiZmI5ODJjNmNhNTBlOTBkNWFiZWQ0YzI3NjVlMWFjMzIiLCJ1c2VyQ291bnQiOjR9"/>
  </w:docVars>
  <w:rsids>
    <w:rsidRoot w:val="00000000"/>
    <w:rsid w:val="008D6502"/>
    <w:rsid w:val="00DD4A4C"/>
    <w:rsid w:val="023B4E13"/>
    <w:rsid w:val="0668092C"/>
    <w:rsid w:val="089E4FE9"/>
    <w:rsid w:val="09810339"/>
    <w:rsid w:val="09BF1E8A"/>
    <w:rsid w:val="0AA947E3"/>
    <w:rsid w:val="0B721760"/>
    <w:rsid w:val="0D090CDC"/>
    <w:rsid w:val="0D377AD4"/>
    <w:rsid w:val="0D6D699E"/>
    <w:rsid w:val="0E485779"/>
    <w:rsid w:val="0EDB31E4"/>
    <w:rsid w:val="0F244525"/>
    <w:rsid w:val="0F5B1261"/>
    <w:rsid w:val="1117406B"/>
    <w:rsid w:val="111D10C4"/>
    <w:rsid w:val="12817228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C116EA2"/>
    <w:rsid w:val="2C9F79C7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6615687"/>
    <w:rsid w:val="39625A9E"/>
    <w:rsid w:val="397317F4"/>
    <w:rsid w:val="39AF5EB5"/>
    <w:rsid w:val="3A217E73"/>
    <w:rsid w:val="3AA92F05"/>
    <w:rsid w:val="3BD61609"/>
    <w:rsid w:val="3BD94C62"/>
    <w:rsid w:val="3C884634"/>
    <w:rsid w:val="3CC97926"/>
    <w:rsid w:val="3D5F61C9"/>
    <w:rsid w:val="3D686164"/>
    <w:rsid w:val="42A56447"/>
    <w:rsid w:val="46312108"/>
    <w:rsid w:val="46981A48"/>
    <w:rsid w:val="47B440D5"/>
    <w:rsid w:val="48274028"/>
    <w:rsid w:val="48CC4F27"/>
    <w:rsid w:val="494B5262"/>
    <w:rsid w:val="4B7613D3"/>
    <w:rsid w:val="4CAD759F"/>
    <w:rsid w:val="4D40640B"/>
    <w:rsid w:val="4D897887"/>
    <w:rsid w:val="4DC434D2"/>
    <w:rsid w:val="4DEB6E44"/>
    <w:rsid w:val="4E557581"/>
    <w:rsid w:val="5019487C"/>
    <w:rsid w:val="50694782"/>
    <w:rsid w:val="516001E7"/>
    <w:rsid w:val="522F6CD5"/>
    <w:rsid w:val="52883B4D"/>
    <w:rsid w:val="5451394D"/>
    <w:rsid w:val="54627EC3"/>
    <w:rsid w:val="547D4F9E"/>
    <w:rsid w:val="549F5DAB"/>
    <w:rsid w:val="558B59A3"/>
    <w:rsid w:val="5AA20D99"/>
    <w:rsid w:val="5C1678FB"/>
    <w:rsid w:val="5C440450"/>
    <w:rsid w:val="5CAE3391"/>
    <w:rsid w:val="5CE70052"/>
    <w:rsid w:val="5ED356C4"/>
    <w:rsid w:val="60FB5284"/>
    <w:rsid w:val="61235C9D"/>
    <w:rsid w:val="630024F7"/>
    <w:rsid w:val="645A1BF1"/>
    <w:rsid w:val="64C55D82"/>
    <w:rsid w:val="64DC3261"/>
    <w:rsid w:val="6583444E"/>
    <w:rsid w:val="66CA4A49"/>
    <w:rsid w:val="6871298D"/>
    <w:rsid w:val="6AAA2656"/>
    <w:rsid w:val="6B311856"/>
    <w:rsid w:val="6D315F6E"/>
    <w:rsid w:val="6D667CB0"/>
    <w:rsid w:val="6DC54022"/>
    <w:rsid w:val="70B0026D"/>
    <w:rsid w:val="70C745CA"/>
    <w:rsid w:val="72A51834"/>
    <w:rsid w:val="746F2E58"/>
    <w:rsid w:val="74A74768"/>
    <w:rsid w:val="74CF11AD"/>
    <w:rsid w:val="779E362B"/>
    <w:rsid w:val="787157B7"/>
    <w:rsid w:val="78F85036"/>
    <w:rsid w:val="79EB5577"/>
    <w:rsid w:val="7C2D4901"/>
    <w:rsid w:val="7CF44998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2</TotalTime>
  <ScaleCrop>false</ScaleCrop>
  <LinksUpToDate>false</LinksUpToDate>
  <CharactersWithSpaces>759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2023-06-12T05:28:14Z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463D0720B85247B393D9D1F615FD4613_13</vt:lpwstr>
  </property>
</Properties>
</file>