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6月8日动态</w:t>
      </w:r>
    </w:p>
    <w:p>
      <w:p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今天你问好了吗？</w:t>
      </w:r>
    </w:p>
    <w:p>
      <w:p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今日来园20位小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朋友，5位小朋友请假。今天是周四，问好的方式是击掌，让我们来看看是哪些宝宝用行动来问好的吧！</w: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113665</wp:posOffset>
            </wp:positionV>
            <wp:extent cx="2508885" cy="1889760"/>
            <wp:effectExtent l="0" t="0" r="5715" b="0"/>
            <wp:wrapNone/>
            <wp:docPr id="4" name="图片 4" descr="C:\Users\13721\Desktop\今日动态\6.8\IMG_1347.JPGIMG_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今日动态\6.8\IMG_1347.JPGIMG_134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2756535</wp:posOffset>
            </wp:positionH>
            <wp:positionV relativeFrom="paragraph">
              <wp:posOffset>111760</wp:posOffset>
            </wp:positionV>
            <wp:extent cx="2531745" cy="1889760"/>
            <wp:effectExtent l="0" t="0" r="13335" b="0"/>
            <wp:wrapNone/>
            <wp:docPr id="11" name="图片 11" descr="C:\Users\13721\Desktop\今日动态\6.8\IMG_1348.JPGIMG_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今日动态\6.8\IMG_1348.JPGIMG_134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41275</wp:posOffset>
                </wp:positionV>
                <wp:extent cx="5195570" cy="290830"/>
                <wp:effectExtent l="0" t="0" r="1270" b="1397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85520" y="4380865"/>
                          <a:ext cx="519557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早上好呀，刘政凯                                      宁宁，早上好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4pt;margin-top:3.25pt;height:22.9pt;width:409.1pt;z-index:251673600;mso-width-relative:page;mso-height-relative:page;" fillcolor="#FFFFFF [3201]" filled="t" stroked="f" coordsize="21600,21600" o:gfxdata="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HNwpJ1QAAAAgBAAAPAAAAAAAAAAEAIAAAACIAAABkcnMvZG93bnJldi54bWxQSwECFAAUAAAA&#10;CACHTuJAhEbYxmMCAACoBAAADgAAAAAAAAABACAAAAAk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早上好呀，刘政凯                                      宁宁，早上好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158115</wp:posOffset>
            </wp:positionV>
            <wp:extent cx="2484755" cy="1889760"/>
            <wp:effectExtent l="0" t="0" r="14605" b="0"/>
            <wp:wrapNone/>
            <wp:docPr id="13" name="图片 13" descr="C:\Users\13721\Desktop\今日动态\6.8\IMG_1349.JPGIMG_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今日动态\6.8\IMG_1349.JPGIMG_134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154940</wp:posOffset>
            </wp:positionV>
            <wp:extent cx="2565400" cy="1889760"/>
            <wp:effectExtent l="0" t="0" r="10160" b="0"/>
            <wp:wrapNone/>
            <wp:docPr id="12" name="图片 12" descr="C:\Users\13721\Desktop\今日动态\6.8\IMG_1350.JPGIMG_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今日动态\6.8\IMG_1350.JPGIMG_135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147320</wp:posOffset>
                </wp:positionV>
                <wp:extent cx="5195570" cy="290830"/>
                <wp:effectExtent l="0" t="0" r="1270" b="1397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57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早上好呀，王清钰                                     陈艺茹，早上好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6pt;margin-top:11.6pt;height:22.9pt;width:409.1pt;z-index:251674624;mso-width-relative:page;mso-height-relative:page;" fillcolor="#FFFFFF [3201]" filled="t" stroked="f" coordsize="21600,21600" o:gfxdata="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RB0hLSAAAABwEA&#10;AA8AAAAAAAAAAQAgAAAAIgAAAGRycy9kb3ducmV2LnhtbFBLAQIUABQAAAAIAIdO4kBaurRYWQIA&#10;AJ0EAAAOAAAAAAAAAAEAIAAAACE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早上好呀，王清钰                                     陈艺茹，早上好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85725</wp:posOffset>
            </wp:positionV>
            <wp:extent cx="2519680" cy="1889760"/>
            <wp:effectExtent l="0" t="0" r="10160" b="0"/>
            <wp:wrapNone/>
            <wp:docPr id="3" name="图片 3" descr="C:\Users\13721\Desktop\今日动态\6.8\IMG_1352.JPGIMG_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今日动态\6.8\IMG_1352.JPGIMG_135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57785</wp:posOffset>
            </wp:positionV>
            <wp:extent cx="2519680" cy="1889760"/>
            <wp:effectExtent l="0" t="0" r="10160" b="0"/>
            <wp:wrapNone/>
            <wp:docPr id="2" name="图片 2" descr="C:\Users\13721\Desktop\今日动态\6.8\IMG_1351.JPGIMG_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今日动态\6.8\IMG_1351.JPGIMG_135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44450</wp:posOffset>
            </wp:positionV>
            <wp:extent cx="2519680" cy="1889760"/>
            <wp:effectExtent l="0" t="0" r="10160" b="0"/>
            <wp:wrapNone/>
            <wp:docPr id="22" name="图片 22" descr="C:\Users\13721\Desktop\今日动态\6.8\IMG_1353.JPGIMG_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今日动态\6.8\IMG_1353.JPGIMG_135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43180</wp:posOffset>
            </wp:positionV>
            <wp:extent cx="2519680" cy="1889760"/>
            <wp:effectExtent l="0" t="0" r="10160" b="0"/>
            <wp:wrapNone/>
            <wp:docPr id="23" name="图片 23" descr="C:\Users\13721\Desktop\今日动态\6.8\IMG_1354.JPGIMG_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今日动态\6.8\IMG_1354.JPGIMG_135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4445</wp:posOffset>
            </wp:positionV>
            <wp:extent cx="2520315" cy="1889760"/>
            <wp:effectExtent l="0" t="0" r="9525" b="0"/>
            <wp:wrapNone/>
            <wp:docPr id="25" name="图片 25" descr="C:\Users\13721\Desktop\今日动态\6.8\IMG_1356.JPGIMG_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今日动态\6.8\IMG_1356.JPGIMG_135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6350</wp:posOffset>
            </wp:positionV>
            <wp:extent cx="2520315" cy="1889760"/>
            <wp:effectExtent l="0" t="0" r="9525" b="0"/>
            <wp:wrapNone/>
            <wp:docPr id="24" name="图片 24" descr="C:\Users\13721\Desktop\今日动态\6.8\IMG_1355.JPGIMG_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今日动态\6.8\IMG_1355.JPGIMG_135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1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户外游戏中，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王秋逸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白新奇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丁载誉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宋旭峰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杨祥瑞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杨言希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沈奕恺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刘宸瑀</w:t>
      </w:r>
      <w:r>
        <w:rPr>
          <w:rFonts w:hint="eastAsia" w:ascii="Arial" w:hAnsi="Arial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钱进</w:t>
      </w:r>
      <w:r>
        <w:rPr>
          <w:rFonts w:hint="eastAsia" w:ascii="Arial" w:hAnsi="Arial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刘政凯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肖妙青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嵇羽晞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管亦星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陈艺茹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孙瑞晗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胡欣芮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朱柯逸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刘倢序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王清钰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董程宁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 xml:space="preserve">积极参与游戏，将轮胎进行创意组合成一条长长的路，然后依次排队通过这条路，玩法很有创意哦！下次可以继续探索别的玩法哦！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集体游戏篇</w:t>
      </w:r>
    </w:p>
    <w:p>
      <w:pPr>
        <w:spacing w:line="360" w:lineRule="exact"/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美术：《小花伞》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美术活动《小花伞》是一节绘画活动。本次教学活动中通过引导孩子们欣赏小花布伞的色彩、质地和图案，让幼儿尝试选择自己喜欢的颜色和图形来装饰伞面，从而初步感受日常生活用品的美，萌发对周围事物的喜爱之情，提高他们的审美感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56515</wp:posOffset>
            </wp:positionV>
            <wp:extent cx="1799590" cy="1350010"/>
            <wp:effectExtent l="0" t="0" r="13970" b="6350"/>
            <wp:wrapNone/>
            <wp:docPr id="27" name="图片 27" descr="C:\Users\13721\Desktop\今日动态\6.8\IMG_1363.JPGIMG_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13721\Desktop\今日动态\6.8\IMG_1363.JPGIMG_136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69215</wp:posOffset>
            </wp:positionV>
            <wp:extent cx="1799590" cy="1350010"/>
            <wp:effectExtent l="0" t="0" r="13970" b="6350"/>
            <wp:wrapNone/>
            <wp:docPr id="26" name="图片 26" descr="C:\Users\13721\Desktop\今日动态\6.8\IMG_1362.JPGIMG_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721\Desktop\今日动态\6.8\IMG_1362.JPGIMG_136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91440</wp:posOffset>
            </wp:positionV>
            <wp:extent cx="1799590" cy="1350010"/>
            <wp:effectExtent l="0" t="0" r="13970" b="6350"/>
            <wp:wrapNone/>
            <wp:docPr id="30" name="图片 30" descr="C:\Users\13721\Desktop\今日动态\6.8\IMG_1361.JPGIMG_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13721\Desktop\今日动态\6.8\IMG_1361.JPGIMG_136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91440</wp:posOffset>
            </wp:positionV>
            <wp:extent cx="1799590" cy="1350010"/>
            <wp:effectExtent l="0" t="0" r="13970" b="6350"/>
            <wp:wrapNone/>
            <wp:docPr id="47" name="图片 47" descr="C:\Users\13721\Desktop\今日动态\6.8\IMG_1366.JPGIMG_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721\Desktop\今日动态\6.8\IMG_1366.JPGIMG_136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1584325</wp:posOffset>
            </wp:positionH>
            <wp:positionV relativeFrom="paragraph">
              <wp:posOffset>91440</wp:posOffset>
            </wp:positionV>
            <wp:extent cx="1799590" cy="1350010"/>
            <wp:effectExtent l="0" t="0" r="13970" b="6350"/>
            <wp:wrapNone/>
            <wp:docPr id="44" name="图片 44" descr="C:\Users\13721\Desktop\今日动态\6.8\IMG_1365.JPGIMG_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721\Desktop\今日动态\6.8\IMG_1365.JPGIMG_136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114300</wp:posOffset>
            </wp:positionV>
            <wp:extent cx="1799590" cy="1350010"/>
            <wp:effectExtent l="0" t="0" r="13970" b="6350"/>
            <wp:wrapNone/>
            <wp:docPr id="42" name="图片 42" descr="C:\Users\13721\Desktop\今日动态\6.8\IMG_1364.JPGIMG_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721\Desktop\今日动态\6.8\IMG_1364.JPGIMG_136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-38100</wp:posOffset>
            </wp:positionV>
            <wp:extent cx="1799590" cy="1350010"/>
            <wp:effectExtent l="0" t="0" r="13970" b="6350"/>
            <wp:wrapNone/>
            <wp:docPr id="43" name="图片 43" descr="C:\Users\13721\Desktop\今日动态\6.8\IMG_1369.JPGIMG_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721\Desktop\今日动态\6.8\IMG_1369.JPGIMG_136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19050</wp:posOffset>
            </wp:positionV>
            <wp:extent cx="1799590" cy="1350010"/>
            <wp:effectExtent l="0" t="0" r="13970" b="6350"/>
            <wp:wrapNone/>
            <wp:docPr id="45" name="图片 45" descr="C:\Users\13721\Desktop\今日动态\6.8\IMG_1368.JPG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721\Desktop\今日动态\6.8\IMG_1368.JPGIMG_136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-9525</wp:posOffset>
            </wp:positionV>
            <wp:extent cx="1799590" cy="1350010"/>
            <wp:effectExtent l="0" t="0" r="13970" b="6350"/>
            <wp:wrapNone/>
            <wp:docPr id="46" name="图片 46" descr="C:\Users\13721\Desktop\今日动态\6.8\IMG_1367.JPGIMG_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721\Desktop\今日动态\6.8\IMG_1367.JPGIMG_1367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61595</wp:posOffset>
            </wp:positionV>
            <wp:extent cx="1771015" cy="1338580"/>
            <wp:effectExtent l="0" t="0" r="12065" b="2540"/>
            <wp:wrapNone/>
            <wp:docPr id="53" name="图片 53" descr="IMG_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13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80645</wp:posOffset>
            </wp:positionV>
            <wp:extent cx="1799590" cy="1350010"/>
            <wp:effectExtent l="0" t="0" r="13970" b="6350"/>
            <wp:wrapNone/>
            <wp:docPr id="50" name="图片 50" descr="C:\Users\13721\Desktop\今日动态\6.8\IMG_1371.JPGIMG_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13721\Desktop\今日动态\6.8\IMG_1371.JPGIMG_137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74930</wp:posOffset>
            </wp:positionV>
            <wp:extent cx="1799590" cy="1350010"/>
            <wp:effectExtent l="0" t="0" r="13970" b="6350"/>
            <wp:wrapNone/>
            <wp:docPr id="49" name="图片 49" descr="C:\Users\13721\Desktop\今日动态\6.8\IMG_1370.JPGIMG_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13721\Desktop\今日动态\6.8\IMG_1370.JPGIMG_1370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131445</wp:posOffset>
            </wp:positionV>
            <wp:extent cx="1856740" cy="1350010"/>
            <wp:effectExtent l="0" t="0" r="2540" b="6350"/>
            <wp:wrapNone/>
            <wp:docPr id="55" name="图片 55" descr="IMG_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13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136525</wp:posOffset>
            </wp:positionV>
            <wp:extent cx="1903730" cy="1394460"/>
            <wp:effectExtent l="0" t="0" r="1270" b="7620"/>
            <wp:wrapNone/>
            <wp:docPr id="54" name="图片 54" descr="IMG_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13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王秋逸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白新奇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丁载誉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宋旭峰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杨祥瑞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杨言希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沈奕恺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刘宸瑀</w:t>
      </w:r>
      <w:r>
        <w:rPr>
          <w:rFonts w:hint="eastAsia" w:ascii="Arial" w:hAnsi="Arial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Arial" w:hAnsi="Arial" w:eastAsia="宋体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钱进</w:t>
      </w:r>
      <w:r>
        <w:rPr>
          <w:rFonts w:hint="eastAsia" w:ascii="Arial" w:hAnsi="Arial" w:cs="Arial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刘政凯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肖妙青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default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嵇羽晞</w:t>
      </w:r>
      <w:r>
        <w:rPr>
          <w:rFonts w:hint="eastAsia" w:ascii="宋体-简" w:hAnsi="宋体-简" w:eastAsia="宋体-简" w:cs="宋体-简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管亦星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陈艺茹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孙瑞晗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胡欣芮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朱柯逸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刘倢序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王清钰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0"/>
          <w:szCs w:val="20"/>
          <w:u w:val="single"/>
          <w:lang w:val="en-US" w:eastAsia="zh-CN" w:bidi="ar"/>
        </w:rPr>
        <w:t>董程宁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  <w:t>都能根据自己的想法进行创作，</w:t>
      </w:r>
      <w:r>
        <w:rPr>
          <w:rFonts w:hint="eastAsia" w:ascii="宋体" w:hAnsi="宋体" w:eastAsia="宋体" w:cs="宋体"/>
          <w:sz w:val="21"/>
          <w:szCs w:val="21"/>
        </w:rPr>
        <w:t>在感受各种伞面的装饰美中体验美术创作活动的快乐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能运用多种色彩、简单的线条和形状来装饰伞面。</w:t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bidi w:val="0"/>
        <w:ind w:firstLine="420" w:firstLineChars="20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午饭：猪肝，黄瓜腐竹，时蔬汤</w:t>
      </w:r>
      <w:r>
        <w:rPr>
          <w:rFonts w:hint="eastAsia"/>
          <w:b w:val="0"/>
          <w:bCs w:val="0"/>
          <w:sz w:val="21"/>
          <w:szCs w:val="21"/>
          <w:lang w:eastAsia="zh-CN"/>
        </w:rPr>
        <w:t>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点心：八宝粥。</w:t>
      </w:r>
    </w:p>
    <w:p>
      <w:pPr>
        <w:bidi w:val="0"/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表扬小三班所有的小朋友能够正确使用勺子，自己吃饭，还能把自己掉在桌子上的面条捡到餐盘里。</w:t>
      </w:r>
    </w:p>
    <w:p>
      <w:pPr>
        <w:bidi w:val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19680" cy="1889760"/>
            <wp:effectExtent l="0" t="0" r="10160" b="0"/>
            <wp:docPr id="38" name="图片 38" descr="C:\Users\13721\Desktop\今日动态\6.8\IMG_1377.JPGIMG_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13721\Desktop\今日动态\6.8\IMG_1377.JPGIMG_1377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19680" cy="1889760"/>
            <wp:effectExtent l="0" t="0" r="10160" b="0"/>
            <wp:docPr id="37" name="图片 37" descr="C:\Users\13721\Desktop\今日动态\6.8\IMG_1378.JPGIMG_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13721\Desktop\今日动态\6.8\IMG_1378.JPGIMG_1378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19680" cy="1889760"/>
            <wp:effectExtent l="0" t="0" r="10160" b="0"/>
            <wp:docPr id="36" name="图片 36" descr="C:\Users\13721\Desktop\今日动态\6.8\IMG_1379.JPGIMG_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721\Desktop\今日动态\6.8\IMG_1379.JPGIMG_137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 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20315" cy="1889760"/>
            <wp:effectExtent l="0" t="0" r="9525" b="0"/>
            <wp:docPr id="39" name="图片 39" descr="C:\Users\13721\Desktop\今日动态\6.8\IMG_1380.JPGIMG_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13721\Desktop\今日动态\6.8\IMG_1380.JPGIMG_1380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hint="eastAsia" w:ascii="宋体" w:hAnsi="宋体" w:eastAsia="宋体"/>
          <w:b w:val="0"/>
          <w:bCs w:val="0"/>
        </w:rPr>
        <w:t>最近天气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气温回暖</w:t>
      </w:r>
      <w:r>
        <w:rPr>
          <w:rFonts w:hint="eastAsia" w:ascii="宋体" w:hAnsi="宋体" w:eastAsia="宋体"/>
          <w:b w:val="0"/>
          <w:bCs w:val="0"/>
        </w:rPr>
        <w:t>，爸爸妈妈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要注意给孩子减少衣服</w:t>
      </w:r>
      <w:r>
        <w:rPr>
          <w:rFonts w:hint="eastAsia" w:ascii="宋体" w:hAnsi="宋体" w:eastAsia="宋体"/>
          <w:b w:val="0"/>
          <w:bCs w:val="0"/>
        </w:rPr>
        <w:t>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一冷一热容易生病，</w:t>
      </w:r>
      <w:r>
        <w:rPr>
          <w:rFonts w:hint="eastAsia" w:ascii="宋体" w:hAnsi="宋体" w:eastAsia="宋体"/>
          <w:b w:val="0"/>
          <w:bCs w:val="0"/>
        </w:rPr>
        <w:t>请假在家休息的小朋友要及时照顾好自己的身体，多喝水哦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eastAsia="zh-CN"/>
        </w:rPr>
      </w:pPr>
      <w:r>
        <w:rPr>
          <w:rFonts w:ascii="宋体" w:hAnsi="宋体" w:eastAsia="宋体"/>
          <w:b w:val="0"/>
          <w:bCs w:val="0"/>
        </w:rPr>
        <w:t>1.</w:t>
      </w:r>
      <w:r>
        <w:rPr>
          <w:rFonts w:hint="eastAsia" w:ascii="宋体" w:hAnsi="宋体" w:eastAsia="宋体"/>
          <w:b w:val="0"/>
          <w:bCs w:val="0"/>
        </w:rPr>
        <w:t>请各位家长给小朋友的保温杯里放温水哦</w:t>
      </w:r>
      <w:r>
        <w:rPr>
          <w:rFonts w:hint="eastAsia" w:ascii="宋体" w:hAnsi="宋体" w:eastAsia="宋体"/>
          <w:b w:val="0"/>
          <w:bCs w:val="0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3.每天检查小朋友的手指甲哦，勤剪指甲防止刮到自己或者他人。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4.正常开展延时班，准时来接哦。</w:t>
      </w:r>
    </w:p>
    <w:p>
      <w:pPr>
        <w:spacing w:line="240" w:lineRule="auto"/>
        <w:ind w:left="420" w:leftChars="200" w:firstLine="0" w:firstLineChars="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5.有需要带席条的小朋友可以带来啦。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sImhkaWQiOiJlNzU3NGFjNzhjZGFiMTBmZWU3MWVlYzE1Zjk0ZTNiMCIsInVzZXJDb3VudCI6MTJ9"/>
  </w:docVars>
  <w:rsids>
    <w:rsidRoot w:val="5C55666C"/>
    <w:rsid w:val="02121009"/>
    <w:rsid w:val="05D95CA1"/>
    <w:rsid w:val="08C16076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55E1C56"/>
    <w:rsid w:val="2694027E"/>
    <w:rsid w:val="291C6601"/>
    <w:rsid w:val="299038E7"/>
    <w:rsid w:val="29FA76DA"/>
    <w:rsid w:val="2B1D30AE"/>
    <w:rsid w:val="3029466A"/>
    <w:rsid w:val="308B0E8F"/>
    <w:rsid w:val="33423A75"/>
    <w:rsid w:val="334B1349"/>
    <w:rsid w:val="387F3BF4"/>
    <w:rsid w:val="3AAA6B3E"/>
    <w:rsid w:val="3AF92B9E"/>
    <w:rsid w:val="3C65528E"/>
    <w:rsid w:val="42C80EBC"/>
    <w:rsid w:val="464E7152"/>
    <w:rsid w:val="498F6A09"/>
    <w:rsid w:val="4B100DF1"/>
    <w:rsid w:val="580C2F41"/>
    <w:rsid w:val="59F941F8"/>
    <w:rsid w:val="5B424A5F"/>
    <w:rsid w:val="5C55666C"/>
    <w:rsid w:val="6483480A"/>
    <w:rsid w:val="660364FC"/>
    <w:rsid w:val="681C2E57"/>
    <w:rsid w:val="6BDC40E8"/>
    <w:rsid w:val="6D6B0918"/>
    <w:rsid w:val="6F134EE0"/>
    <w:rsid w:val="70AE3011"/>
    <w:rsid w:val="73FF3C24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5</Pages>
  <Words>1107</Words>
  <Characters>1113</Characters>
  <Lines>0</Lines>
  <Paragraphs>0</Paragraphs>
  <TotalTime>18</TotalTime>
  <ScaleCrop>false</ScaleCrop>
  <LinksUpToDate>false</LinksUpToDate>
  <CharactersWithSpaces>1192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2023-06-08T04:49:20Z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D154B6BB7DAC4FCCB325CFFF3AAF0FC4</vt:lpwstr>
  </property>
</Properties>
</file>