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eastAsia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26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23人，4人请假。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丁曼婷、申晓文、谭沁、胡奕可请假。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宗韫玉，张奕涵，王诺婉，冯欣，徐佳伊，章昕媛，王若鑫，王秋瑶，徐筱晞，李慕妍，郑书韵，蒋翊晗，杨易，李璟睿，王知霖，徐梓赫，谌睿，许诺言，周艺天，张悦威，阴少帅，王楷博，徐诺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能主动跟老师打招呼，绕杯带放口罩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 w:firstLine="630" w:firstLineChars="30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今天我们玩了沙包，有的孩子练习抛接，有的孩子比赛投掷，有的孩子互相抛接，游戏中孩子们能及时补充水分，游戏后能整理好玩具排队回教室。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30526_085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526_0852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30526_08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526_0852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526_08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526_0856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526_08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526_0856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0526_08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526_0857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30526_08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526_0856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526_10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526_1020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526_102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526_1020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526_10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526_1020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0526_10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526_1021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30526_10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526_1021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526_102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526_1021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米饭：细米饭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菜：红烧肉鹌鹑蛋、包菜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汤：青菜山药汤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宗韫玉，张奕涵，王诺婉，冯欣，徐佳伊，章昕媛，王若鑫，王秋瑶，徐筱晞，李慕妍，郑书韵，蒋翊晗，杨易，李璟睿，王知霖，徐梓赫，谌睿，许诺言，周艺天，张悦威，阴少帅，王楷博，徐诺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能遵守用餐规则，耐心等待取餐，吃完饭能主动洗手漱口，擦嘴巴。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宗韫玉，张奕涵，王诺婉，冯欣，徐佳伊，王若鑫，王秋瑶，徐筱晞，李慕妍，郑书韵，蒋翊晗，杨易，李璟睿，王知霖，徐梓赫，谌睿，许诺言，周艺天，张悦威，阴少帅，王楷博，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都睡着了，徐诺、汤圆未睡。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 w:ascii="宋体" w:hAnsi="宋体" w:eastAsia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TgsImhkaWQiOiI4NWJjYmQyNTc0ZjNlMTAzNmYwYWRlZWJiY2RhZTc0MiIsInVzZXJDb3VudCI6MX0=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1117406B"/>
    <w:rsid w:val="111D10C4"/>
    <w:rsid w:val="12817228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36B7511"/>
    <w:rsid w:val="24ED110E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C116EA2"/>
    <w:rsid w:val="2C9F79C7"/>
    <w:rsid w:val="2EE37C2C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A92F05"/>
    <w:rsid w:val="3BD61609"/>
    <w:rsid w:val="3C884634"/>
    <w:rsid w:val="3CC97926"/>
    <w:rsid w:val="3D5F61C9"/>
    <w:rsid w:val="3D686164"/>
    <w:rsid w:val="42A56447"/>
    <w:rsid w:val="46312108"/>
    <w:rsid w:val="47B440D5"/>
    <w:rsid w:val="48CC4F27"/>
    <w:rsid w:val="494B5262"/>
    <w:rsid w:val="4D40640B"/>
    <w:rsid w:val="4D897887"/>
    <w:rsid w:val="4DC434D2"/>
    <w:rsid w:val="4E557581"/>
    <w:rsid w:val="5019487C"/>
    <w:rsid w:val="50694782"/>
    <w:rsid w:val="516001E7"/>
    <w:rsid w:val="52883B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583444E"/>
    <w:rsid w:val="6871298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79E362B"/>
    <w:rsid w:val="787157B7"/>
    <w:rsid w:val="79EB5577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510</Words>
  <Characters>519</Characters>
  <Paragraphs>83</Paragraphs>
  <TotalTime>13</TotalTime>
  <ScaleCrop>false</ScaleCrop>
  <LinksUpToDate>false</LinksUpToDate>
  <CharactersWithSpaces>526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2023-05-26T05:50:34Z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463D0720B85247B393D9D1F615FD4613_13</vt:lpwstr>
  </property>
</Properties>
</file>