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5月24日动态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eastAsia="宋体" w:cs="宋体"/>
          <w:b/>
          <w:bCs/>
          <w:sz w:val="21"/>
          <w:szCs w:val="21"/>
          <w:lang w:val="en-US" w:eastAsia="zh-CN"/>
        </w:rPr>
        <w:t>数学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《</w:t>
      </w:r>
      <w:r>
        <w:rPr>
          <w:rFonts w:hint="eastAsia" w:eastAsia="宋体" w:cs="宋体"/>
          <w:b/>
          <w:bCs/>
          <w:sz w:val="21"/>
          <w:szCs w:val="21"/>
          <w:lang w:val="en-US" w:eastAsia="zh-CN"/>
        </w:rPr>
        <w:t>排一排，数一数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>
      <w:pPr>
        <w:spacing w:line="360" w:lineRule="exact"/>
        <w:ind w:firstLine="42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/>
          <w:color w:val="000000"/>
          <w:szCs w:val="21"/>
        </w:rPr>
        <w:t>这是一节有关数量排序的数学活动。它是让幼儿在自我探索的过程中发现数量，从而感知从少到多排序的特点，然后在操作的过程中进一步巩固。这对发展幼儿的观察力、比较能力和探索精神具有重要意义，也将一种有序做事的思维渗透到生活习惯中去。活动欲通过给小熊铺路的情境引导幼儿从少到多的有趣游戏，在游戏中感知数量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34290</wp:posOffset>
            </wp:positionV>
            <wp:extent cx="2059940" cy="1544955"/>
            <wp:effectExtent l="0" t="0" r="12700" b="9525"/>
            <wp:wrapNone/>
            <wp:docPr id="4" name="图片 4" descr="C:\Users\13721\Desktop\今日动态\5.24\IMG_1017.JPGIMG_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今日动态\5.24\IMG_1017.JPGIMG_10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42545</wp:posOffset>
            </wp:positionV>
            <wp:extent cx="2042795" cy="1532255"/>
            <wp:effectExtent l="0" t="0" r="14605" b="6985"/>
            <wp:wrapNone/>
            <wp:docPr id="16" name="图片 16" descr="C:\Users\13721\Desktop\今日动态\5.24\IMG_1018.JPGIMG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今日动态\5.24\IMG_1018.JPGIMG_101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125095</wp:posOffset>
            </wp:positionV>
            <wp:extent cx="2059940" cy="1544320"/>
            <wp:effectExtent l="0" t="0" r="12700" b="10160"/>
            <wp:wrapNone/>
            <wp:docPr id="7" name="图片 7" descr="C:\Users\13721\Desktop\今日动态\5.24\IMG_1019.JPGIMG_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今日动态\5.24\IMG_1019.JPGIMG_101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99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132715</wp:posOffset>
            </wp:positionV>
            <wp:extent cx="2042795" cy="1532255"/>
            <wp:effectExtent l="0" t="0" r="14605" b="6985"/>
            <wp:wrapNone/>
            <wp:docPr id="8" name="图片 8" descr="C:\Users\13721\Desktop\今日动态\5.24\IMG_1020.JPGIMG_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今日动态\5.24\IMG_1020.JPGIMG_102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181610</wp:posOffset>
            </wp:positionV>
            <wp:extent cx="2059940" cy="1544955"/>
            <wp:effectExtent l="0" t="0" r="12700" b="9525"/>
            <wp:wrapNone/>
            <wp:docPr id="9" name="图片 9" descr="C:\Users\13721\Desktop\今日动态\5.24\IMG_1021.JPGIMG_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今日动态\5.24\IMG_1021.JPGIMG_102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189865</wp:posOffset>
            </wp:positionV>
            <wp:extent cx="2042795" cy="1532255"/>
            <wp:effectExtent l="0" t="0" r="14605" b="6985"/>
            <wp:wrapNone/>
            <wp:docPr id="10" name="图片 10" descr="C:\Users\13721\Desktop\今日动态\5.24\IMG_1023.JPGIMG_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今日动态\5.24\IMG_1023.JPGIMG_102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225425</wp:posOffset>
            </wp:positionV>
            <wp:extent cx="2039620" cy="1529715"/>
            <wp:effectExtent l="0" t="0" r="2540" b="9525"/>
            <wp:wrapNone/>
            <wp:docPr id="19" name="图片 19" descr="C:\Users\13721\Desktop\今日动态\5.24\IMG_1025.JPGIMG_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今日动态\5.24\IMG_1025.JPGIMG_102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225425</wp:posOffset>
            </wp:positionV>
            <wp:extent cx="2039620" cy="1529715"/>
            <wp:effectExtent l="0" t="0" r="2540" b="9525"/>
            <wp:wrapNone/>
            <wp:docPr id="17" name="图片 17" descr="C:\Users\13721\Desktop\今日动态\5.24\IMG_1024.JPGIM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今日动态\5.24\IMG_1024.JPGIMG_102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31750</wp:posOffset>
            </wp:positionV>
            <wp:extent cx="2039620" cy="1529715"/>
            <wp:effectExtent l="0" t="0" r="2540" b="9525"/>
            <wp:wrapNone/>
            <wp:docPr id="3" name="图片 3" descr="C:\Users\13721\Desktop\今日动态\5.24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今日动态\5.24\IMG_1027.JPGIMG_102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15240</wp:posOffset>
            </wp:positionV>
            <wp:extent cx="2039620" cy="1529715"/>
            <wp:effectExtent l="0" t="0" r="2540" b="9525"/>
            <wp:wrapNone/>
            <wp:docPr id="2" name="图片 2" descr="C:\Users\13721\Desktop\今日动态\5.24\IMG_1026.JPGIMG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今日动态\5.24\IMG_1026.JPGIMG_102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49530</wp:posOffset>
            </wp:positionV>
            <wp:extent cx="2039620" cy="1529715"/>
            <wp:effectExtent l="0" t="0" r="2540" b="9525"/>
            <wp:wrapNone/>
            <wp:docPr id="6" name="图片 6" descr="C:\Users\13721\Desktop\今日动态\5.24\IMG_1028.JPGIMG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今日动态\5.24\IMG_1028.JPGIMG_102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227965</wp:posOffset>
            </wp:positionV>
            <wp:extent cx="2039620" cy="1529080"/>
            <wp:effectExtent l="0" t="0" r="2540" b="10160"/>
            <wp:wrapNone/>
            <wp:docPr id="11" name="图片 11" descr="C:\Users\13721\Desktop\今日动态\5.24\IMG_1006.JPGIMG_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今日动态\5.24\IMG_1006.JPGIMG_100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216535</wp:posOffset>
            </wp:positionV>
            <wp:extent cx="2039620" cy="1529715"/>
            <wp:effectExtent l="0" t="0" r="2540" b="9525"/>
            <wp:wrapNone/>
            <wp:docPr id="12" name="图片 12" descr="C:\Users\13721\Desktop\今日动态\5.24\IMG_1007.JPGIMG_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今日动态\5.24\IMG_1007.JPGIMG_100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12065</wp:posOffset>
            </wp:positionV>
            <wp:extent cx="2039620" cy="1529715"/>
            <wp:effectExtent l="0" t="0" r="2540" b="9525"/>
            <wp:wrapNone/>
            <wp:docPr id="14" name="图片 14" descr="C:\Users\13721\Desktop\今日动态\5.24\IMG_1009.JPGIMG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今日动态\5.24\IMG_1009.JPGIMG_100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28575</wp:posOffset>
            </wp:positionV>
            <wp:extent cx="2039620" cy="1529715"/>
            <wp:effectExtent l="0" t="0" r="2540" b="9525"/>
            <wp:wrapNone/>
            <wp:docPr id="13" name="图片 13" descr="C:\Users\13721\Desktop\今日动态\5.24\IMG_1008.JPGIMG_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今日动态\5.24\IMG_1008.JPGIMG_100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102235</wp:posOffset>
            </wp:positionV>
            <wp:extent cx="2039620" cy="1529715"/>
            <wp:effectExtent l="0" t="0" r="2540" b="9525"/>
            <wp:wrapNone/>
            <wp:docPr id="18" name="图片 18" descr="C:\Users\13721\Desktop\今日动态\5.24\IMG_1011.JPGIMG_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今日动态\5.24\IMG_1011.JPGIMG_101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85725</wp:posOffset>
            </wp:positionV>
            <wp:extent cx="2039620" cy="1529715"/>
            <wp:effectExtent l="0" t="0" r="2540" b="9525"/>
            <wp:wrapNone/>
            <wp:docPr id="15" name="图片 15" descr="C:\Users\13721\Desktop\今日动态\5.24\IMG_1010.JPGIMG_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今日动态\5.24\IMG_1010.JPGIMG_101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57150</wp:posOffset>
            </wp:positionV>
            <wp:extent cx="2039620" cy="1529080"/>
            <wp:effectExtent l="0" t="0" r="2540" b="10160"/>
            <wp:wrapNone/>
            <wp:docPr id="20" name="图片 20" descr="C:\Users\13721\Desktop\今日动态\5.24\IMG_1015.JPGIMG_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今日动态\5.24\IMG_1015.JPGIMG_101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40005</wp:posOffset>
            </wp:positionV>
            <wp:extent cx="2039620" cy="1529715"/>
            <wp:effectExtent l="0" t="0" r="2540" b="9525"/>
            <wp:wrapNone/>
            <wp:docPr id="21" name="图片 21" descr="C:\Users\13721\Desktop\今日动态\5.24\IMG_1012.JPGIMG_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今日动态\5.24\IMG_1012.JPGIMG_101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161925</wp:posOffset>
            </wp:positionV>
            <wp:extent cx="2039620" cy="1529715"/>
            <wp:effectExtent l="0" t="0" r="2540" b="9525"/>
            <wp:wrapNone/>
            <wp:docPr id="22" name="图片 22" descr="C:\Users\13721\Desktop\今日动态\5.24\IMG_1014.JPGIMG_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今日动态\5.24\IMG_1014.JPGIMG_101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145415</wp:posOffset>
            </wp:positionV>
            <wp:extent cx="2039620" cy="1529715"/>
            <wp:effectExtent l="0" t="0" r="2540" b="9525"/>
            <wp:wrapNone/>
            <wp:docPr id="23" name="图片 23" descr="C:\Users\13721\Desktop\今日动态\5.24\IMG_1013.JPGIMG_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今日动态\5.24\IMG_1013.JPGIMG_101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午餐：扬州炒饭，鸡汤；点心：肉松面包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ind w:firstLine="42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5D95CA1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91C6601"/>
    <w:rsid w:val="2B1D30AE"/>
    <w:rsid w:val="3029466A"/>
    <w:rsid w:val="33423A75"/>
    <w:rsid w:val="334B1349"/>
    <w:rsid w:val="387F3BF4"/>
    <w:rsid w:val="42C80EBC"/>
    <w:rsid w:val="464E7152"/>
    <w:rsid w:val="498F6A09"/>
    <w:rsid w:val="4B100DF1"/>
    <w:rsid w:val="59F941F8"/>
    <w:rsid w:val="5B424A5F"/>
    <w:rsid w:val="5C55666C"/>
    <w:rsid w:val="6483480A"/>
    <w:rsid w:val="681C2E57"/>
    <w:rsid w:val="6BDC40E8"/>
    <w:rsid w:val="6F134EE0"/>
    <w:rsid w:val="70AE3011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13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2023-05-24T05:40:07Z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51F7A6F5118A4F56B4EA850363A96DF0</vt:lpwstr>
  </property>
</Properties>
</file>