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2023.5.25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我有一双小小手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今天4位小朋友请假。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二、集体活动：数学《小熊看戏》</w:t>
      </w:r>
    </w:p>
    <w:p>
      <w:pPr>
        <w:ind w:firstLine="420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szCs w:val="21"/>
        </w:rPr>
        <w:t> 这是一节有关5以内的序数活动。序数是按照自然数的顺序排列，用来表示事物位置顺序的数字。序数在生活中很常见，如：排队、看电影坐位置、楼房等。序数有双向性，需要确定起点和方向方能表示物体的位置。本次活动利用小熊看戏的情景，引导幼儿在情境中寻找正确的座位，从而感知5以内的序数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hint="eastAsia" w:ascii="宋体" w:hAnsi="宋体"/>
          <w:szCs w:val="21"/>
        </w:rPr>
        <w:t>能从起点，按一定方向辨别序列中物体的位置，建立辨认物体在序列中位置的思维方法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szCs w:val="21"/>
          <w:lang w:val="en-US" w:eastAsia="zh-CN"/>
        </w:rPr>
        <w:t>小朋友能够通过他人的表述</w:t>
      </w:r>
      <w:r>
        <w:rPr>
          <w:rFonts w:hint="eastAsia" w:ascii="宋体" w:hAnsi="宋体"/>
          <w:szCs w:val="21"/>
        </w:rPr>
        <w:t>理解5以内序数的意义，尝试用“第几”准确表示序列中物体的排列位置。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1570" cy="1800225"/>
                  <wp:effectExtent l="0" t="0" r="11430" b="3175"/>
                  <wp:docPr id="6" name="图片 6" descr="QQ图片2023052513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305251318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1570" cy="1800225"/>
                  <wp:effectExtent l="0" t="0" r="11430" b="3175"/>
                  <wp:docPr id="7" name="图片 7" descr="QQ图片2023052513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5251316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这个数量的积木和下面的空格对应起来是不是一样的呢？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绘画活动我最ok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1570" cy="1800225"/>
                  <wp:effectExtent l="0" t="0" r="11430" b="3175"/>
                  <wp:docPr id="8" name="图片 8" descr="QQ图片2023052513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5251315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1570" cy="1800225"/>
                  <wp:effectExtent l="0" t="0" r="11430" b="3175"/>
                  <wp:docPr id="9" name="图片 9" descr="QQ图片2023052513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305251315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小刺猬上的刺我都已经帮它插上啦。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这个平衡小船也要稳稳的才行。</w:t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我们今天玩了滑滑梯，有的小朋友选择跷跷板，有的小朋友玩钻网组合，还有的小朋友玩了小一些的滑滑梯。孩子们在老师的提醒下都能够喝水休息。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2" name="图片 2" descr="QQ图片2023052513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305251316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3" name="图片 3" descr="QQ图片2023052513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0525131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4" name="图片 4" descr="QQ图片2023052513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5251315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5" name="图片 5" descr="QQ图片2023052513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05251317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今天吃的是生菜、鸦片鱼、燕麦饭，喝的是豆腐汤。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今天大部分的小朋友都能够在12:30之前自主睡着哦，其中蒋翊晗、徐诺小朋友睡得比较晚，希望在老师的陪伴下能够早点入睡哦~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1.为孩子们准备水杯请关注水温。</w:t>
      </w:r>
      <w:bookmarkStart w:id="0" w:name="_GoBack"/>
      <w:bookmarkEnd w:id="0"/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csImhkaWQiOiIwMDBkY2QxNzQ2ZjM2YTVjYWVmOTQ2YjMxOWYwNTYyYiIsInVzZXJDb3VudCI6Mn0=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54F4A0A"/>
    <w:rsid w:val="15521E9C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175142C"/>
    <w:rsid w:val="24105755"/>
    <w:rsid w:val="241C2348"/>
    <w:rsid w:val="279A1B15"/>
    <w:rsid w:val="28354157"/>
    <w:rsid w:val="2A3C1FE2"/>
    <w:rsid w:val="2B326212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1D0F09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0A32AE1"/>
    <w:rsid w:val="60DA4AE5"/>
    <w:rsid w:val="62210161"/>
    <w:rsid w:val="62421410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CEC6218"/>
    <w:rsid w:val="6F8D63A0"/>
    <w:rsid w:val="70EE1B56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598</Words>
  <Characters>612</Characters>
  <Lines>0</Lines>
  <Paragraphs>0</Paragraphs>
  <TotalTime>11</TotalTime>
  <ScaleCrop>false</ScaleCrop>
  <LinksUpToDate>false</LinksUpToDate>
  <CharactersWithSpaces>622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2023-05-25T05:40:25Z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49053C98848143DA8A6BA41B97C877BB_13</vt:lpwstr>
  </property>
</Properties>
</file>