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eastAsia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22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雨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21</w:t>
      </w:r>
      <w:bookmarkStart w:id="0" w:name="_GoBack"/>
      <w:bookmarkEnd w:id="0"/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人，6人请假。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丁曼婷、申晓文、谭沁、李璟睿、徐梓赫、胡奕可请假。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 w:firstLine="630" w:firstLineChars="30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今天我们玩了万能工匠，孩子们玩的很开心，小朋友都能做到安全游戏，游戏后及时整理玩具排队回教室。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" name="图片 1" descr="IMG_20230522_101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522_1018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30522_10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522_1018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30522_10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522_1018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0522_101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522_1016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30522_10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522_1015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0522_10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522_1013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综合《会说话的手》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本次活动是一节感知手势、手语的综合活动，手势是指人类用语言中枢建立起来的一套用手掌和手指位置、形状的特定语言系统。生活中人们也会用一些特定的手势来传递信息，如： V字手势、OK手势、暂停手势等。本活动通过做让幼儿观察、模仿了解生活中常用手势所表达的含义，从而了解手势在生活中的作用。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小班的孩子们在日常的生活中已经接触过许多常见的手势，如：当看到老师做暂停手势时会安静等，对于一些手势的含义他们已经初步了解，但是孩子们对手势没有刻意地了解，尤其是简单的手语、停止、安静、谢谢的手势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both"/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宗韫玉，丁曼婷，张奕涵，王诺婉，冯欣，徐佳伊，章昕媛，王若鑫，王秋瑶，徐筱晞，李慕妍，郑书韵，蒋翊晗，杨易，王知霖，谌睿，许诺言，周艺天，阴少帅，王楷博，徐诺在猜猜、说说、学学中，知道不同手势（手语）能表达不同的意思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Tahoma" w:hAnsi="Tahoma"/>
          <w:kern w:val="0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Tahoma" w:hAnsi="Tahoma"/>
          <w:kern w:val="0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四、</w:t>
      </w: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区域活动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30522_145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522_1457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30522_145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522_1456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30522_145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522_14564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30522_145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522_14563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30522_145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522_1456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30522_145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522_1456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五、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米饭：白米饭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菜：菠菜炒蘑菇、土豆牛肉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汤：丝瓜鸡蛋汤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宗韫玉，丁曼婷，张奕涵，王诺婉，冯欣，徐佳伊，章昕媛，王若鑫，王秋瑶，徐筱晞，李慕妍，郑书韵，蒋翊晗，杨易，王知霖，谌睿，许诺言，周艺天，阴少帅，王楷博，徐诺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能遵守用餐规则，耐心等待取餐，吃完饭能主动洗手漱口，擦嘴巴。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宗韫玉，丁曼婷，张奕涵，王诺婉，冯欣，徐佳伊，章昕媛，王若鑫，王秋瑶，徐筱晞，李慕妍，郑书韵，蒋翊晗，杨易，王知霖，谌睿，许诺言，周艺天，阴少帅，王楷博，徐诺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都睡着了。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default"/>
          <w:sz w:val="24"/>
          <w:szCs w:val="24"/>
          <w:lang w:val="en-US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default" w:ascii="宋体" w:hAnsi="宋体" w:eastAsia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TYsImhkaWQiOiJmYjk4MmM2Y2E1MGU5MGQ1YWJlZDRjMjc2NWUxYWMzMiIsInVzZXJDb3VudCI6NH0="/>
  </w:docVars>
  <w:rsids>
    <w:rsidRoot w:val="00000000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6D699E"/>
    <w:rsid w:val="0E485779"/>
    <w:rsid w:val="0EDB31E4"/>
    <w:rsid w:val="1117406B"/>
    <w:rsid w:val="111D10C4"/>
    <w:rsid w:val="12817228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36B7511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C116EA2"/>
    <w:rsid w:val="2C9F79C7"/>
    <w:rsid w:val="306F1C94"/>
    <w:rsid w:val="31010477"/>
    <w:rsid w:val="32693814"/>
    <w:rsid w:val="32AF446B"/>
    <w:rsid w:val="33041D9C"/>
    <w:rsid w:val="34081B1F"/>
    <w:rsid w:val="345E30E7"/>
    <w:rsid w:val="36615687"/>
    <w:rsid w:val="39625A9E"/>
    <w:rsid w:val="397317F4"/>
    <w:rsid w:val="39AF5EB5"/>
    <w:rsid w:val="3AA92F05"/>
    <w:rsid w:val="3BD61609"/>
    <w:rsid w:val="3C884634"/>
    <w:rsid w:val="3CC97926"/>
    <w:rsid w:val="3D5F61C9"/>
    <w:rsid w:val="3D686164"/>
    <w:rsid w:val="42A56447"/>
    <w:rsid w:val="46312108"/>
    <w:rsid w:val="47B440D5"/>
    <w:rsid w:val="48CC4F27"/>
    <w:rsid w:val="494B5262"/>
    <w:rsid w:val="4D40640B"/>
    <w:rsid w:val="4D897887"/>
    <w:rsid w:val="4DC434D2"/>
    <w:rsid w:val="4E557581"/>
    <w:rsid w:val="5019487C"/>
    <w:rsid w:val="50694782"/>
    <w:rsid w:val="516001E7"/>
    <w:rsid w:val="52883B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ED356C4"/>
    <w:rsid w:val="60FB5284"/>
    <w:rsid w:val="61235C9D"/>
    <w:rsid w:val="630024F7"/>
    <w:rsid w:val="6583444E"/>
    <w:rsid w:val="6871298D"/>
    <w:rsid w:val="6AAA2656"/>
    <w:rsid w:val="6B311856"/>
    <w:rsid w:val="6D315F6E"/>
    <w:rsid w:val="6D667CB0"/>
    <w:rsid w:val="6DC54022"/>
    <w:rsid w:val="70B0026D"/>
    <w:rsid w:val="70C745CA"/>
    <w:rsid w:val="72A51834"/>
    <w:rsid w:val="746F2E58"/>
    <w:rsid w:val="74A74768"/>
    <w:rsid w:val="74CF11AD"/>
    <w:rsid w:val="779E362B"/>
    <w:rsid w:val="787157B7"/>
    <w:rsid w:val="79EB5577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709</Words>
  <Characters>719</Characters>
  <Paragraphs>83</Paragraphs>
  <TotalTime>2</TotalTime>
  <ScaleCrop>false</ScaleCrop>
  <LinksUpToDate>false</LinksUpToDate>
  <CharactersWithSpaces>727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2023-05-22T08:46:55Z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463D0720B85247B393D9D1F615FD4613_13</vt:lpwstr>
  </property>
</Properties>
</file>