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5月16日动态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95885</wp:posOffset>
            </wp:positionV>
            <wp:extent cx="2062480" cy="1546860"/>
            <wp:effectExtent l="0" t="0" r="10160" b="7620"/>
            <wp:wrapNone/>
            <wp:docPr id="3" name="图片 3" descr="C:\Users\13721\Desktop\新建文件夹\5.16\IMG_0839.JPGIMG_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5.16\IMG_0839.JPGIMG_083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95885</wp:posOffset>
            </wp:positionV>
            <wp:extent cx="2040890" cy="1530985"/>
            <wp:effectExtent l="0" t="0" r="1270" b="8255"/>
            <wp:wrapNone/>
            <wp:docPr id="2" name="图片 2" descr="C:\Users\13721\Desktop\新建文件夹\5.16\IMG_0838.JPGIMG_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5.16\IMG_0838.JPGIMG_083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211455</wp:posOffset>
            </wp:positionV>
            <wp:extent cx="2038350" cy="1384935"/>
            <wp:effectExtent l="0" t="0" r="3810" b="1905"/>
            <wp:wrapNone/>
            <wp:docPr id="4" name="图片 4" descr="C:\Users\13721\Desktop\新建文件夹\5.16\IMG_0840.JPGIMG_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5.16\IMG_0840.JPGIMG_084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835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10160</wp:posOffset>
            </wp:positionV>
            <wp:extent cx="2066290" cy="1384935"/>
            <wp:effectExtent l="0" t="0" r="6350" b="1905"/>
            <wp:wrapNone/>
            <wp:docPr id="16" name="图片 16" descr="C:\Users\13721\Desktop\新建文件夹\5.16\IMG_0841.JPGIMG_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5.16\IMG_0841.JPGIMG_084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629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113665</wp:posOffset>
            </wp:positionV>
            <wp:extent cx="2017395" cy="1513205"/>
            <wp:effectExtent l="0" t="0" r="9525" b="10795"/>
            <wp:wrapNone/>
            <wp:docPr id="14" name="图片 14" descr="C:\Users\13721\Desktop\新建文件夹\5.16\IMG_0843.JPGIMG_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5.16\IMG_0843.JPGIMG_084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107950</wp:posOffset>
            </wp:positionV>
            <wp:extent cx="2040890" cy="1530350"/>
            <wp:effectExtent l="0" t="0" r="1270" b="8890"/>
            <wp:wrapNone/>
            <wp:docPr id="15" name="图片 15" descr="C:\Users\13721\Desktop\新建文件夹\5.16\IMG_0842.JPGIMG_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5.16\IMG_0842.JPGIMG_084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综合：我的制作计划</w:t>
      </w:r>
    </w:p>
    <w:p>
      <w:pPr>
        <w:widowControl/>
        <w:ind w:firstLine="420" w:firstLineChars="200"/>
        <w:jc w:val="left"/>
        <w:rPr>
          <w:rFonts w:hint="default" w:eastAsia="宋体" w:cs="宋体"/>
          <w:sz w:val="21"/>
          <w:szCs w:val="21"/>
          <w:lang w:val="en-US" w:eastAsia="zh-CN"/>
        </w:rPr>
      </w:pPr>
      <w:r>
        <w:rPr>
          <w:rFonts w:hint="default" w:ascii="ˎ̥" w:hAnsi="ˎ̥" w:cs="宋体"/>
          <w:kern w:val="0"/>
          <w:szCs w:val="21"/>
        </w:rPr>
        <w:t>通过之前的活动，小朋友们已经确定了自己需要完成的小制作是什么？可是该怎么制作？需要准备哪些材料和工具呢？幼儿利用周末时间制定了自己的制作计划。本次活动主要是围绕着幼儿的游戏计划，引导幼儿用较为连贯的语言描述自己的制作计划，说清楚自己需要的工具和材料。主要是引导幼儿敢于在集体面前大胆地发言，同时也要学会倾听他人的介绍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111125</wp:posOffset>
            </wp:positionV>
            <wp:extent cx="2009140" cy="1506855"/>
            <wp:effectExtent l="0" t="0" r="2540" b="1905"/>
            <wp:wrapNone/>
            <wp:docPr id="5" name="图片 5" descr="C:\Users\13721\Desktop\新建文件夹\5.16\IMG_0846.JPGIMG_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5.16\IMG_0846.JPGIMG_084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122555</wp:posOffset>
            </wp:positionV>
            <wp:extent cx="2009140" cy="1506855"/>
            <wp:effectExtent l="0" t="0" r="2540" b="1905"/>
            <wp:wrapNone/>
            <wp:docPr id="6" name="图片 6" descr="C:\Users\13721\Desktop\新建文件夹\5.16\IMG_0845.JPGIMG_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5.16\IMG_0845.JPGIMG_084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12700</wp:posOffset>
            </wp:positionV>
            <wp:extent cx="2009140" cy="1506855"/>
            <wp:effectExtent l="0" t="0" r="2540" b="1905"/>
            <wp:wrapNone/>
            <wp:docPr id="32" name="图片 32" descr="C:\Users\13721\Desktop\新建文件夹\5.16\IMG_0850.JPGIMG_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721\Desktop\新建文件夹\5.16\IMG_0850.JPGIMG_08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24130</wp:posOffset>
            </wp:positionV>
            <wp:extent cx="2009140" cy="1506855"/>
            <wp:effectExtent l="0" t="0" r="2540" b="1905"/>
            <wp:wrapNone/>
            <wp:docPr id="33" name="图片 33" descr="C:\Users\13721\Desktop\新建文件夹\5.16\IMG_0847.JPGIMG_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13721\Desktop\新建文件夹\5.16\IMG_0847.JPGIMG_084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218440</wp:posOffset>
            </wp:positionV>
            <wp:extent cx="2009140" cy="1506855"/>
            <wp:effectExtent l="0" t="0" r="2540" b="1905"/>
            <wp:wrapNone/>
            <wp:docPr id="7" name="图片 7" descr="C:\Users\13721\Desktop\新建文件夹\5.16\IMG_0852.JPGIMG_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5.16\IMG_0852.JPGIMG_085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1270</wp:posOffset>
            </wp:positionV>
            <wp:extent cx="2009140" cy="1506855"/>
            <wp:effectExtent l="0" t="0" r="2540" b="1905"/>
            <wp:wrapNone/>
            <wp:docPr id="8" name="图片 8" descr="C:\Users\13721\Desktop\新建文件夹\5.16\IMG_0851.JPGIMG_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5.16\IMG_0851.JPGIMG_085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224790</wp:posOffset>
            </wp:positionV>
            <wp:extent cx="2009140" cy="1506855"/>
            <wp:effectExtent l="0" t="0" r="2540" b="1905"/>
            <wp:wrapNone/>
            <wp:docPr id="9" name="图片 9" descr="C:\Users\13721\Desktop\新建文件夹\5.16\IMG_0854.JPGIMG_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5.16\IMG_0854.JPGIMG_085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226695</wp:posOffset>
            </wp:positionV>
            <wp:extent cx="2009140" cy="1506855"/>
            <wp:effectExtent l="0" t="0" r="2540" b="1905"/>
            <wp:wrapNone/>
            <wp:docPr id="10" name="图片 10" descr="C:\Users\13721\Desktop\新建文件夹\5.16\IMG_0853.JPGIMG_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5.16\IMG_0853.JPGIMG_085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20320</wp:posOffset>
            </wp:positionV>
            <wp:extent cx="2009140" cy="1506855"/>
            <wp:effectExtent l="0" t="0" r="2540" b="1905"/>
            <wp:wrapNone/>
            <wp:docPr id="11" name="图片 11" descr="C:\Users\13721\Desktop\新建文件夹\5.16\IMG_0855.JPGIMG_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5.16\IMG_0855.JPGIMG_085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22225</wp:posOffset>
            </wp:positionV>
            <wp:extent cx="2009140" cy="1506855"/>
            <wp:effectExtent l="0" t="0" r="2540" b="1905"/>
            <wp:wrapNone/>
            <wp:docPr id="12" name="图片 12" descr="C:\Users\13721\Desktop\新建文件夹\5.16\IMG_0850.JPGIMG_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5.16\IMG_0850.JPGIMG_08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午餐：白菜油面筋，芹菜胗肝，番茄土豆汤；点心：八宝粥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ind w:firstLine="42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ˎ̥">
    <w:altName w:val="华光中圆_CNKI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光中圆_CNKI">
    <w:panose1 w:val="02000500000000000000"/>
    <w:charset w:val="86"/>
    <w:family w:val="auto"/>
    <w:pitch w:val="default"/>
    <w:sig w:usb0="A00002BF" w:usb1="1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2121009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91C6601"/>
    <w:rsid w:val="2B1D30AE"/>
    <w:rsid w:val="334B1349"/>
    <w:rsid w:val="387F3BF4"/>
    <w:rsid w:val="42C80EBC"/>
    <w:rsid w:val="464E7152"/>
    <w:rsid w:val="498F6A09"/>
    <w:rsid w:val="4B100DF1"/>
    <w:rsid w:val="59F941F8"/>
    <w:rsid w:val="5C55666C"/>
    <w:rsid w:val="6483480A"/>
    <w:rsid w:val="681C2E57"/>
    <w:rsid w:val="6BDC40E8"/>
    <w:rsid w:val="6F134EE0"/>
    <w:rsid w:val="70AE3011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6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2023-05-16T04:50:27Z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DC697A4C8A834B1C9DAA0863D404B66A</vt:lpwstr>
  </property>
</Properties>
</file>