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-870585</wp:posOffset>
            </wp:positionV>
            <wp:extent cx="7719060" cy="11482705"/>
            <wp:effectExtent l="0" t="0" r="7620" b="8255"/>
            <wp:wrapNone/>
            <wp:docPr id="1" name="图片 1" descr="简约文清新可爱手帐简笔画手绘旅游卡通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简约文清新可爱手帐简笔画手绘旅游卡通背景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1148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5708650</wp:posOffset>
            </wp:positionV>
            <wp:extent cx="1800225" cy="1350645"/>
            <wp:effectExtent l="0" t="0" r="13335" b="5715"/>
            <wp:wrapNone/>
            <wp:docPr id="6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5053330</wp:posOffset>
            </wp:positionH>
            <wp:positionV relativeFrom="paragraph">
              <wp:posOffset>5734685</wp:posOffset>
            </wp:positionV>
            <wp:extent cx="1800225" cy="1350645"/>
            <wp:effectExtent l="0" t="0" r="13335" b="5715"/>
            <wp:wrapNone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3162300</wp:posOffset>
            </wp:positionH>
            <wp:positionV relativeFrom="paragraph">
              <wp:posOffset>5734685</wp:posOffset>
            </wp:positionV>
            <wp:extent cx="1800225" cy="1350645"/>
            <wp:effectExtent l="0" t="0" r="13335" b="5715"/>
            <wp:wrapNone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5053330</wp:posOffset>
            </wp:positionH>
            <wp:positionV relativeFrom="paragraph">
              <wp:posOffset>4027170</wp:posOffset>
            </wp:positionV>
            <wp:extent cx="1800225" cy="1350645"/>
            <wp:effectExtent l="0" t="0" r="13335" b="5715"/>
            <wp:wrapNone/>
            <wp:docPr id="7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3127375</wp:posOffset>
            </wp:positionH>
            <wp:positionV relativeFrom="paragraph">
              <wp:posOffset>4043045</wp:posOffset>
            </wp:positionV>
            <wp:extent cx="1800225" cy="1350645"/>
            <wp:effectExtent l="0" t="0" r="13335" b="5715"/>
            <wp:wrapNone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1155700</wp:posOffset>
            </wp:positionH>
            <wp:positionV relativeFrom="paragraph">
              <wp:posOffset>4052570</wp:posOffset>
            </wp:positionV>
            <wp:extent cx="1800225" cy="1350645"/>
            <wp:effectExtent l="0" t="0" r="13335" b="5715"/>
            <wp:wrapNone/>
            <wp:docPr id="5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594360</wp:posOffset>
                </wp:positionH>
                <wp:positionV relativeFrom="paragraph">
                  <wp:posOffset>1335405</wp:posOffset>
                </wp:positionV>
                <wp:extent cx="6313170" cy="782637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6815" y="2609215"/>
                          <a:ext cx="6313170" cy="782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center"/>
                              <w:textAlignment w:val="auto"/>
                              <w:rPr>
                                <w:rFonts w:hint="eastAsia" w:ascii="华文楷体" w:hAnsi="华文楷体" w:eastAsia="华文楷体" w:cs="华文楷体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华文楷体" w:hAnsi="华文楷体" w:eastAsia="华文楷体" w:cs="华文楷体"/>
                                <w:sz w:val="44"/>
                                <w:szCs w:val="44"/>
                                <w:lang w:val="en-US" w:eastAsia="zh-CN"/>
                              </w:rPr>
                              <w:t>今日动态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t>入园篇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今日来园21位小朋友，小朋友们都养成了每日签到的好习惯，通过签到还能发现今天谁没有来上学，不错哦，都是爱观察勤动脑的小朋友哦。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t>集体交流篇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               我的计划书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center"/>
                              <w:textAlignment w:val="auto"/>
                              <w:rPr>
                                <w:rFonts w:hint="default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t>第一次尝试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                        第一次尝试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700" w:lineRule="exact"/>
                              <w:jc w:val="both"/>
                              <w:textAlignment w:val="auto"/>
                              <w:rPr>
                                <w:rFonts w:hint="default" w:asciiTheme="majorEastAsia" w:hAnsiTheme="majorEastAsia" w:eastAsiaTheme="majorEastAsia" w:cstheme="maj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8pt;margin-top:105.15pt;height:616.25pt;width:497.1pt;z-index:251659264;mso-width-relative:page;mso-height-relative:page;" filled="f" stroked="f" coordsize="21600,21600" o:gfxdata="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YfzyOdwAAAAMAQAADwAAAAAA&#10;AAABACAAAAAiAAAAZHJzL2Rvd25yZXYueG1sUEsBAhQAFAAAAAgAh07iQIjPJrFIAgAAcwQAAA4A&#10;AAAAAAAAAQAgAAAAK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center"/>
                        <w:textAlignment w:val="auto"/>
                        <w:rPr>
                          <w:rFonts w:hint="eastAsia" w:ascii="华文楷体" w:hAnsi="华文楷体" w:eastAsia="华文楷体" w:cs="华文楷体"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华文楷体" w:hAnsi="华文楷体" w:eastAsia="华文楷体" w:cs="华文楷体"/>
                          <w:sz w:val="44"/>
                          <w:szCs w:val="44"/>
                          <w:lang w:val="en-US" w:eastAsia="zh-CN"/>
                        </w:rPr>
                        <w:t>今日动态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t>入园篇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t xml:space="preserve">   今日来园21位小朋友，小朋友们都养成了每日签到的好习惯，通过签到还能发现今天谁没有来上学，不错哦，都是爱观察勤动脑的小朋友哦。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t>集体交流篇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t xml:space="preserve">                              我的计划书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center"/>
                        <w:textAlignment w:val="auto"/>
                        <w:rPr>
                          <w:rFonts w:hint="default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t>第一次尝试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  <w:t xml:space="preserve">                           第一次尝试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700" w:lineRule="exact"/>
                        <w:jc w:val="both"/>
                        <w:textAlignment w:val="auto"/>
                        <w:rPr>
                          <w:rFonts w:hint="default" w:asciiTheme="majorEastAsia" w:hAnsiTheme="majorEastAsia" w:eastAsiaTheme="majorEastAsia" w:cstheme="majorEastAsia"/>
                          <w:sz w:val="28"/>
                          <w:szCs w:val="2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>'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80010</wp:posOffset>
            </wp:positionV>
            <wp:extent cx="1800225" cy="1350645"/>
            <wp:effectExtent l="0" t="0" r="13335" b="5715"/>
            <wp:wrapNone/>
            <wp:docPr id="12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80645</wp:posOffset>
            </wp:positionV>
            <wp:extent cx="1800225" cy="1350645"/>
            <wp:effectExtent l="0" t="0" r="13335" b="5715"/>
            <wp:wrapNone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96520</wp:posOffset>
            </wp:positionV>
            <wp:extent cx="1800225" cy="1350645"/>
            <wp:effectExtent l="0" t="0" r="13335" b="5715"/>
            <wp:wrapNone/>
            <wp:docPr id="1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50165</wp:posOffset>
                </wp:positionV>
                <wp:extent cx="7574915" cy="10633710"/>
                <wp:effectExtent l="0" t="0" r="14605" b="3810"/>
                <wp:wrapNone/>
                <wp:docPr id="287" name="图形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-28575"/>
                          <a:ext cx="7574915" cy="10633710"/>
                          <a:chOff x="600574" y="2087730"/>
                          <a:chExt cx="2513178" cy="3825616"/>
                        </a:xfrm>
                        <a:solidFill>
                          <a:schemeClr val="accent1"/>
                        </a:solidFill>
                      </wpg:grpSpPr>
                      <wps:wsp>
                        <wps:cNvPr id="288" name="任意多边形: 形状 287"/>
                        <wps:cNvSpPr/>
                        <wps:spPr>
                          <a:xfrm>
                            <a:off x="600574" y="2087730"/>
                            <a:ext cx="2513178" cy="3825616"/>
                          </a:xfrm>
                          <a:custGeom>
                            <a:avLst/>
                            <a:gdLst>
                              <a:gd name="connsiteX0" fmla="*/ 0 w 2513178"/>
                              <a:gd name="connsiteY0" fmla="*/ 0 h 3825616"/>
                              <a:gd name="connsiteX1" fmla="*/ 2513178 w 2513178"/>
                              <a:gd name="connsiteY1" fmla="*/ 0 h 3825616"/>
                              <a:gd name="connsiteX2" fmla="*/ 2513178 w 2513178"/>
                              <a:gd name="connsiteY2" fmla="*/ 3825616 h 3825616"/>
                              <a:gd name="connsiteX3" fmla="*/ 0 w 2513178"/>
                              <a:gd name="connsiteY3" fmla="*/ 3825616 h 38256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13178" h="3825616">
                                <a:moveTo>
                                  <a:pt x="0" y="0"/>
                                </a:moveTo>
                                <a:lnTo>
                                  <a:pt x="2513178" y="0"/>
                                </a:lnTo>
                                <a:lnTo>
                                  <a:pt x="2513178" y="3825616"/>
                                </a:lnTo>
                                <a:lnTo>
                                  <a:pt x="0" y="3825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0E8FF"/>
                          </a:solidFill>
                          <a:ln w="139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9" name="任意多边形: 形状 288"/>
                        <wps:cNvSpPr/>
                        <wps:spPr>
                          <a:xfrm>
                            <a:off x="883936" y="2347934"/>
                            <a:ext cx="1996596" cy="2880292"/>
                          </a:xfrm>
                          <a:custGeom>
                            <a:avLst/>
                            <a:gdLst>
                              <a:gd name="connsiteX0" fmla="*/ 0 w 1996580"/>
                              <a:gd name="connsiteY0" fmla="*/ 0 h 2880381"/>
                              <a:gd name="connsiteX1" fmla="*/ 1996580 w 1996580"/>
                              <a:gd name="connsiteY1" fmla="*/ 0 h 2880381"/>
                              <a:gd name="connsiteX2" fmla="*/ 1996580 w 1996580"/>
                              <a:gd name="connsiteY2" fmla="*/ 2880382 h 2880381"/>
                              <a:gd name="connsiteX3" fmla="*/ 0 w 1996580"/>
                              <a:gd name="connsiteY3" fmla="*/ 2880382 h 28803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96580" h="2880381">
                                <a:moveTo>
                                  <a:pt x="0" y="0"/>
                                </a:moveTo>
                                <a:lnTo>
                                  <a:pt x="1996580" y="0"/>
                                </a:lnTo>
                                <a:lnTo>
                                  <a:pt x="1996580" y="2880382"/>
                                </a:lnTo>
                                <a:lnTo>
                                  <a:pt x="0" y="2880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39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0" name="任意多边形: 形状 289"/>
                        <wps:cNvSpPr/>
                        <wps:spPr>
                          <a:xfrm>
                            <a:off x="2054028" y="5551727"/>
                            <a:ext cx="100527" cy="100527"/>
                          </a:xfrm>
                          <a:custGeom>
                            <a:avLst/>
                            <a:gdLst>
                              <a:gd name="connsiteX0" fmla="*/ 100527 w 100527"/>
                              <a:gd name="connsiteY0" fmla="*/ 50264 h 100527"/>
                              <a:gd name="connsiteX1" fmla="*/ 50264 w 100527"/>
                              <a:gd name="connsiteY1" fmla="*/ 100527 h 100527"/>
                              <a:gd name="connsiteX2" fmla="*/ 0 w 100527"/>
                              <a:gd name="connsiteY2" fmla="*/ 50264 h 100527"/>
                              <a:gd name="connsiteX3" fmla="*/ 50264 w 100527"/>
                              <a:gd name="connsiteY3" fmla="*/ 0 h 100527"/>
                              <a:gd name="connsiteX4" fmla="*/ 100527 w 100527"/>
                              <a:gd name="connsiteY4" fmla="*/ 50264 h 1005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527" h="100527">
                                <a:moveTo>
                                  <a:pt x="100527" y="50264"/>
                                </a:moveTo>
                                <a:cubicBezTo>
                                  <a:pt x="100527" y="78023"/>
                                  <a:pt x="78023" y="100527"/>
                                  <a:pt x="50264" y="100527"/>
                                </a:cubicBezTo>
                                <a:cubicBezTo>
                                  <a:pt x="22504" y="100527"/>
                                  <a:pt x="0" y="78023"/>
                                  <a:pt x="0" y="50264"/>
                                </a:cubicBezTo>
                                <a:cubicBezTo>
                                  <a:pt x="0" y="22504"/>
                                  <a:pt x="22504" y="0"/>
                                  <a:pt x="50264" y="0"/>
                                </a:cubicBezTo>
                                <a:cubicBezTo>
                                  <a:pt x="78023" y="0"/>
                                  <a:pt x="100527" y="22504"/>
                                  <a:pt x="100527" y="502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39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291" name="图形 2"/>
                        <wpg:cNvGrpSpPr/>
                        <wpg:grpSpPr>
                          <a:xfrm>
                            <a:off x="745779" y="2147767"/>
                            <a:ext cx="2264652" cy="199658"/>
                            <a:chOff x="745779" y="2147767"/>
                            <a:chExt cx="2264652" cy="199658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292" name="任意多边形: 形状 291"/>
                          <wps:cNvSpPr/>
                          <wps:spPr>
                            <a:xfrm>
                              <a:off x="745779" y="2196634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3" name="任意多边形: 形状 292"/>
                          <wps:cNvSpPr/>
                          <wps:spPr>
                            <a:xfrm>
                              <a:off x="1089247" y="2246897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4" name="任意多边形: 形状 293"/>
                          <wps:cNvSpPr/>
                          <wps:spPr>
                            <a:xfrm>
                              <a:off x="2559456" y="2147767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5" name="任意多边形: 形状 294"/>
                          <wps:cNvSpPr/>
                          <wps:spPr>
                            <a:xfrm>
                              <a:off x="1651920" y="2147767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6" name="任意多边形: 形状 295"/>
                          <wps:cNvSpPr/>
                          <wps:spPr>
                            <a:xfrm>
                              <a:off x="2909905" y="2246897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4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97" name="图形 2"/>
                        <wpg:cNvGrpSpPr/>
                        <wpg:grpSpPr>
                          <a:xfrm>
                            <a:off x="684346" y="2590365"/>
                            <a:ext cx="2264652" cy="201054"/>
                            <a:chOff x="684346" y="2590365"/>
                            <a:chExt cx="2264652" cy="201054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298" name="任意多边形: 形状 297"/>
                          <wps:cNvSpPr/>
                          <wps:spPr>
                            <a:xfrm>
                              <a:off x="684346" y="2640629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9" name="任意多边形: 形状 298"/>
                          <wps:cNvSpPr/>
                          <wps:spPr>
                            <a:xfrm>
                              <a:off x="1026418" y="2690892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0" name="任意多边形: 形状 299"/>
                          <wps:cNvSpPr/>
                          <wps:spPr>
                            <a:xfrm>
                              <a:off x="2496627" y="2590365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1" name="任意多边形: 形状 300"/>
                          <wps:cNvSpPr/>
                          <wps:spPr>
                            <a:xfrm>
                              <a:off x="1590486" y="2590365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2" name="任意多边形: 形状 301"/>
                          <wps:cNvSpPr/>
                          <wps:spPr>
                            <a:xfrm>
                              <a:off x="2848472" y="2690892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3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03" name="图形 2"/>
                        <wpg:cNvGrpSpPr/>
                        <wpg:grpSpPr>
                          <a:xfrm>
                            <a:off x="742987" y="3034360"/>
                            <a:ext cx="2264652" cy="199658"/>
                            <a:chOff x="742987" y="3034360"/>
                            <a:chExt cx="2264652" cy="199658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304" name="任意多边形: 形状 303"/>
                          <wps:cNvSpPr/>
                          <wps:spPr>
                            <a:xfrm>
                              <a:off x="742987" y="3084624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5" name="任意多边形: 形状 304"/>
                          <wps:cNvSpPr/>
                          <wps:spPr>
                            <a:xfrm>
                              <a:off x="1086455" y="3133491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6" name="任意多边形: 形状 305"/>
                          <wps:cNvSpPr/>
                          <wps:spPr>
                            <a:xfrm>
                              <a:off x="2555268" y="3034360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3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7" name="任意多边形: 形状 306"/>
                          <wps:cNvSpPr/>
                          <wps:spPr>
                            <a:xfrm>
                              <a:off x="1649127" y="3034360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08" name="任意多边形: 形状 307"/>
                          <wps:cNvSpPr/>
                          <wps:spPr>
                            <a:xfrm>
                              <a:off x="2907112" y="3133491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3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09" name="图形 2"/>
                        <wpg:cNvGrpSpPr/>
                        <wpg:grpSpPr>
                          <a:xfrm>
                            <a:off x="617328" y="4215554"/>
                            <a:ext cx="2264652" cy="201054"/>
                            <a:chOff x="617328" y="4215554"/>
                            <a:chExt cx="2264652" cy="201054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310" name="任意多边形: 形状 309"/>
                          <wps:cNvSpPr/>
                          <wps:spPr>
                            <a:xfrm>
                              <a:off x="617328" y="4265817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1" name="任意多边形: 形状 310"/>
                          <wps:cNvSpPr/>
                          <wps:spPr>
                            <a:xfrm>
                              <a:off x="959399" y="4316081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2" name="任意多边形: 形状 311"/>
                          <wps:cNvSpPr/>
                          <wps:spPr>
                            <a:xfrm>
                              <a:off x="2429609" y="4215554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3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3" name="任意多边形: 形状 312"/>
                          <wps:cNvSpPr/>
                          <wps:spPr>
                            <a:xfrm>
                              <a:off x="1523468" y="4215554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4" name="任意多边形: 形状 313"/>
                          <wps:cNvSpPr/>
                          <wps:spPr>
                            <a:xfrm>
                              <a:off x="2781454" y="4316081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3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15" name="图形 2"/>
                        <wpg:cNvGrpSpPr/>
                        <wpg:grpSpPr>
                          <a:xfrm>
                            <a:off x="796043" y="3900010"/>
                            <a:ext cx="2264652" cy="201054"/>
                            <a:chOff x="796043" y="3900010"/>
                            <a:chExt cx="2264652" cy="201054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316" name="任意多边形: 形状 315"/>
                          <wps:cNvSpPr/>
                          <wps:spPr>
                            <a:xfrm>
                              <a:off x="796043" y="3950274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7" name="任意多边形: 形状 316"/>
                          <wps:cNvSpPr/>
                          <wps:spPr>
                            <a:xfrm>
                              <a:off x="1138114" y="4000538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8" name="任意多边形: 形状 317"/>
                          <wps:cNvSpPr/>
                          <wps:spPr>
                            <a:xfrm>
                              <a:off x="2608323" y="3900010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3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3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3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3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3"/>
                                  </a:cubicBezTo>
                                  <a:cubicBezTo>
                                    <a:pt x="0" y="22504"/>
                                    <a:pt x="22504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9" name="任意多边形: 形状 318"/>
                          <wps:cNvSpPr/>
                          <wps:spPr>
                            <a:xfrm>
                              <a:off x="1702183" y="3900010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3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3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3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3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3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0" name="任意多边形: 形状 319"/>
                          <wps:cNvSpPr/>
                          <wps:spPr>
                            <a:xfrm>
                              <a:off x="2960168" y="4000538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3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21" name="图形 2"/>
                        <wpg:cNvGrpSpPr/>
                        <wpg:grpSpPr>
                          <a:xfrm>
                            <a:off x="1374074" y="3669636"/>
                            <a:ext cx="1006667" cy="199658"/>
                            <a:chOff x="1374074" y="3669636"/>
                            <a:chExt cx="1006667" cy="199658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322" name="任意多边形: 形状 321"/>
                          <wps:cNvSpPr/>
                          <wps:spPr>
                            <a:xfrm>
                              <a:off x="1374074" y="3718503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3" name="任意多边形: 形状 322"/>
                          <wps:cNvSpPr/>
                          <wps:spPr>
                            <a:xfrm>
                              <a:off x="1717542" y="3768767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4" name="任意多边形: 形状 323"/>
                          <wps:cNvSpPr/>
                          <wps:spPr>
                            <a:xfrm>
                              <a:off x="2280214" y="3669636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25" name="图形 2"/>
                        <wpg:cNvGrpSpPr/>
                        <wpg:grpSpPr>
                          <a:xfrm>
                            <a:off x="772307" y="4596719"/>
                            <a:ext cx="2264652" cy="199658"/>
                            <a:chOff x="772307" y="4596719"/>
                            <a:chExt cx="2264652" cy="199658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326" name="任意多边形: 形状 325"/>
                          <wps:cNvSpPr/>
                          <wps:spPr>
                            <a:xfrm>
                              <a:off x="772307" y="4645587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7" name="任意多边形: 形状 326"/>
                          <wps:cNvSpPr/>
                          <wps:spPr>
                            <a:xfrm>
                              <a:off x="1114379" y="4695850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3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3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3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3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3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8" name="任意多边形: 形状 327"/>
                          <wps:cNvSpPr/>
                          <wps:spPr>
                            <a:xfrm>
                              <a:off x="2584588" y="4596719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29" name="任意多边形: 形状 328"/>
                          <wps:cNvSpPr/>
                          <wps:spPr>
                            <a:xfrm>
                              <a:off x="1678448" y="4596719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30" name="任意多边形: 形状 329"/>
                          <wps:cNvSpPr/>
                          <wps:spPr>
                            <a:xfrm>
                              <a:off x="2936433" y="4695850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3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3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3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3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3"/>
                                  </a:cubicBezTo>
                                  <a:cubicBezTo>
                                    <a:pt x="0" y="22504"/>
                                    <a:pt x="22504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31" name="图形 2"/>
                        <wpg:cNvGrpSpPr/>
                        <wpg:grpSpPr>
                          <a:xfrm>
                            <a:off x="684346" y="5000224"/>
                            <a:ext cx="2264652" cy="201054"/>
                            <a:chOff x="684346" y="5000224"/>
                            <a:chExt cx="2264652" cy="201054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332" name="任意多边形: 形状 331"/>
                          <wps:cNvSpPr/>
                          <wps:spPr>
                            <a:xfrm>
                              <a:off x="684346" y="5050488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33" name="任意多边形: 形状 332"/>
                          <wps:cNvSpPr/>
                          <wps:spPr>
                            <a:xfrm>
                              <a:off x="1026418" y="5100751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3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3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3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3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3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34" name="任意多边形: 形状 333"/>
                          <wps:cNvSpPr/>
                          <wps:spPr>
                            <a:xfrm>
                              <a:off x="2496627" y="5000224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35" name="任意多边形: 形状 334"/>
                          <wps:cNvSpPr/>
                          <wps:spPr>
                            <a:xfrm>
                              <a:off x="1590486" y="5000224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36" name="任意多边形: 形状 335"/>
                          <wps:cNvSpPr/>
                          <wps:spPr>
                            <a:xfrm>
                              <a:off x="2848472" y="5100751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3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3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3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3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3"/>
                                  </a:cubicBezTo>
                                  <a:cubicBezTo>
                                    <a:pt x="0" y="22504"/>
                                    <a:pt x="22503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37" name="图形 2"/>
                        <wpg:cNvGrpSpPr/>
                        <wpg:grpSpPr>
                          <a:xfrm>
                            <a:off x="745779" y="5324145"/>
                            <a:ext cx="2264652" cy="199658"/>
                            <a:chOff x="745779" y="5324145"/>
                            <a:chExt cx="2264652" cy="199658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338" name="任意多边形: 形状 337"/>
                          <wps:cNvSpPr/>
                          <wps:spPr>
                            <a:xfrm>
                              <a:off x="745779" y="5374408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39" name="任意多边形: 形状 338"/>
                          <wps:cNvSpPr/>
                          <wps:spPr>
                            <a:xfrm>
                              <a:off x="1089247" y="5423276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0" name="任意多边形: 形状 339"/>
                          <wps:cNvSpPr/>
                          <wps:spPr>
                            <a:xfrm>
                              <a:off x="2559456" y="5324145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3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3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3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3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3"/>
                                  </a:cubicBezTo>
                                  <a:cubicBezTo>
                                    <a:pt x="0" y="22504"/>
                                    <a:pt x="22504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1" name="任意多边形: 形状 340"/>
                          <wps:cNvSpPr/>
                          <wps:spPr>
                            <a:xfrm>
                              <a:off x="1651920" y="5324145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3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3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3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3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3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2" name="任意多边形: 形状 341"/>
                          <wps:cNvSpPr/>
                          <wps:spPr>
                            <a:xfrm>
                              <a:off x="2909905" y="5423276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4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4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343" name="图形 2"/>
                        <wpg:cNvGrpSpPr/>
                        <wpg:grpSpPr>
                          <a:xfrm>
                            <a:off x="684346" y="5622934"/>
                            <a:ext cx="2264652" cy="201054"/>
                            <a:chOff x="684346" y="5622934"/>
                            <a:chExt cx="2264652" cy="201054"/>
                          </a:xfrm>
                          <a:solidFill>
                            <a:srgbClr val="FFFFFF"/>
                          </a:solidFill>
                        </wpg:grpSpPr>
                        <wps:wsp>
                          <wps:cNvPr id="344" name="任意多边形: 形状 343"/>
                          <wps:cNvSpPr/>
                          <wps:spPr>
                            <a:xfrm>
                              <a:off x="684346" y="5673197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3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3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3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3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3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5" name="任意多边形: 形状 344"/>
                          <wps:cNvSpPr/>
                          <wps:spPr>
                            <a:xfrm>
                              <a:off x="1026418" y="5723461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6" name="任意多边形: 形状 345"/>
                          <wps:cNvSpPr/>
                          <wps:spPr>
                            <a:xfrm>
                              <a:off x="2496627" y="5622934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3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3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3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3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3"/>
                                  </a:cubicBezTo>
                                  <a:cubicBezTo>
                                    <a:pt x="0" y="22504"/>
                                    <a:pt x="22504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3"/>
                                    <a:pt x="100527" y="502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7" name="任意多边形: 形状 346"/>
                          <wps:cNvSpPr/>
                          <wps:spPr>
                            <a:xfrm>
                              <a:off x="1590486" y="5622934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3 h 100527"/>
                                <a:gd name="connsiteX1" fmla="*/ 50264 w 100527"/>
                                <a:gd name="connsiteY1" fmla="*/ 100527 h 100527"/>
                                <a:gd name="connsiteX2" fmla="*/ 0 w 100527"/>
                                <a:gd name="connsiteY2" fmla="*/ 50263 h 100527"/>
                                <a:gd name="connsiteX3" fmla="*/ 50264 w 100527"/>
                                <a:gd name="connsiteY3" fmla="*/ 0 h 100527"/>
                                <a:gd name="connsiteX4" fmla="*/ 100527 w 100527"/>
                                <a:gd name="connsiteY4" fmla="*/ 50263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3"/>
                                  </a:moveTo>
                                  <a:cubicBezTo>
                                    <a:pt x="100527" y="78023"/>
                                    <a:pt x="78023" y="100527"/>
                                    <a:pt x="50264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3"/>
                                  </a:cubicBezTo>
                                  <a:cubicBezTo>
                                    <a:pt x="0" y="22504"/>
                                    <a:pt x="22504" y="0"/>
                                    <a:pt x="50264" y="0"/>
                                  </a:cubicBezTo>
                                  <a:cubicBezTo>
                                    <a:pt x="78023" y="0"/>
                                    <a:pt x="100527" y="22503"/>
                                    <a:pt x="100527" y="5026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48" name="任意多边形: 形状 347"/>
                          <wps:cNvSpPr/>
                          <wps:spPr>
                            <a:xfrm>
                              <a:off x="2848472" y="5723461"/>
                              <a:ext cx="100527" cy="100527"/>
                            </a:xfrm>
                            <a:custGeom>
                              <a:avLst/>
                              <a:gdLst>
                                <a:gd name="connsiteX0" fmla="*/ 100527 w 100527"/>
                                <a:gd name="connsiteY0" fmla="*/ 50264 h 100527"/>
                                <a:gd name="connsiteX1" fmla="*/ 50263 w 100527"/>
                                <a:gd name="connsiteY1" fmla="*/ 100527 h 100527"/>
                                <a:gd name="connsiteX2" fmla="*/ 0 w 100527"/>
                                <a:gd name="connsiteY2" fmla="*/ 50264 h 100527"/>
                                <a:gd name="connsiteX3" fmla="*/ 50263 w 100527"/>
                                <a:gd name="connsiteY3" fmla="*/ 0 h 100527"/>
                                <a:gd name="connsiteX4" fmla="*/ 100527 w 100527"/>
                                <a:gd name="connsiteY4" fmla="*/ 50264 h 1005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527" h="100527">
                                  <a:moveTo>
                                    <a:pt x="100527" y="50264"/>
                                  </a:moveTo>
                                  <a:cubicBezTo>
                                    <a:pt x="100527" y="78023"/>
                                    <a:pt x="78023" y="100527"/>
                                    <a:pt x="50263" y="100527"/>
                                  </a:cubicBezTo>
                                  <a:cubicBezTo>
                                    <a:pt x="22504" y="100527"/>
                                    <a:pt x="0" y="78023"/>
                                    <a:pt x="0" y="50264"/>
                                  </a:cubicBezTo>
                                  <a:cubicBezTo>
                                    <a:pt x="0" y="22504"/>
                                    <a:pt x="22503" y="0"/>
                                    <a:pt x="50263" y="0"/>
                                  </a:cubicBezTo>
                                  <a:cubicBezTo>
                                    <a:pt x="78023" y="0"/>
                                    <a:pt x="100527" y="22504"/>
                                    <a:pt x="100527" y="5026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3917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49" name="任意多边形: 形状 348"/>
                        <wps:cNvSpPr/>
                        <wps:spPr>
                          <a:xfrm>
                            <a:off x="1386237" y="5402332"/>
                            <a:ext cx="980139" cy="300185"/>
                          </a:xfrm>
                          <a:custGeom>
                            <a:avLst/>
                            <a:gdLst>
                              <a:gd name="connsiteX0" fmla="*/ 853084 w 980139"/>
                              <a:gd name="connsiteY0" fmla="*/ 300185 h 300185"/>
                              <a:gd name="connsiteX1" fmla="*/ 127055 w 980139"/>
                              <a:gd name="connsiteY1" fmla="*/ 300185 h 300185"/>
                              <a:gd name="connsiteX2" fmla="*/ 0 w 980139"/>
                              <a:gd name="connsiteY2" fmla="*/ 173130 h 300185"/>
                              <a:gd name="connsiteX3" fmla="*/ 0 w 980139"/>
                              <a:gd name="connsiteY3" fmla="*/ 127055 h 300185"/>
                              <a:gd name="connsiteX4" fmla="*/ 127055 w 980139"/>
                              <a:gd name="connsiteY4" fmla="*/ 0 h 300185"/>
                              <a:gd name="connsiteX5" fmla="*/ 853084 w 980139"/>
                              <a:gd name="connsiteY5" fmla="*/ 0 h 300185"/>
                              <a:gd name="connsiteX6" fmla="*/ 980139 w 980139"/>
                              <a:gd name="connsiteY6" fmla="*/ 127055 h 300185"/>
                              <a:gd name="connsiteX7" fmla="*/ 980139 w 980139"/>
                              <a:gd name="connsiteY7" fmla="*/ 173130 h 300185"/>
                              <a:gd name="connsiteX8" fmla="*/ 853084 w 980139"/>
                              <a:gd name="connsiteY8" fmla="*/ 300185 h 3001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0139" h="300185">
                                <a:moveTo>
                                  <a:pt x="853084" y="300185"/>
                                </a:moveTo>
                                <a:lnTo>
                                  <a:pt x="127055" y="300185"/>
                                </a:lnTo>
                                <a:cubicBezTo>
                                  <a:pt x="57245" y="300185"/>
                                  <a:pt x="0" y="242941"/>
                                  <a:pt x="0" y="173130"/>
                                </a:cubicBezTo>
                                <a:lnTo>
                                  <a:pt x="0" y="127055"/>
                                </a:lnTo>
                                <a:cubicBezTo>
                                  <a:pt x="0" y="57245"/>
                                  <a:pt x="57245" y="0"/>
                                  <a:pt x="127055" y="0"/>
                                </a:cubicBezTo>
                                <a:lnTo>
                                  <a:pt x="853084" y="0"/>
                                </a:lnTo>
                                <a:cubicBezTo>
                                  <a:pt x="922895" y="0"/>
                                  <a:pt x="980139" y="57245"/>
                                  <a:pt x="980139" y="127055"/>
                                </a:cubicBezTo>
                                <a:lnTo>
                                  <a:pt x="980139" y="173130"/>
                                </a:lnTo>
                                <a:cubicBezTo>
                                  <a:pt x="980139" y="242941"/>
                                  <a:pt x="922895" y="300185"/>
                                  <a:pt x="853084" y="300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391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图形 2" o:spid="_x0000_s1026" o:spt="203" style="position:absolute;left:0pt;margin-left:-6.2pt;margin-top:3.95pt;height:837.3pt;width:596.45pt;z-index:251669504;mso-width-relative:page;mso-height-relative:page;" coordorigin="600574,2087730" coordsize="2513178,3825616" o:gfxdata="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">
                <o:lock v:ext="edit" aspectratio="f"/>
                <v:shape id="任意多边形: 形状 287" o:spid="_x0000_s1026" o:spt="100" style="position:absolute;left:600574;top:2087730;height:3825616;width:2513178;v-text-anchor:middle;" fillcolor="#A0E8FF" filled="t" stroked="f" coordsize="2513178,3825616" o:gfxdata="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Aqiy8AAAA&#10;3AAAAA8AAAAAAAAAAQAgAAAAIgAAAGRycy9kb3ducmV2LnhtbFBLAQIUABQAAAAIAIdO4kAzLwWe&#10;OwAAADkAAAAQAAAAAAAAAAEAIAAAAAsBAABkcnMvc2hhcGV4bWwueG1sUEsFBgAAAAAGAAYAWwEA&#10;ALUDAAAAAA==&#10;" path="m0,0l2513178,0,2513178,3825616,0,3825616xe">
                  <v:path o:connectlocs="0,0;2513178,0;2513178,3825616;0,3825616" o:connectangles="0,0,0,0"/>
                  <v:fill on="t" focussize="0,0"/>
                  <v:stroke on="f" weight="1.09582677165354pt" joinstyle="miter"/>
                  <v:imagedata o:title=""/>
                  <o:lock v:ext="edit" aspectratio="f"/>
                </v:shape>
                <v:shape id="任意多边形: 形状 288" o:spid="_x0000_s1026" o:spt="100" style="position:absolute;left:883936;top:2347934;height:2880292;width:1996596;v-text-anchor:middle;" fillcolor="#FFFFFF" filled="t" stroked="f" coordsize="1996580,2880381" o:gfxdata="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qyQ7G/&#10;AAAA3AAAAA8AAAAAAAAAAQAgAAAAIgAAAGRycy9kb3ducmV2LnhtbFBLAQIUABQAAAAIAIdO4kAz&#10;LwWeOwAAADkAAAAQAAAAAAAAAAEAIAAAAA4BAABkcnMvc2hhcGV4bWwueG1sUEsFBgAAAAAGAAYA&#10;WwEAALgDAAAAAA==&#10;" path="m0,0l1996580,0,1996580,2880382,0,2880382xe">
                  <v:path o:connectlocs="0,0;1996596,0;1996596,2880292;0,2880292" o:connectangles="0,0,0,0"/>
                  <v:fill on="t" focussize="0,0"/>
                  <v:stroke on="f" weight="1.09582677165354pt" joinstyle="miter"/>
                  <v:imagedata o:title=""/>
                  <o:lock v:ext="edit" aspectratio="f"/>
                </v:shape>
                <v:shape id="任意多边形: 形状 289" o:spid="_x0000_s1026" o:spt="100" style="position:absolute;left:2054028;top:5551727;height:100527;width:100527;v-text-anchor:middle;" fillcolor="#FFFFFF" filled="t" stroked="f" coordsize="100527,100527" o:gfxdata="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FOxu8AAAA&#10;3AAAAA8AAAAAAAAAAQAgAAAAIgAAAGRycy9kb3ducmV2LnhtbFBLAQIUABQAAAAIAIdO4kAzLwWe&#10;OwAAADkAAAAQAAAAAAAAAAEAIAAAAAsBAABkcnMvc2hhcGV4bWwueG1sUEsFBgAAAAAGAAYAWwEA&#10;ALUDAAAAAA==&#10;" path="m100527,50264c100527,78023,78023,100527,50264,100527c22504,100527,0,78023,0,50264c0,22504,22504,0,50264,0c78023,0,100527,22504,100527,50264xe">
                  <v:path o:connectlocs="100527,50264;50264,100527;0,50264;50264,0;100527,50264" o:connectangles="0,0,0,0,0"/>
                  <v:fill on="t" focussize="0,0"/>
                  <v:stroke on="f" weight="1.09582677165354pt" joinstyle="miter"/>
                  <v:imagedata o:title=""/>
                  <o:lock v:ext="edit" aspectratio="f"/>
                </v:shape>
                <v:group id="图形 2" o:spid="_x0000_s1026" o:spt="203" style="position:absolute;left:745779;top:2147767;height:199658;width:2264652;" coordorigin="745779,2147767" coordsize="2264652,199658" o:gfxdata="UEsDBAoAAAAAAIdO4kAAAAAAAAAAAAAAAAAEAAAAZHJzL1BLAwQUAAAACACHTuJA0fnMs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D5UH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R+cyx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: 形状 291" o:spid="_x0000_s1026" o:spt="100" style="position:absolute;left:745779;top:2196634;height:100527;width:100527;v-text-anchor:middle;" fillcolor="#FFFFFF" filled="t" stroked="f" coordsize="100527,100527" o:gfxdata="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xbAPe/&#10;AAAA3AAAAA8AAAAAAAAAAQAgAAAAIgAAAGRycy9kb3ducmV2LnhtbFBLAQIUABQAAAAIAIdO4kAz&#10;LwWeOwAAADkAAAAQAAAAAAAAAAEAIAAAAA4BAABkcnMvc2hhcGV4bWwueG1sUEsFBgAAAAAGAAYA&#10;WwEAALgDAAAAAA=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292" o:spid="_x0000_s1026" o:spt="100" style="position:absolute;left:1089247;top:2246897;height:100527;width:100527;v-text-anchor:middle;" fillcolor="#FFFFFF" filled="t" stroked="f" coordsize="100527,100527" o:gfxdata="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MXpWy/&#10;AAAA3AAAAA8AAAAAAAAAAQAgAAAAIgAAAGRycy9kb3ducmV2LnhtbFBLAQIUABQAAAAIAIdO4kAz&#10;LwWeOwAAADkAAAAQAAAAAAAAAAEAIAAAAA4BAABkcnMvc2hhcGV4bWwueG1sUEsFBgAAAAAGAAYA&#10;WwEAALgDAAAAAA=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293" o:spid="_x0000_s1026" o:spt="100" style="position:absolute;left:2559456;top:2147767;height:100527;width:100527;v-text-anchor:middle;" fillcolor="#FFFFFF" filled="t" stroked="f" coordsize="100527,100527" o:gfxdata="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s/j0Y&#10;wAAAANwAAAAPAAAAAAAAAAEAIAAAACIAAABkcnMvZG93bnJldi54bWxQSwECFAAUAAAACACHTuJA&#10;My8FnjsAAAA5AAAAEAAAAAAAAAABACAAAAAPAQAAZHJzL3NoYXBleG1sLnhtbFBLBQYAAAAABgAG&#10;AFsBAAC5AwAAAAA=&#10;" path="m100527,50264c100527,78023,78023,100527,50263,100527c22504,100527,0,78023,0,50264c0,22504,22504,0,50263,0c78023,0,100527,22504,100527,50264xe">
                    <v:path o:connectlocs="100527,50264;50263,100527;0,50264;50263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294" o:spid="_x0000_s1026" o:spt="100" style="position:absolute;left:1651920;top:2147767;height:100527;width:100527;v-text-anchor:middle;" fillcolor="#FFFFFF" filled="t" stroked="f" coordsize="100527,100527" o:gfxdata="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spiD&#10;wAAAANwAAAAPAAAAAAAAAAEAIAAAACIAAABkcnMvZG93bnJldi54bWxQSwECFAAUAAAACACHTuJA&#10;My8FnjsAAAA5AAAAEAAAAAAAAAABACAAAAAPAQAAZHJzL3NoYXBleG1sLnhtbFBLBQYAAAAABgAG&#10;AFsBAAC5AwAAAAA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295" o:spid="_x0000_s1026" o:spt="100" style="position:absolute;left:2909905;top:2246897;height:100527;width:100527;v-text-anchor:middle;" fillcolor="#FFFFFF" filled="t" stroked="f" coordsize="100527,100527" o:gfxdata="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NgBvS/&#10;AAAA3AAAAA8AAAAAAAAAAQAgAAAAIgAAAGRycy9kb3ducmV2LnhtbFBLAQIUABQAAAAIAIdO4kAz&#10;LwWeOwAAADkAAAAQAAAAAAAAAAEAIAAAAA4BAABkcnMvc2hhcGV4bWwueG1sUEsFBgAAAAAGAAYA&#10;WwEAALgDAAAAAA==&#10;" path="m100527,50264c100527,78023,78024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</v:group>
                <v:group id="图形 2" o:spid="_x0000_s1026" o:spt="203" style="position:absolute;left:684346;top:2590365;height:201054;width:2264652;" coordorigin="684346,2590365" coordsize="2264652,201054" o:gfxdata="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xXPFe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: 形状 297" o:spid="_x0000_s1026" o:spt="100" style="position:absolute;left:684346;top:2640629;height:100527;width:100527;v-text-anchor:middle;" fillcolor="#FFFFFF" filled="t" stroked="f" coordsize="100527,100527" o:gfxdata="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zNx28AAAA&#10;3AAAAA8AAAAAAAAAAQAgAAAAIgAAAGRycy9kb3ducmV2LnhtbFBLAQIUABQAAAAIAIdO4kAzLwWe&#10;OwAAADkAAAAQAAAAAAAAAAEAIAAAAAsBAABkcnMvc2hhcGV4bWwueG1sUEsFBgAAAAAGAAYAWwEA&#10;ALUDAAAAAA=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298" o:spid="_x0000_s1026" o:spt="100" style="position:absolute;left:1026418;top:2690892;height:100527;width:100527;v-text-anchor:middle;" fillcolor="#FFFFFF" filled="t" stroked="f" coordsize="100527,100527" o:gfxdata="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/5KG&#10;wAAAANwAAAAPAAAAAAAAAAEAIAAAACIAAABkcnMvZG93bnJldi54bWxQSwECFAAUAAAACACHTuJA&#10;My8FnjsAAAA5AAAAEAAAAAAAAAABACAAAAAPAQAAZHJzL3NoYXBleG1sLnhtbFBLBQYAAAAABgAG&#10;AFsBAAC5AwAAAAA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299" o:spid="_x0000_s1026" o:spt="100" style="position:absolute;left:2496627;top:2590365;height:100527;width:100527;v-text-anchor:middle;" fillcolor="#FFFFFF" filled="t" stroked="f" coordsize="100527,100527" o:gfxdata="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LqEBvQAA&#10;ANwAAAAPAAAAAAAAAAEAIAAAACIAAABkcnMvZG93bnJldi54bWxQSwECFAAUAAAACACHTuJAMy8F&#10;njsAAAA5AAAAEAAAAAAAAAABACAAAAAMAQAAZHJzL3NoYXBleG1sLnhtbFBLBQYAAAAABgAGAFsB&#10;AAC2AwAAAAA=&#10;" path="m100527,50264c100527,78023,78023,100527,50263,100527c22504,100527,0,78023,0,50264c0,22504,22504,0,50263,0c78023,0,100527,22504,100527,50264xe">
                    <v:path o:connectlocs="100527,50264;50263,100527;0,50264;50263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00" o:spid="_x0000_s1026" o:spt="100" style="position:absolute;left:1590486;top:2590365;height:100527;width:100527;v-text-anchor:middle;" fillcolor="#FFFFFF" filled="t" stroked="f" coordsize="100527,100527" o:gfxdata="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JiBJq/&#10;AAAA3AAAAA8AAAAAAAAAAQAgAAAAIgAAAGRycy9kb3ducmV2LnhtbFBLAQIUABQAAAAIAIdO4kAz&#10;LwWeOwAAADkAAAAQAAAAAAAAAAEAIAAAAA4BAABkcnMvc2hhcGV4bWwueG1sUEsFBgAAAAAGAAYA&#10;WwEAALgDAAAAAA=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01" o:spid="_x0000_s1026" o:spt="100" style="position:absolute;left:2848472;top:2690892;height:100527;width:100527;v-text-anchor:middle;" fillcolor="#FFFFFF" filled="t" stroked="f" coordsize="100527,100527" o:gfxdata="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SsJrt&#10;wAAAANwAAAAPAAAAAAAAAAEAIAAAACIAAABkcnMvZG93bnJldi54bWxQSwECFAAUAAAACACHTuJA&#10;My8FnjsAAAA5AAAAEAAAAAAAAAABACAAAAAPAQAAZHJzL3NoYXBleG1sLnhtbFBLBQYAAAAABgAG&#10;AFsBAAC5AwAAAAA=&#10;" path="m100527,50264c100527,78023,78023,100527,50263,100527c22504,100527,0,78023,0,50264c0,22504,22503,0,50263,0c78023,0,100527,22504,100527,50264xe">
                    <v:path o:connectlocs="100527,50264;50263,100527;0,50264;50263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</v:group>
                <v:group id="图形 2" o:spid="_x0000_s1026" o:spt="203" style="position:absolute;left:742987;top:3034360;height:199658;width:2264652;" coordorigin="742987,3034360" coordsize="2264652,199658" o:gfxdata="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CMbU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: 形状 303" o:spid="_x0000_s1026" o:spt="100" style="position:absolute;left:742987;top:3084624;height:100527;width:100527;v-text-anchor:middle;" fillcolor="#FFFFFF" filled="t" stroked="f" coordsize="100527,100527" o:gfxdata="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VpwK/&#10;AAAA3AAAAA8AAAAAAAAAAQAgAAAAIgAAAGRycy9kb3ducmV2LnhtbFBLAQIUABQAAAAIAIdO4kAz&#10;LwWeOwAAADkAAAAQAAAAAAAAAAEAIAAAAA4BAABkcnMvc2hhcGV4bWwueG1sUEsFBgAAAAAGAAYA&#10;WwEAALgDAAAAAA=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04" o:spid="_x0000_s1026" o:spt="100" style="position:absolute;left:1086455;top:3133491;height:100527;width:100527;v-text-anchor:middle;" fillcolor="#FFFFFF" filled="t" stroked="f" coordsize="100527,100527" o:gfxdata="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1ZApm/&#10;AAAA3AAAAA8AAAAAAAAAAQAgAAAAIgAAAGRycy9kb3ducmV2LnhtbFBLAQIUABQAAAAIAIdO4kAz&#10;LwWeOwAAADkAAAAQAAAAAAAAAAEAIAAAAA4BAABkcnMvc2hhcGV4bWwueG1sUEsFBgAAAAAGAAYA&#10;WwEAALgDAAAAAA=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05" o:spid="_x0000_s1026" o:spt="100" style="position:absolute;left:2555268;top:3034360;height:100527;width:100527;v-text-anchor:middle;" fillcolor="#FFFFFF" filled="t" stroked="f" coordsize="100527,100527" o:gfxdata="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LnO6/&#10;AAAA3AAAAA8AAAAAAAAAAQAgAAAAIgAAAGRycy9kb3ducmV2LnhtbFBLAQIUABQAAAAIAIdO4kAz&#10;LwWeOwAAADkAAAAQAAAAAAAAAAEAIAAAAA4BAABkcnMvc2hhcGV4bWwueG1sUEsFBgAAAAAGAAYA&#10;WwEAALgDAAAAAA==&#10;" path="m100527,50264c100527,78023,78023,100527,50263,100527c22504,100527,0,78023,0,50264c0,22504,22503,0,50263,0c78023,0,100527,22504,100527,50264xe">
                    <v:path o:connectlocs="100527,50264;50263,100527;0,50264;50263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06" o:spid="_x0000_s1026" o:spt="100" style="position:absolute;left:1649127;top:3034360;height:100527;width:100527;v-text-anchor:middle;" fillcolor="#FFFFFF" filled="t" stroked="f" coordsize="100527,100527" o:gfxdata="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HOXW/&#10;AAAA3AAAAA8AAAAAAAAAAQAgAAAAIgAAAGRycy9kb3ducmV2LnhtbFBLAQIUABQAAAAIAIdO4kAz&#10;LwWeOwAAADkAAAAQAAAAAAAAAAEAIAAAAA4BAABkcnMvc2hhcGV4bWwueG1sUEsFBgAAAAAGAAYA&#10;WwEAALgDAAAAAA=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07" o:spid="_x0000_s1026" o:spt="100" style="position:absolute;left:2907112;top:3133491;height:100527;width:100527;v-text-anchor:middle;" fillcolor="#FFFFFF" filled="t" stroked="f" coordsize="100527,100527" o:gfxdata="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WK0HvQAA&#10;ANwAAAAPAAAAAAAAAAEAIAAAACIAAABkcnMvZG93bnJldi54bWxQSwECFAAUAAAACACHTuJAMy8F&#10;njsAAAA5AAAAEAAAAAAAAAABACAAAAAMAQAAZHJzL3NoYXBleG1sLnhtbFBLBQYAAAAABgAGAFsB&#10;AAC2AwAAAAA=&#10;" path="m100527,50264c100527,78023,78023,100527,50263,100527c22504,100527,0,78023,0,50264c0,22504,22503,0,50263,0c78023,0,100527,22504,100527,50264xe">
                    <v:path o:connectlocs="100527,50264;50263,100527;0,50264;50263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</v:group>
                <v:group id="图形 2" o:spid="_x0000_s1026" o:spt="203" style="position:absolute;left:617328;top:4215554;height:201054;width:2264652;" coordorigin="617328,4215554" coordsize="2264652,201054" o:gfxdata="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ZFq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: 形状 309" o:spid="_x0000_s1026" o:spt="100" style="position:absolute;left:617328;top:4265817;height:100527;width:100527;v-text-anchor:middle;" fillcolor="#FFFFFF" filled="t" stroked="f" coordsize="100527,100527" o:gfxdata="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c33LsAAADc&#10;AAAADwAAAAAAAAABACAAAAAiAAAAZHJzL2Rvd25yZXYueG1sUEsBAhQAFAAAAAgAh07iQDMvBZ47&#10;AAAAOQAAABAAAAAAAAAAAQAgAAAACgEAAGRycy9zaGFwZXhtbC54bWxQSwUGAAAAAAYABgBbAQAA&#10;tAMAAAAA&#10;" path="m100527,50264c100527,78023,78023,100527,50264,100527c22504,100527,0,78024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10" o:spid="_x0000_s1026" o:spt="100" style="position:absolute;left:959399;top:4316081;height:100527;width:100527;v-text-anchor:middle;" fillcolor="#FFFFFF" filled="t" stroked="f" coordsize="100527,100527" o:gfxdata="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e7kke/&#10;AAAA3AAAAA8AAAAAAAAAAQAgAAAAIgAAAGRycy9kb3ducmV2LnhtbFBLAQIUABQAAAAIAIdO4kAz&#10;LwWeOwAAADkAAAAQAAAAAAAAAAEAIAAAAA4BAABkcnMvc2hhcGV4bWwueG1sUEsFBgAAAAAGAAYA&#10;WwEAALgDAAAAAA=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11" o:spid="_x0000_s1026" o:spt="100" style="position:absolute;left:2429609;top:4215554;height:100527;width:100527;v-text-anchor:middle;" fillcolor="#FFFFFF" filled="t" stroked="f" coordsize="100527,100527" o:gfxdata="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pDDC/&#10;AAAA3AAAAA8AAAAAAAAAAQAgAAAAIgAAAGRycy9kb3ducmV2LnhtbFBLAQIUABQAAAAIAIdO4kAz&#10;LwWeOwAAADkAAAAQAAAAAAAAAAEAIAAAAA4BAABkcnMvc2hhcGV4bWwueG1sUEsFBgAAAAAGAAYA&#10;WwEAALgDAAAAAA==&#10;" path="m100527,50264c100527,78023,78023,100527,50263,100527c22504,100527,0,78024,0,50264c0,22504,22503,0,50263,0c78023,0,100527,22504,100527,50264xe">
                    <v:path o:connectlocs="100527,50264;50263,100527;0,50264;50263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12" o:spid="_x0000_s1026" o:spt="100" style="position:absolute;left:1523468;top:4215554;height:100527;width:100527;v-text-anchor:middle;" fillcolor="#FFFFFF" filled="t" stroked="f" coordsize="100527,100527" o:gfxdata="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glqau/&#10;AAAA3AAAAA8AAAAAAAAAAQAgAAAAIgAAAGRycy9kb3ducmV2LnhtbFBLAQIUABQAAAAIAIdO4kAz&#10;LwWeOwAAADkAAAAQAAAAAAAAAAEAIAAAAA4BAABkcnMvc2hhcGV4bWwueG1sUEsFBgAAAAAGAAYA&#10;WwEAALgDAAAAAA==&#10;" path="m100527,50264c100527,78023,78023,100527,50264,100527c22504,100527,0,78024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13" o:spid="_x0000_s1026" o:spt="100" style="position:absolute;left:2781454;top:4316081;height:100527;width:100527;v-text-anchor:middle;" fillcolor="#FFFFFF" filled="t" stroked="f" coordsize="100527,100527" o:gfxdata="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MMd+/&#10;AAAA3AAAAA8AAAAAAAAAAQAgAAAAIgAAAGRycy9kb3ducmV2LnhtbFBLAQIUABQAAAAIAIdO4kAz&#10;LwWeOwAAADkAAAAQAAAAAAAAAAEAIAAAAA4BAABkcnMvc2hhcGV4bWwueG1sUEsFBgAAAAAGAAYA&#10;WwEAALgDAAAAAA==&#10;" path="m100527,50264c100527,78023,78023,100527,50263,100527c22504,100527,0,78023,0,50264c0,22504,22503,0,50263,0c78023,0,100527,22504,100527,50264xe">
                    <v:path o:connectlocs="100527,50264;50263,100527;0,50264;50263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</v:group>
                <v:group id="图形 2" o:spid="_x0000_s1026" o:spt="203" style="position:absolute;left:796043;top:3900010;height:201054;width:2264652;" coordorigin="796043,3900010" coordsize="2264652,201054" o:gfxdata="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8MZ1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: 形状 315" o:spid="_x0000_s1026" o:spt="100" style="position:absolute;left:796043;top:3950274;height:100527;width:100527;v-text-anchor:middle;" fillcolor="#FFFFFF" filled="t" stroked="f" coordsize="100527,100527" o:gfxdata="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SCjO/&#10;AAAA3AAAAA8AAAAAAAAAAQAgAAAAIgAAAGRycy9kb3ducmV2LnhtbFBLAQIUABQAAAAIAIdO4kAz&#10;LwWeOwAAADkAAAAQAAAAAAAAAAEAIAAAAA4BAABkcnMvc2hhcGV4bWwueG1sUEsFBgAAAAAGAAYA&#10;WwEAALgDAAAAAA==&#10;" path="m100527,50264c100527,78023,78023,100527,50264,100527c22504,100527,0,78024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16" o:spid="_x0000_s1026" o:spt="100" style="position:absolute;left:1138114;top:4000538;height:100527;width:100527;v-text-anchor:middle;" fillcolor="#FFFFFF" filled="t" stroked="f" coordsize="100527,100527" o:gfxdata="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Hq+o&#10;wAAAANwAAAAPAAAAAAAAAAEAIAAAACIAAABkcnMvZG93bnJldi54bWxQSwECFAAUAAAACACHTuJA&#10;My8FnjsAAAA5AAAAEAAAAAAAAAABACAAAAAPAQAAZHJzL3NoYXBleG1sLnhtbFBLBQYAAAAABgAG&#10;AFsBAAC5AwAAAAA=&#10;" path="m100527,50264c100527,78023,78023,100527,50264,100527c22504,100527,0,78024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17" o:spid="_x0000_s1026" o:spt="100" style="position:absolute;left:2608323;top:3900010;height:100527;width:100527;v-text-anchor:middle;" fillcolor="#FFFFFF" filled="t" stroked="f" coordsize="100527,100527" o:gfxdata="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oE72rsAAADc&#10;AAAADwAAAAAAAAABACAAAAAiAAAAZHJzL2Rvd25yZXYueG1sUEsBAhQAFAAAAAgAh07iQDMvBZ47&#10;AAAAOQAAABAAAAAAAAAAAQAgAAAACgEAAGRycy9zaGFwZXhtbC54bWxQSwUGAAAAAAYABgBbAQAA&#10;tAMAAAAA&#10;" path="m100527,50263c100527,78023,78023,100527,50263,100527c22504,100527,0,78023,0,50263c0,22504,22504,0,50263,0c78023,0,100527,22504,100527,50263xe">
                    <v:path o:connectlocs="100527,50263;50263,100527;0,50263;50263,0;100527,50263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18" o:spid="_x0000_s1026" o:spt="100" style="position:absolute;left:1702183;top:3900010;height:100527;width:100527;v-text-anchor:middle;" fillcolor="#FFFFFF" filled="t" stroked="f" coordsize="100527,100527" o:gfxdata="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zZ5B&#10;wAAAANwAAAAPAAAAAAAAAAEAIAAAACIAAABkcnMvZG93bnJldi54bWxQSwECFAAUAAAACACHTuJA&#10;My8FnjsAAAA5AAAAEAAAAAAAAAABACAAAAAPAQAAZHJzL3NoYXBleG1sLnhtbFBLBQYAAAAABgAG&#10;AFsBAAC5AwAAAAA=&#10;" path="m100527,50263c100527,78023,78023,100527,50264,100527c22504,100527,0,78023,0,50263c0,22504,22504,0,50264,0c78023,0,100527,22504,100527,50263xe">
                    <v:path o:connectlocs="100527,50263;50264,100527;0,50263;50264,0;100527,50263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19" o:spid="_x0000_s1026" o:spt="100" style="position:absolute;left:2960168;top:4000538;height:100527;width:100527;v-text-anchor:middle;" fillcolor="#FFFFFF" filled="t" stroked="f" coordsize="100527,100527" o:gfxdata="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ab/WG8AAAA&#10;3AAAAA8AAAAAAAAAAQAgAAAAIgAAAGRycy9kb3ducmV2LnhtbFBLAQIUABQAAAAIAIdO4kAzLwWe&#10;OwAAADkAAAAQAAAAAAAAAAEAIAAAAAsBAABkcnMvc2hhcGV4bWwueG1sUEsFBgAAAAAGAAYAWwEA&#10;ALUDAAAAAA==&#10;" path="m100527,50264c100527,78023,78023,100527,50263,100527c22504,100527,0,78024,0,50264c0,22504,22503,0,50263,0c78023,0,100527,22504,100527,50264xe">
                    <v:path o:connectlocs="100527,50264;50263,100527;0,50264;50263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</v:group>
                <v:group id="图形 2" o:spid="_x0000_s1026" o:spt="203" style="position:absolute;left:1374074;top:3669636;height:199658;width:1006667;" coordorigin="1374074,3669636" coordsize="1006667,199658" o:gfxdata="UEsDBAoAAAAAAIdO4kAAAAAAAAAAAAAAAAAEAAAAZHJzL1BLAwQUAAAACACHTuJABKcKy7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UwX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pwrL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: 形状 321" o:spid="_x0000_s1026" o:spt="100" style="position:absolute;left:1374074;top:3718503;height:100527;width:100527;v-text-anchor:middle;" fillcolor="#FFFFFF" filled="t" stroked="f" coordsize="100527,100527" o:gfxdata="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Fxo2/&#10;AAAA3AAAAA8AAAAAAAAAAQAgAAAAIgAAAGRycy9kb3ducmV2LnhtbFBLAQIUABQAAAAIAIdO4kAz&#10;LwWeOwAAADkAAAAQAAAAAAAAAAEAIAAAAA4BAABkcnMvc2hhcGV4bWwueG1sUEsFBgAAAAAGAAYA&#10;WwEAALgDAAAAAA=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22" o:spid="_x0000_s1026" o:spt="100" style="position:absolute;left:1717542;top:3768767;height:100527;width:100527;v-text-anchor:middle;" fillcolor="#FFFFFF" filled="t" stroked="f" coordsize="100527,100527" o:gfxdata="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2SWMW&#10;wAAAANwAAAAPAAAAAAAAAAEAIAAAACIAAABkcnMvZG93bnJldi54bWxQSwECFAAUAAAACACHTuJA&#10;My8FnjsAAAA5AAAAEAAAAAAAAAABACAAAAAPAQAAZHJzL3NoYXBleG1sLnhtbFBLBQYAAAAABgAG&#10;AFsBAAC5AwAAAAA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23" o:spid="_x0000_s1026" o:spt="100" style="position:absolute;left:2280214;top:3669636;height:100527;width:100527;v-text-anchor:middle;" fillcolor="#FFFFFF" filled="t" stroked="f" coordsize="100527,100527" o:gfxdata="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oPti&#10;wAAAANwAAAAPAAAAAAAAAAEAIAAAACIAAABkcnMvZG93bnJldi54bWxQSwECFAAUAAAACACHTuJA&#10;My8FnjsAAAA5AAAAEAAAAAAAAAABACAAAAAPAQAAZHJzL3NoYXBleG1sLnhtbFBLBQYAAAAABgAG&#10;AFsBAAC5AwAAAAA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</v:group>
                <v:group id="图形 2" o:spid="_x0000_s1026" o:spt="203" style="position:absolute;left:772307;top:4596719;height:199658;width:2264652;" coordorigin="772307,4596719" coordsize="2264652,199658" o:gfxdata="UEsDBAoAAAAAAIdO4kAAAAAAAAAAAAAAAAAEAAAAZHJzL1BLAwQUAAAACACHTuJAe5wMyL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Ukmy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nAzI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任意多边形: 形状 325" o:spid="_x0000_s1026" o:spt="100" style="position:absolute;left:772307;top:4645587;height:100527;width:100527;v-text-anchor:middle;" fillcolor="#FFFFFF" filled="t" stroked="f" coordsize="100527,100527" o:gfxdata="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+wI6/&#10;AAAA3AAAAA8AAAAAAAAAAQAgAAAAIgAAAGRycy9kb3ducmV2LnhtbFBLAQIUABQAAAAIAIdO4kAz&#10;LwWeOwAAADkAAAAQAAAAAAAAAAEAIAAAAA4BAABkcnMvc2hhcGV4bWwueG1sUEsFBgAAAAAGAAYA&#10;WwEAALgDAAAAAA==&#10;" path="m100527,50264c100527,78023,78023,100527,50264,100527c22504,100527,0,78024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26" o:spid="_x0000_s1026" o:spt="100" style="position:absolute;left:1114379;top:4695850;height:100527;width:100527;v-text-anchor:middle;" fillcolor="#FFFFFF" filled="t" stroked="f" coordsize="100527,100527" o:gfxdata="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lyZRW/&#10;AAAA3AAAAA8AAAAAAAAAAQAgAAAAIgAAAGRycy9kb3ducmV2LnhtbFBLAQIUABQAAAAIAIdO4kAz&#10;LwWeOwAAADkAAAAQAAAAAAAAAAEAIAAAAA4BAABkcnMvc2hhcGV4bWwueG1sUEsFBgAAAAAGAAYA&#10;WwEAALgDAAAAAA==&#10;" path="m100527,50263c100527,78023,78023,100527,50264,100527c22504,100527,0,78023,0,50263c0,22504,22504,0,50264,0c78023,0,100527,22504,100527,50263xe">
                    <v:path o:connectlocs="100527,50263;50264,100527;0,50263;50264,0;100527,50263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27" o:spid="_x0000_s1026" o:spt="100" style="position:absolute;left:2584588;top:4596719;height:100527;width:100527;v-text-anchor:middle;" fillcolor="#FFFFFF" filled="t" stroked="f" coordsize="100527,100527" o:gfxdata="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jt8We8AAAA&#10;3AAAAA8AAAAAAAAAAQAgAAAAIgAAAGRycy9kb3ducmV2LnhtbFBLAQIUABQAAAAIAIdO4kAzLwWe&#10;OwAAADkAAAAQAAAAAAAAAAEAIAAAAAsBAABkcnMvc2hhcGV4bWwueG1sUEsFBgAAAAAGAAYAWwEA&#10;ALUDAAAAAA==&#10;" path="m100527,50264c100527,78023,78023,100527,50264,100527c22504,100527,0,78024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28" o:spid="_x0000_s1026" o:spt="100" style="position:absolute;left:1678448;top:4596719;height:100527;width:100527;v-text-anchor:middle;" fillcolor="#FFFFFF" filled="t" stroked="f" coordsize="100527,100527" o:gfxdata="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hVPy/&#10;AAAA3AAAAA8AAAAAAAAAAQAgAAAAIgAAAGRycy9kb3ducmV2LnhtbFBLAQIUABQAAAAIAIdO4kAz&#10;LwWeOwAAADkAAAAQAAAAAAAAAAEAIAAAAA4BAABkcnMvc2hhcGV4bWwueG1sUEsFBgAAAAAGAAYA&#10;WwEAALgDAAAAAA==&#10;" path="m100527,50264c100527,78023,78023,100527,50264,100527c22504,100527,0,78024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29" o:spid="_x0000_s1026" o:spt="100" style="position:absolute;left:2936433;top:4695850;height:100527;width:100527;v-text-anchor:middle;" fillcolor="#FFFFFF" filled="t" stroked="f" coordsize="100527,100527" o:gfxdata="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NCa7y8AAAA&#10;3AAAAA8AAAAAAAAAAQAgAAAAIgAAAGRycy9kb3ducmV2LnhtbFBLAQIUABQAAAAIAIdO4kAzLwWe&#10;OwAAADkAAAAQAAAAAAAAAAEAIAAAAAsBAABkcnMvc2hhcGV4bWwueG1sUEsFBgAAAAAGAAYAWwEA&#10;ALUDAAAAAA==&#10;" path="m100527,50263c100527,78023,78023,100527,50263,100527c22504,100527,0,78023,0,50263c0,22504,22504,0,50263,0c78023,0,100527,22504,100527,50263xe">
                    <v:path o:connectlocs="100527,50263;50263,100527;0,50263;50263,0;100527,50263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</v:group>
                <v:group id="图形 2" o:spid="_x0000_s1026" o:spt="203" style="position:absolute;left:684346;top:5000224;height:201054;width:2264652;" coordorigin="684346,5000224" coordsize="2264652,201054" o:gfxdata="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F+nB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: 形状 331" o:spid="_x0000_s1026" o:spt="100" style="position:absolute;left:684346;top:5050488;height:100527;width:100527;v-text-anchor:middle;" fillcolor="#FFFFFF" filled="t" stroked="f" coordsize="100527,100527" o:gfxdata="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3FBQ&#10;wAAAANwAAAAPAAAAAAAAAAEAIAAAACIAAABkcnMvZG93bnJldi54bWxQSwECFAAUAAAACACHTuJA&#10;My8FnjsAAAA5AAAAEAAAAAAAAAABACAAAAAPAQAAZHJzL3NoYXBleG1sLnhtbFBLBQYAAAAABgAG&#10;AFsBAAC5AwAAAAA=&#10;" path="m100527,50264c100527,78023,78023,100527,50264,100527c22504,100527,0,78024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32" o:spid="_x0000_s1026" o:spt="100" style="position:absolute;left:1026418;top:5100751;height:100527;width:100527;v-text-anchor:middle;" fillcolor="#FFFFFF" filled="t" stroked="f" coordsize="100527,100527" o:gfxdata="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OQ9cu/&#10;AAAA3AAAAA8AAAAAAAAAAQAgAAAAIgAAAGRycy9kb3ducmV2LnhtbFBLAQIUABQAAAAIAIdO4kAz&#10;LwWeOwAAADkAAAAQAAAAAAAAAAEAIAAAAA4BAABkcnMvc2hhcGV4bWwueG1sUEsFBgAAAAAGAAYA&#10;WwEAALgDAAAAAA==&#10;" path="m100527,50263c100527,78023,78023,100527,50264,100527c22504,100527,0,78023,0,50263c0,22504,22504,0,50264,0c78023,0,100527,22504,100527,50263xe">
                    <v:path o:connectlocs="100527,50263;50264,100527;0,50263;50264,0;100527,50263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33" o:spid="_x0000_s1026" o:spt="100" style="position:absolute;left:2496627;top:5000224;height:100527;width:100527;v-text-anchor:middle;" fillcolor="#FFFFFF" filled="t" stroked="f" coordsize="100527,100527" o:gfxdata="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eW2/&#10;wAAAANwAAAAPAAAAAAAAAAEAIAAAACIAAABkcnMvZG93bnJldi54bWxQSwECFAAUAAAACACHTuJA&#10;My8FnjsAAAA5AAAAEAAAAAAAAAABACAAAAAPAQAAZHJzL3NoYXBleG1sLnhtbFBLBQYAAAAABgAG&#10;AFsBAAC5AwAAAAA=&#10;" path="m100527,50264c100527,78023,78023,100527,50263,100527c22504,100527,0,78023,0,50264c0,22504,22504,0,50263,0c78023,0,100527,22504,100527,50264xe">
                    <v:path o:connectlocs="100527,50264;50263,100527;0,50264;50263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34" o:spid="_x0000_s1026" o:spt="100" style="position:absolute;left:1590486;top:5000224;height:100527;width:100527;v-text-anchor:middle;" fillcolor="#FFFFFF" filled="t" stroked="f" coordsize="100527,100527" o:gfxdata="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1yCS/&#10;AAAA3AAAAA8AAAAAAAAAAQAgAAAAIgAAAGRycy9kb3ducmV2LnhtbFBLAQIUABQAAAAIAIdO4kAz&#10;LwWeOwAAADkAAAAQAAAAAAAAAAEAIAAAAA4BAABkcnMvc2hhcGV4bWwueG1sUEsFBgAAAAAGAAYA&#10;WwEAALgDAAAAAA=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35" o:spid="_x0000_s1026" o:spt="100" style="position:absolute;left:2848472;top:5100751;height:100527;width:100527;v-text-anchor:middle;" fillcolor="#FFFFFF" filled="t" stroked="f" coordsize="100527,100527" o:gfxdata="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nVlO/&#10;AAAA3AAAAA8AAAAAAAAAAQAgAAAAIgAAAGRycy9kb3ducmV2LnhtbFBLAQIUABQAAAAIAIdO4kAz&#10;LwWeOwAAADkAAAAQAAAAAAAAAAEAIAAAAA4BAABkcnMvc2hhcGV4bWwueG1sUEsFBgAAAAAGAAYA&#10;WwEAALgDAAAAAA==&#10;" path="m100527,50263c100527,78023,78023,100527,50263,100527c22504,100527,0,78023,0,50263c0,22504,22503,0,50263,0c78023,0,100527,22504,100527,50263xe">
                    <v:path o:connectlocs="100527,50263;50263,100527;0,50263;50263,0;100527,50263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</v:group>
                <v:group id="图形 2" o:spid="_x0000_s1026" o:spt="203" style="position:absolute;left:745779;top:5324145;height:199658;width:2264652;" coordorigin="745779,5324145" coordsize="2264652,199658" o:gfxdata="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Hbofm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: 形状 337" o:spid="_x0000_s1026" o:spt="100" style="position:absolute;left:745779;top:5374408;height:100527;width:100527;v-text-anchor:middle;" fillcolor="#FFFFFF" filled="t" stroked="f" coordsize="100527,100527" o:gfxdata="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0Z7q8AAAA&#10;3AAAAA8AAAAAAAAAAQAgAAAAIgAAAGRycy9kb3ducmV2LnhtbFBLAQIUABQAAAAIAIdO4kAzLwWe&#10;OwAAADkAAAAQAAAAAAAAAAEAIAAAAAsBAABkcnMvc2hhcGV4bWwueG1sUEsFBgAAAAAGAAYAWwEA&#10;ALUDAAAAAA==&#10;" path="m100527,50264c100527,78023,78023,100527,50264,100527c22504,100527,0,78024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38" o:spid="_x0000_s1026" o:spt="100" style="position:absolute;left:1089247;top:5423276;height:100527;width:100527;v-text-anchor:middle;" fillcolor="#FFFFFF" filled="t" stroked="f" coordsize="100527,100527" o:gfxdata="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eMIh&#10;wAAAANwAAAAPAAAAAAAAAAEAIAAAACIAAABkcnMvZG93bnJldi54bWxQSwECFAAUAAAACACHTuJA&#10;My8FnjsAAAA5AAAAEAAAAAAAAAABACAAAAAPAQAAZHJzL3NoYXBleG1sLnhtbFBLBQYAAAAABgAG&#10;AFsBAAC5AwAAAAA=&#10;" path="m100527,50264c100527,78023,78023,100527,50264,100527c22504,100527,0,78024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39" o:spid="_x0000_s1026" o:spt="100" style="position:absolute;left:2559456;top:5324145;height:100527;width:100527;v-text-anchor:middle;" fillcolor="#FFFFFF" filled="t" stroked="f" coordsize="100527,100527" o:gfxdata="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RBjBvQAA&#10;ANwAAAAPAAAAAAAAAAEAIAAAACIAAABkcnMvZG93bnJldi54bWxQSwECFAAUAAAACACHTuJAMy8F&#10;njsAAAA5AAAAEAAAAAAAAAABACAAAAAMAQAAZHJzL3NoYXBleG1sLnhtbFBLBQYAAAAABgAGAFsB&#10;AAC2AwAAAAA=&#10;" path="m100527,50263c100527,78023,78023,100527,50263,100527c22504,100527,0,78023,0,50263c0,22504,22504,0,50263,0c78023,0,100527,22504,100527,50263xe">
                    <v:path o:connectlocs="100527,50263;50263,100527;0,50263;50263,0;100527,50263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40" o:spid="_x0000_s1026" o:spt="100" style="position:absolute;left:1651920;top:5324145;height:100527;width:100527;v-text-anchor:middle;" fillcolor="#FFFFFF" filled="t" stroked="f" coordsize="100527,100527" o:gfxdata="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QIvVq/&#10;AAAA3AAAAA8AAAAAAAAAAQAgAAAAIgAAAGRycy9kb3ducmV2LnhtbFBLAQIUABQAAAAIAIdO4kAz&#10;LwWeOwAAADkAAAAQAAAAAAAAAAEAIAAAAA4BAABkcnMvc2hhcGV4bWwueG1sUEsFBgAAAAAGAAYA&#10;WwEAALgDAAAAAA==&#10;" path="m100527,50263c100527,78023,78023,100527,50264,100527c22504,100527,0,78023,0,50263c0,22504,22504,0,50264,0c78023,0,100527,22504,100527,50263xe">
                    <v:path o:connectlocs="100527,50263;50264,100527;0,50263;50264,0;100527,50263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41" o:spid="_x0000_s1026" o:spt="100" style="position:absolute;left:2909905;top:5423276;height:100527;width:100527;v-text-anchor:middle;" fillcolor="#FFFFFF" filled="t" stroked="f" coordsize="100527,100527" o:gfxdata="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2iMt&#10;wAAAANwAAAAPAAAAAAAAAAEAIAAAACIAAABkcnMvZG93bnJldi54bWxQSwECFAAUAAAACACHTuJA&#10;My8FnjsAAAA5AAAAEAAAAAAAAAABACAAAAAPAQAAZHJzL3NoYXBleG1sLnhtbFBLBQYAAAAABgAG&#10;AFsBAAC5AwAAAAA=&#10;" path="m100527,50264c100527,78023,78024,100527,50264,100527c22504,100527,0,78024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</v:group>
                <v:group id="图形 2" o:spid="_x0000_s1026" o:spt="203" style="position:absolute;left:684346;top:5622934;height:201054;width:2264652;" coordorigin="684346,5622934" coordsize="2264652,201054" o:gfxdata="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bm1I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任意多边形: 形状 343" o:spid="_x0000_s1026" o:spt="100" style="position:absolute;left:684346;top:5673197;height:100527;width:100527;v-text-anchor:middle;" fillcolor="#FFFFFF" filled="t" stroked="f" coordsize="100527,100527" o:gfxdata="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kfx7C&#10;wAAAANwAAAAPAAAAAAAAAAEAIAAAACIAAABkcnMvZG93bnJldi54bWxQSwECFAAUAAAACACHTuJA&#10;My8FnjsAAAA5AAAAEAAAAAAAAAABACAAAAAPAQAAZHJzL3NoYXBleG1sLnhtbFBLBQYAAAAABgAG&#10;AFsBAAC5AwAAAAA=&#10;" path="m100527,50263c100527,78023,78023,100527,50264,100527c22504,100527,0,78023,0,50263c0,22504,22504,0,50264,0c78023,0,100527,22504,100527,50263xe">
                    <v:path o:connectlocs="100527,50263;50264,100527;0,50263;50264,0;100527,50263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44" o:spid="_x0000_s1026" o:spt="100" style="position:absolute;left:1026418;top:5723461;height:100527;width:100527;v-text-anchor:middle;" fillcolor="#FFFFFF" filled="t" stroked="f" coordsize="100527,100527" o:gfxdata="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M7tZ&#10;wAAAANwAAAAPAAAAAAAAAAEAIAAAACIAAABkcnMvZG93bnJldi54bWxQSwECFAAUAAAACACHTuJA&#10;My8FnjsAAAA5AAAAEAAAAAAAAAABACAAAAAPAQAAZHJzL3NoYXBleG1sLnhtbFBLBQYAAAAABgAG&#10;AFsBAAC5AwAAAAA=&#10;" path="m100527,50264c100527,78023,78023,100527,50264,100527c22504,100527,0,78023,0,50264c0,22504,22504,0,50264,0c78023,0,100527,22504,100527,50264xe">
                    <v:path o:connectlocs="100527,50264;50264,100527;0,50264;50264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45" o:spid="_x0000_s1026" o:spt="100" style="position:absolute;left:2496627;top:5622934;height:100527;width:100527;v-text-anchor:middle;" fillcolor="#FFFFFF" filled="t" stroked="f" coordsize="100527,100527" o:gfxdata="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4SUu&#10;wAAAANwAAAAPAAAAAAAAAAEAIAAAACIAAABkcnMvZG93bnJldi54bWxQSwECFAAUAAAACACHTuJA&#10;My8FnjsAAAA5AAAAEAAAAAAAAAABACAAAAAPAQAAZHJzL3NoYXBleG1sLnhtbFBLBQYAAAAABgAG&#10;AFsBAAC5AwAAAAA=&#10;" path="m100527,50263c100527,78023,78023,100527,50263,100527c22504,100527,0,78023,0,50263c0,22504,22504,0,50263,0c78023,0,100527,22503,100527,50263xe">
                    <v:path o:connectlocs="100527,50263;50263,100527;0,50263;50263,0;100527,50263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46" o:spid="_x0000_s1026" o:spt="100" style="position:absolute;left:1590486;top:5622934;height:100527;width:100527;v-text-anchor:middle;" fillcolor="#FFFFFF" filled="t" stroked="f" coordsize="100527,100527" o:gfxdata="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StgLW/&#10;AAAA3AAAAA8AAAAAAAAAAQAgAAAAIgAAAGRycy9kb3ducmV2LnhtbFBLAQIUABQAAAAIAIdO4kAz&#10;LwWeOwAAADkAAAAQAAAAAAAAAAEAIAAAAA4BAABkcnMvc2hhcGV4bWwueG1sUEsFBgAAAAAGAAYA&#10;WwEAALgDAAAAAA==&#10;" path="m100527,50263c100527,78023,78023,100527,50264,100527c22504,100527,0,78023,0,50263c0,22504,22504,0,50264,0c78023,0,100527,22503,100527,50263xe">
                    <v:path o:connectlocs="100527,50263;50264,100527;0,50263;50264,0;100527,50263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  <v:shape id="任意多边形: 形状 347" o:spid="_x0000_s1026" o:spt="100" style="position:absolute;left:2848472;top:5723461;height:100527;width:100527;v-text-anchor:middle;" fillcolor="#FFFFFF" filled="t" stroked="f" coordsize="100527,100527" o:gfxdata="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MhTHvQAA&#10;ANwAAAAPAAAAAAAAAAEAIAAAACIAAABkcnMvZG93bnJldi54bWxQSwECFAAUAAAACACHTuJAMy8F&#10;njsAAAA5AAAAEAAAAAAAAAABACAAAAAMAQAAZHJzL3NoYXBleG1sLnhtbFBLBQYAAAAABgAGAFsB&#10;AAC2AwAAAAA=&#10;" path="m100527,50264c100527,78023,78023,100527,50263,100527c22504,100527,0,78023,0,50264c0,22504,22503,0,50263,0c78023,0,100527,22504,100527,50264xe">
                    <v:path o:connectlocs="100527,50264;50263,100527;0,50264;50263,0;100527,50264" o:connectangles="0,0,0,0,0"/>
                    <v:fill on="t" focussize="0,0"/>
                    <v:stroke on="f" weight="1.09582677165354pt" joinstyle="miter"/>
                    <v:imagedata o:title=""/>
                    <o:lock v:ext="edit" aspectratio="f"/>
                  </v:shape>
                </v:group>
                <v:shape id="任意多边形: 形状 348" o:spid="_x0000_s1026" o:spt="100" style="position:absolute;left:1386237;top:5402332;height:300185;width:980139;v-text-anchor:middle;" fillcolor="#FFFFFF" filled="t" stroked="f" coordsize="980139,300185" o:gfxdata="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p9llvQAA&#10;ANwAAAAPAAAAAAAAAAEAIAAAACIAAABkcnMvZG93bnJldi54bWxQSwECFAAUAAAACACHTuJAMy8F&#10;njsAAAA5AAAAEAAAAAAAAAABACAAAAAMAQAAZHJzL3NoYXBleG1sLnhtbFBLBQYAAAAABgAGAFsB&#10;AAC2AwAAAAA=&#10;" path="m853084,300185l127055,300185c57245,300185,0,242941,0,173130l0,127055c0,57245,57245,0,127055,0l853084,0c922895,0,980139,57245,980139,127055l980139,173130c980139,242941,922895,300185,853084,300185xe">
                  <v:path o:connectlocs="853084,300185;127055,300185;0,173130;0,127055;127055,0;853084,0;980139,127055;980139,173130;853084,300185" o:connectangles="0,0,0,0,0,0,0,0,0"/>
                  <v:fill on="t" focussize="0,0"/>
                  <v:stroke on="f" weight="1.09582677165354pt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4746625</wp:posOffset>
            </wp:positionH>
            <wp:positionV relativeFrom="paragraph">
              <wp:posOffset>139065</wp:posOffset>
            </wp:positionV>
            <wp:extent cx="1800225" cy="1350645"/>
            <wp:effectExtent l="0" t="0" r="13335" b="5715"/>
            <wp:wrapNone/>
            <wp:docPr id="2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113665</wp:posOffset>
            </wp:positionV>
            <wp:extent cx="1800225" cy="1350645"/>
            <wp:effectExtent l="0" t="0" r="13335" b="5715"/>
            <wp:wrapNone/>
            <wp:docPr id="2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946785</wp:posOffset>
            </wp:positionH>
            <wp:positionV relativeFrom="paragraph">
              <wp:posOffset>163830</wp:posOffset>
            </wp:positionV>
            <wp:extent cx="1800225" cy="1350645"/>
            <wp:effectExtent l="0" t="0" r="13335" b="5715"/>
            <wp:wrapNone/>
            <wp:docPr id="2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78105</wp:posOffset>
                </wp:positionV>
                <wp:extent cx="5990590" cy="5551170"/>
                <wp:effectExtent l="0" t="0" r="13970" b="1143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09015" y="2969260"/>
                          <a:ext cx="5990590" cy="5551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生活活动篇：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今日午餐点：扬州炒饭、茶树菇鸡汤。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今日下午点心：八宝粥。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今日干饭人：朱珂逸、董程宁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温馨提示：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560" w:leftChars="0" w:firstLine="0" w:firstLineChars="0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最近新冠卷土重来，非必要不要带小朋友去人群密集的地方。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560" w:leftChars="0" w:firstLine="0" w:firstLineChars="0"/>
                              <w:rPr>
                                <w:rFonts w:hint="default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夏季天气多变，多多关注天气给孩子及时增加或减少衣物哦。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560" w:leftChars="0" w:firstLine="0" w:firstLineChars="0"/>
                              <w:rPr>
                                <w:rFonts w:hint="default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最近水痘又开始流行啦，平时多注意观察孩子的手心脚心和背后是否出现豆豆哦。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560" w:leftChars="0" w:firstLine="0" w:firstLineChars="0"/>
                              <w:rPr>
                                <w:rFonts w:hint="default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  <w:lang w:val="en-US" w:eastAsia="zh-CN"/>
                              </w:rPr>
                              <w:t>今天有延时班，下午4:30来接宝宝哦。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pt;margin-top:6.15pt;height:437.1pt;width:471.7pt;z-index:251673600;mso-width-relative:page;mso-height-relative:page;" fillcolor="#FFFFFF [3201]" filled="t" stroked="f" coordsize="21600,21600" o:gfxdata="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R5&#10;YNvWAAAACgEAAA8AAAAAAAAAAQAgAAAAIgAAAGRycy9kb3ducmV2LnhtbFBLAQIUABQAAAAIAIdO&#10;4kBhyg7aXgIAAJ4EAAAOAAAAAAAAAAEAIAAAACU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生活活动篇：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今日午餐点：扬州炒饭、茶树菇鸡汤。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今日下午点心：八宝粥。</w:t>
                      </w:r>
                    </w:p>
                    <w:p>
                      <w:pP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今日干饭人：朱珂逸、董程宁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温馨提示：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560" w:leftChars="0" w:firstLine="0" w:firstLineChars="0"/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最近新冠卷土重来，非必要不要带小朋友去人群密集的地方。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560" w:leftChars="0" w:firstLine="0" w:firstLineChars="0"/>
                        <w:rPr>
                          <w:rFonts w:hint="default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夏季天气多变，多多关注天气给孩子及时增加或减少衣物哦。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560" w:leftChars="0" w:firstLine="0" w:firstLineChars="0"/>
                        <w:rPr>
                          <w:rFonts w:hint="default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最近水痘又开始流行啦，平时多注意观察孩子的手心脚心和背后是否出现豆豆哦。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left="560" w:leftChars="0" w:firstLine="0" w:firstLineChars="0"/>
                        <w:rPr>
                          <w:rFonts w:hint="default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  <w:lang w:val="en-US" w:eastAsia="zh-CN"/>
                        </w:rPr>
                        <w:t>今天有延时班，下午4:30来接宝宝哦。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pgSz w:w="11850" w:h="16783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蝶语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刚艺体-85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3D8753"/>
    <w:multiLevelType w:val="singleLevel"/>
    <w:tmpl w:val="E33D8753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56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mU3NTc0YWM3OGNkYWIxMGZlZTcxZWVjMTVmOTRlM2IwIiwidXNlckNvdW50IjoxfQ=="/>
  </w:docVars>
  <w:rsids>
    <w:rsidRoot w:val="16463B9A"/>
    <w:rsid w:val="16463B9A"/>
    <w:rsid w:val="1CC2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20469003\024fff06-7a7a-4814-9b47-ed72fcb1cfd9\&#31616;&#32422;&#21487;&#29233;&#21345;&#36890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简约可爱卡通信纸.docx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2023-05-19T00:39:00Z</dcterms:created>
  <dc:creator>栗子</dc:creator>
  <cp:lastModifiedBy>栗子</cp:lastModifiedBy>
  <dcterms:modified xsi:type="dcterms:W3CDTF">2023-05-19T01:10:33Z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v1.0_mb_Qnjx+W69vRhYJ+po1TxYSw==</vt:lpwstr>
  </property>
  <property fmtid="{D5CDD505-2E9C-101B-9397-08002B2CF9AE}" pid="4" name="ICV">
    <vt:lpwstr>C7EDE330020445009BFA6034D3A0C9C3_11</vt:lpwstr>
  </property>
</Properties>
</file>