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2023.5.18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小雨转阴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我有一双小小手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今天6位小朋友请假。喝完牛奶后孩子们有序进行区域游戏。今天很多小朋友没有绕杯带哦~在老师的提醒下孩子们能够自主绕杯带，大家要养成绕杯带的好习惯哦！</w:t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二、集体活动：科学《打开来，尝一尝》</w:t>
      </w:r>
    </w:p>
    <w:p>
      <w:pPr>
        <w:rPr>
          <w:rFonts w:hint="eastAsia" w:ascii="宋体" w:hAnsi="宋体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/>
        </w:rPr>
        <w:t>这是一节探究类的科学活动。生活中常见的食品：饼干、糖果等都有装在了瓶子、罐子、盒子中，想要食用需要通过不同的方式打开来，同时幼儿喜爱吃的食物：开心果、鸡蛋、橘子等也需要用不同的方式打开来。本次活动在幼儿原有知识经验的基础上提供丰富的材料，让幼儿回忆生活经验充分通过各种方式打开盒子、罐子等并通过剥糖、掰开心果、剥鹌鹑蛋、剥橘子等，锻炼手部肌肉充分感知不同食物不同的开启方式。</w:t>
      </w:r>
    </w:p>
    <w:p>
      <w:pPr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</w:t>
      </w:r>
      <w:r>
        <w:rPr>
          <w:rFonts w:hint="eastAsia"/>
          <w:sz w:val="21"/>
          <w:szCs w:val="21"/>
        </w:rPr>
        <w:t>能用不同的方法打开容器中的食物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掌握了技能哦~</w:t>
      </w:r>
    </w:p>
    <w:p>
      <w:pPr>
        <w:ind w:firstLine="420" w:firstLineChars="200"/>
        <w:rPr>
          <w:rFonts w:hint="default" w:ascii="宋体" w:hAnsi="宋体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/>
          <w:sz w:val="21"/>
          <w:szCs w:val="21"/>
          <w:lang w:val="en-US" w:eastAsia="zh-CN"/>
        </w:rPr>
        <w:t>小朋友在老师的提醒下能够坐端正、耐心倾听~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0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0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0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0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2" name="图片 12" descr="IMG_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6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我可以拼出一朵很大的雪花片小花哦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冰淇淋杯真美味，让我来添加一点小糖果吧。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6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0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今天天气有点冷，快来帮它穿上衣服吧。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这些小动物的生长是有顺序的哦，让我摆一摆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IMG_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0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8555" cy="1800225"/>
                  <wp:effectExtent l="0" t="0" r="4445" b="3175"/>
                  <wp:docPr id="18" name="图片 18" descr="IMG_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0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5185" b="18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小小的坦克几下就可以拼出来了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看，我们的高楼大厦是不是很壮观。</w:t>
            </w:r>
            <w:bookmarkStart w:id="0" w:name="_GoBack"/>
            <w:bookmarkEnd w:id="0"/>
          </w:p>
        </w:tc>
      </w:tr>
    </w:tbl>
    <w:p>
      <w:pPr>
        <w:ind w:firstLine="420" w:firstLineChars="2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早上我们进行了皮球游戏，孩子们选择自己喜欢的材料进行游戏，谌睿、周艺天、冯欣、李璟睿小朋友进行了拍球的练习；王诺婉、王秋瑶、李慕妍、王若鑫、进行了羊角球弹跳；其中王知霖、徐梓赫小朋友在老师的提醒下知道不乱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0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0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0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0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0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今天吃的是意大利面，喝的是肉圆三鲜汤。</w:t>
      </w:r>
    </w:p>
    <w:p>
      <w:pPr>
        <w:ind w:firstLine="840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今天除了王诺婉、张悦威、徐筱晞小朋友还剩了一点面，其他小朋友都光盘了。其中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周艺天、王若鑫、李慕妍、张奕涵、冯欣、胡奕可、徐诺、章昕媛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小朋友还添了第二碗面呢~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今天大部分的小朋友都能够在12:30之前自主睡着哦，其中谌睿小朋友醒的比较早，也请你不要发出声音哦！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1.安全教育没有完成的小朋友请及时关注并完成哦~。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UsImhkaWQiOiIyZGJhODI3MzUxMTc2ZDJmMzIyYmZhNDBlNmRiNzE2ZCIsInVzZXJDb3VudCI6N30="/>
  </w:docVars>
  <w:rsids>
    <w:rsidRoot w:val="767A192E"/>
    <w:rsid w:val="019A4114"/>
    <w:rsid w:val="03D05A4D"/>
    <w:rsid w:val="04205696"/>
    <w:rsid w:val="06CE2A65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54F4A0A"/>
    <w:rsid w:val="15521E9C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4105755"/>
    <w:rsid w:val="241C2348"/>
    <w:rsid w:val="279A1B15"/>
    <w:rsid w:val="28354157"/>
    <w:rsid w:val="2A3C1FE2"/>
    <w:rsid w:val="2B326212"/>
    <w:rsid w:val="2BFD3212"/>
    <w:rsid w:val="2DE35196"/>
    <w:rsid w:val="2E496292"/>
    <w:rsid w:val="2F6C3CA5"/>
    <w:rsid w:val="303E6093"/>
    <w:rsid w:val="30564EB6"/>
    <w:rsid w:val="313E25F8"/>
    <w:rsid w:val="32DF0101"/>
    <w:rsid w:val="332F74DC"/>
    <w:rsid w:val="36203C19"/>
    <w:rsid w:val="3672558B"/>
    <w:rsid w:val="38F37AA1"/>
    <w:rsid w:val="396D0543"/>
    <w:rsid w:val="3B240821"/>
    <w:rsid w:val="3CFE5EFF"/>
    <w:rsid w:val="3FD52A47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1D0F09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0DA4AE5"/>
    <w:rsid w:val="62210161"/>
    <w:rsid w:val="62421410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CEC6218"/>
    <w:rsid w:val="6F8D63A0"/>
    <w:rsid w:val="70EE1B56"/>
    <w:rsid w:val="70FA50D5"/>
    <w:rsid w:val="718D7167"/>
    <w:rsid w:val="7297051F"/>
    <w:rsid w:val="73A20ADD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735</Words>
  <Characters>748</Characters>
  <Lines>0</Lines>
  <Paragraphs>0</Paragraphs>
  <TotalTime>3</TotalTime>
  <ScaleCrop>false</ScaleCrop>
  <LinksUpToDate>false</LinksUpToDate>
  <CharactersWithSpaces>781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2023-05-18T05:41:57Z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3F25E5D9D2464BEE8CEF0F3791009755_13</vt:lpwstr>
  </property>
</Properties>
</file>