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eastAsia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5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15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一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23人，4人请假。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 xml:space="preserve">    谭沁、申晓文、宗韫玉、丁曼婷请假。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今天周一需要带被子入园，张奕涵，王诺婉，冯欣，徐佳伊，章昕媛，王若鑫，王秋瑶，徐筱晞，李慕妍，郑书韵，胡奕可，蒋翊晗，杨易，李璟睿，王知霖，徐梓赫，谌睿，许诺言，周艺天，张悦威，阴少帅，王楷博，徐诺来园愿意自己把被子拿进来，你们都很棒哦</w:t>
      </w:r>
      <w:bookmarkStart w:id="0" w:name="_GoBack"/>
      <w:bookmarkEnd w:id="0"/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72"/>
        <w:gridCol w:w="42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68575" cy="1926590"/>
                  <wp:effectExtent l="0" t="0" r="6985" b="8890"/>
                  <wp:docPr id="6" name="图片 6" descr="IMG_20230515_080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30515_08060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575" cy="192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" name="图片 2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0" name="图片 10" descr="IMG_20230515_080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30515_08063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户外活动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 w:firstLine="630" w:firstLineChars="300"/>
        <w:textAlignment w:val="auto"/>
        <w:outlineLvl w:val="9"/>
        <w:rPr>
          <w:rFonts w:hint="default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今天我们玩了滑滑梯，天气比较炎热，孩子们玩累了能够及时补充水分，到阴凉处休息。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3" name="图片 13" descr="IMG_20230515_084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30515_08404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6" name="图片 16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4" name="图片 14" descr="IMG_20230515_084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30515_08412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5" name="图片 15" descr="IMG_20230515_085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30515_08534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7" name="图片 17" descr="IMG_20230515_085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30515_08551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8" name="图片 18" descr="IMG_20230515_085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30515_08562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9" name="图片 19" descr="IMG_20230515_085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30515_08563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/>
        <w:textAlignment w:val="auto"/>
        <w:outlineLvl w:val="9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集体活动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语言《老师的手》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00" w:lineRule="exact"/>
        <w:ind w:left="0" w:right="0" w:firstLine="315"/>
        <w:jc w:val="both"/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《老师的手》是一则内容简单、节奏鲜明的儿歌，描绘了老师能干的手、灵巧的手、有用的手，儿歌中采用了排比和拟人的修辞手法，读起来琅琅上口，使幼儿在朗诵儿歌的过程中感受到老师手的能干，并引导幼儿学会赞美别人，发现别人的优点。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00" w:lineRule="exact"/>
        <w:ind w:left="0" w:right="0" w:firstLine="420"/>
        <w:jc w:val="both"/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小班孩子已经初步感知自己小手的能干，知道自己的手能够做许多事情，部分孩子也能关注到老师的手，在平时的操作活动中，当老师示范折或者画物体时，有的孩子能情不自禁地为老师鼓掌，在潜意识中已经初步感受到老师手的能干，但是对于表述老师的手有多能干时，幼儿的用词还是很贫乏，不能使用丰富的词语来进行表述，同时部分幼儿还不能融入到儿歌的情境中。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00" w:lineRule="exact"/>
        <w:ind w:left="0" w:right="0"/>
        <w:jc w:val="both"/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张奕涵，王诺婉，冯欣，徐佳伊，章昕媛，王若鑫，王秋瑶，徐筱晞，李慕妍，郑书韵，胡奕可，蒋翊晗，杨易，李璟睿，王知霖，徐梓赫，谌睿，许诺言，周艺天，张悦威，阴少帅，王楷博，徐诺能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理解儿歌内容，尝试边说儿歌边用手进行表现。</w:t>
      </w:r>
    </w:p>
    <w:p>
      <w:pPr>
        <w:tabs>
          <w:tab w:val="center" w:pos="4153"/>
        </w:tabs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Tahoma" w:hAnsi="Tahoma"/>
          <w:kern w:val="0"/>
          <w:szCs w:val="21"/>
        </w:rPr>
      </w:pPr>
    </w:p>
    <w:p>
      <w:pPr>
        <w:tabs>
          <w:tab w:val="center" w:pos="4153"/>
        </w:tabs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Tahoma" w:hAnsi="Tahoma"/>
          <w:kern w:val="0"/>
          <w:szCs w:val="21"/>
          <w:lang w:val="en-US" w:eastAsia="zh-CN"/>
        </w:rPr>
      </w:pPr>
    </w:p>
    <w:p>
      <w:pPr>
        <w:tabs>
          <w:tab w:val="center" w:pos="4153"/>
        </w:tabs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Tahoma" w:hAnsi="Tahoma"/>
          <w:kern w:val="0"/>
          <w:szCs w:val="21"/>
          <w:lang w:val="en-US" w:eastAsia="zh-CN"/>
        </w:rPr>
      </w:pPr>
    </w:p>
    <w:p>
      <w:pPr>
        <w:tabs>
          <w:tab w:val="center" w:pos="4153"/>
        </w:tabs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Tahoma" w:hAnsi="Tahoma"/>
          <w:kern w:val="0"/>
          <w:szCs w:val="21"/>
          <w:lang w:val="en-US" w:eastAsia="zh-CN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四</w:t>
      </w: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、</w:t>
      </w: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区域活动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72"/>
        <w:gridCol w:w="42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69845" cy="1927860"/>
                  <wp:effectExtent l="0" t="0" r="5715" b="7620"/>
                  <wp:docPr id="27" name="图片 27" descr="IMG_20230515_100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30515_10093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845" cy="1927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1" name="图片 21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8" name="图片 28" descr="IMG_20230515_101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30515_10100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6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用电筒照一照，说一说我的发现。</w:t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我在学妈妈的样子擦香香呢。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9" name="图片 29" descr="IMG_20230515_101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30515_10101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0" name="图片 30" descr="IMG_20230515_101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30515_10120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5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饭做好啦，谁要来我家吃饭啊</w:t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看我搭了一栋高高的摩天大楼。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1" name="图片 31" descr="IMG_20230515_100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30515_10081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2" name="图片 32" descr="IMG_20230515_100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30515_10080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我在画一幅小手线描画，看我多认真。</w:t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我在做一只大蜈蚣，现在正在做蜈蚣的脚。</w:t>
            </w:r>
          </w:p>
        </w:tc>
      </w:tr>
    </w:tbl>
    <w:p>
      <w:pPr>
        <w:keepLines w:val="0"/>
        <w:widowControl w:val="0"/>
        <w:numPr>
          <w:ilvl w:val="0"/>
          <w:numId w:val="0"/>
        </w:numPr>
        <w:snapToGrid/>
        <w:spacing w:before="0" w:beforeAutospacing="0" w:after="0" w:afterAutospacing="0" w:line="360" w:lineRule="exact"/>
        <w:ind w:left="422" w:leftChars="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ODQsImhkaWQiOiJmYjk4MmM2Y2E1MGU5MGQ1YWJlZDRjMjc2NWUxYWMzMiIsInVzZXJDb3VudCI6M30="/>
  </w:docVars>
  <w:rsids>
    <w:rsidRoot w:val="00000000"/>
    <w:rsid w:val="008D6502"/>
    <w:rsid w:val="00DD4A4C"/>
    <w:rsid w:val="023B4E13"/>
    <w:rsid w:val="0668092C"/>
    <w:rsid w:val="089E4FE9"/>
    <w:rsid w:val="09810339"/>
    <w:rsid w:val="09BF1E8A"/>
    <w:rsid w:val="0AA947E3"/>
    <w:rsid w:val="0D090CDC"/>
    <w:rsid w:val="0D377AD4"/>
    <w:rsid w:val="0D6D699E"/>
    <w:rsid w:val="0E485779"/>
    <w:rsid w:val="0EDB31E4"/>
    <w:rsid w:val="1117406B"/>
    <w:rsid w:val="111D10C4"/>
    <w:rsid w:val="12817228"/>
    <w:rsid w:val="132477B7"/>
    <w:rsid w:val="14E21961"/>
    <w:rsid w:val="154A73F4"/>
    <w:rsid w:val="1B0256D6"/>
    <w:rsid w:val="1B252495"/>
    <w:rsid w:val="1B7F25EE"/>
    <w:rsid w:val="1BEE0DC0"/>
    <w:rsid w:val="1DAD49C3"/>
    <w:rsid w:val="1DB357ED"/>
    <w:rsid w:val="1F431810"/>
    <w:rsid w:val="236B7511"/>
    <w:rsid w:val="277C5153"/>
    <w:rsid w:val="27D778FF"/>
    <w:rsid w:val="286F2EE4"/>
    <w:rsid w:val="287249AA"/>
    <w:rsid w:val="28E7478C"/>
    <w:rsid w:val="28FF3EFB"/>
    <w:rsid w:val="2A1D4836"/>
    <w:rsid w:val="2A59671E"/>
    <w:rsid w:val="2C116EA2"/>
    <w:rsid w:val="2C9F79C7"/>
    <w:rsid w:val="306F1C94"/>
    <w:rsid w:val="31010477"/>
    <w:rsid w:val="32693814"/>
    <w:rsid w:val="32AF446B"/>
    <w:rsid w:val="33041D9C"/>
    <w:rsid w:val="34081B1F"/>
    <w:rsid w:val="345E30E7"/>
    <w:rsid w:val="36615687"/>
    <w:rsid w:val="397317F4"/>
    <w:rsid w:val="39AF5EB5"/>
    <w:rsid w:val="3AA92F05"/>
    <w:rsid w:val="3BD61609"/>
    <w:rsid w:val="3C884634"/>
    <w:rsid w:val="3CC97926"/>
    <w:rsid w:val="3D5F61C9"/>
    <w:rsid w:val="3D686164"/>
    <w:rsid w:val="42A56447"/>
    <w:rsid w:val="46312108"/>
    <w:rsid w:val="48CC4F27"/>
    <w:rsid w:val="494B5262"/>
    <w:rsid w:val="4D40640B"/>
    <w:rsid w:val="4D897887"/>
    <w:rsid w:val="4DC434D2"/>
    <w:rsid w:val="4E557581"/>
    <w:rsid w:val="50694782"/>
    <w:rsid w:val="516001E7"/>
    <w:rsid w:val="52883B4D"/>
    <w:rsid w:val="54627EC3"/>
    <w:rsid w:val="547D4F9E"/>
    <w:rsid w:val="549F5DAB"/>
    <w:rsid w:val="558B59A3"/>
    <w:rsid w:val="5C440450"/>
    <w:rsid w:val="5CAE3391"/>
    <w:rsid w:val="5ED356C4"/>
    <w:rsid w:val="60FB5284"/>
    <w:rsid w:val="61235C9D"/>
    <w:rsid w:val="630024F7"/>
    <w:rsid w:val="6583444E"/>
    <w:rsid w:val="6871298D"/>
    <w:rsid w:val="6AAA2656"/>
    <w:rsid w:val="6B311856"/>
    <w:rsid w:val="6D315F6E"/>
    <w:rsid w:val="6D667CB0"/>
    <w:rsid w:val="70B0026D"/>
    <w:rsid w:val="70C745CA"/>
    <w:rsid w:val="72A51834"/>
    <w:rsid w:val="74A74768"/>
    <w:rsid w:val="74CF11AD"/>
    <w:rsid w:val="779E362B"/>
    <w:rsid w:val="787157B7"/>
    <w:rsid w:val="79EB5577"/>
    <w:rsid w:val="7DF61D49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paragraph" w:customStyle="1" w:styleId="10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image" Target="media/image18.jpeg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685</Words>
  <Characters>694</Characters>
  <Paragraphs>83</Paragraphs>
  <TotalTime>6</TotalTime>
  <ScaleCrop>false</ScaleCrop>
  <LinksUpToDate>false</LinksUpToDate>
  <CharactersWithSpaces>709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浮云1380630736</cp:lastModifiedBy>
  <cp:lastPrinted>2023-04-19T23:59:00Z</cp:lastPrinted>
  <dcterms:modified xsi:type="dcterms:W3CDTF">2023-05-16T05:16:08Z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463D0720B85247B393D9D1F615FD4613_13</vt:lpwstr>
  </property>
</Properties>
</file>