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both"/>
        <w:rPr>
          <w:sz w:val="21"/>
        </w:rPr>
      </w:pP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-1315720</wp:posOffset>
            </wp:positionH>
            <wp:positionV relativeFrom="paragraph">
              <wp:posOffset>-532130</wp:posOffset>
            </wp:positionV>
            <wp:extent cx="7708265" cy="10967085"/>
            <wp:effectExtent l="0" t="0" r="3175" b="5715"/>
            <wp:wrapNone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08265" cy="1096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1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3011170</wp:posOffset>
            </wp:positionH>
            <wp:positionV relativeFrom="paragraph">
              <wp:posOffset>-123825</wp:posOffset>
            </wp:positionV>
            <wp:extent cx="1366520" cy="769620"/>
            <wp:effectExtent l="0" t="0" r="5080" b="7620"/>
            <wp:wrapNone/>
            <wp:docPr id="38" name="camil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camille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4154170" y="790575"/>
                      <a:ext cx="1366520" cy="769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-642620</wp:posOffset>
                </wp:positionH>
                <wp:positionV relativeFrom="paragraph">
                  <wp:posOffset>989965</wp:posOffset>
                </wp:positionV>
                <wp:extent cx="6367780" cy="6149975"/>
                <wp:effectExtent l="0" t="0" r="2540" b="6985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824865" y="2009775"/>
                          <a:ext cx="6367780" cy="6149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sz w:val="36"/>
                                <w:szCs w:val="3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sz w:val="36"/>
                                <w:szCs w:val="36"/>
                                <w:lang w:val="en-US" w:eastAsia="zh-CN"/>
                              </w:rPr>
                              <w:t>入园篇</w:t>
                            </w:r>
                          </w:p>
                          <w:p>
                            <w:pPr>
                              <w:ind w:firstLine="720"/>
                              <w:rPr>
                                <w:rFonts w:hint="eastAsia" w:ascii="楷体" w:hAnsi="楷体" w:eastAsia="楷体" w:cs="楷体"/>
                                <w:b w:val="0"/>
                                <w:bCs w:val="0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 w:val="0"/>
                                <w:bCs w:val="0"/>
                                <w:sz w:val="28"/>
                                <w:szCs w:val="28"/>
                                <w:lang w:val="en-US" w:eastAsia="zh-CN"/>
                              </w:rPr>
                              <w:t>今日来园21位小朋友，有4位小朋友请假。最近新冠卷土重来，宝宝们外出要做好个人防护哦。</w:t>
                            </w:r>
                          </w:p>
                          <w:p>
                            <w:pP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sz w:val="36"/>
                                <w:szCs w:val="3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sz w:val="36"/>
                                <w:szCs w:val="36"/>
                                <w:lang w:val="en-US" w:eastAsia="zh-CN"/>
                              </w:rPr>
                              <w:t>集体游戏篇</w:t>
                            </w:r>
                          </w:p>
                          <w:p>
                            <w:pPr>
                              <w:rPr>
                                <w:rFonts w:hint="default" w:ascii="楷体" w:hAnsi="楷体" w:eastAsia="楷体" w:cs="楷体"/>
                                <w:b/>
                                <w:bCs/>
                                <w:sz w:val="36"/>
                                <w:szCs w:val="3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sz w:val="36"/>
                                <w:szCs w:val="36"/>
                                <w:lang w:val="en-US" w:eastAsia="zh-CN"/>
                              </w:rPr>
                              <w:t xml:space="preserve">               语言：老师的手</w:t>
                            </w:r>
                          </w:p>
                          <w:p>
                            <w:pPr>
                              <w:spacing w:line="360" w:lineRule="exact"/>
                              <w:ind w:firstLine="315" w:firstLineChars="150"/>
                              <w:rPr>
                                <w:rFonts w:hint="eastAsia" w:ascii="宋体" w:hAnsi="宋体" w:cs="宋体"/>
                                <w:szCs w:val="21"/>
                              </w:rPr>
                            </w:pPr>
                            <w:r>
                              <w:rPr>
                                <w:rFonts w:hint="eastAsia" w:ascii="宋体" w:hAnsi="宋体" w:cs="宋体"/>
                                <w:szCs w:val="21"/>
                              </w:rPr>
                              <w:t>《老师的手》是一则内容简单、节奏鲜明的儿歌，描绘了老师能干的手、灵巧的手、有用的手，儿歌中采用了排比和拟人的修辞手法，读起来琅琅上口，使幼儿在朗诵儿歌的过程中感受到老师手的能干，并引导幼儿学会赞美别人，发现别人的优点。</w:t>
                            </w:r>
                          </w:p>
                          <w:p>
                            <w:pPr>
                              <w:rPr>
                                <w:rFonts w:hint="default" w:ascii="楷体" w:hAnsi="楷体" w:eastAsia="楷体" w:cs="楷体"/>
                                <w:b/>
                                <w:bCs/>
                                <w:sz w:val="36"/>
                                <w:szCs w:val="36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sz w:val="36"/>
                                <w:szCs w:val="36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sz w:val="36"/>
                                <w:szCs w:val="36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sz w:val="36"/>
                                <w:szCs w:val="36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ascii="宋体" w:hAnsi="宋体" w:eastAsia="宋体" w:cs="宋体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sz w:val="36"/>
                                <w:szCs w:val="36"/>
                                <w:lang w:val="en-US" w:eastAsia="zh-CN"/>
                              </w:rPr>
                              <w:t xml:space="preserve">     </w:t>
                            </w:r>
                          </w:p>
                          <w:p>
                            <w:pPr>
                              <w:rPr>
                                <w:rFonts w:hint="eastAsia" w:ascii="宋体" w:hAnsi="宋体" w:eastAsia="宋体" w:cs="宋体"/>
                                <w:b/>
                                <w:bCs/>
                                <w:sz w:val="36"/>
                                <w:szCs w:val="36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eastAsia" w:ascii="宋体" w:hAnsi="宋体" w:eastAsia="宋体" w:cs="宋体"/>
                                <w:b/>
                                <w:bCs/>
                                <w:sz w:val="36"/>
                                <w:szCs w:val="36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eastAsia" w:ascii="宋体" w:hAnsi="宋体" w:eastAsia="宋体" w:cs="宋体"/>
                                <w:b/>
                                <w:bCs/>
                                <w:sz w:val="36"/>
                                <w:szCs w:val="36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eastAsia" w:ascii="宋体" w:hAnsi="宋体" w:eastAsia="宋体" w:cs="宋体"/>
                                <w:b/>
                                <w:bCs/>
                                <w:sz w:val="36"/>
                                <w:szCs w:val="3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b/>
                                <w:bCs/>
                                <w:sz w:val="36"/>
                                <w:szCs w:val="36"/>
                                <w:lang w:val="en-US" w:eastAsia="zh-CN"/>
                              </w:rPr>
                              <w:t>户外游戏篇</w:t>
                            </w:r>
                          </w:p>
                          <w:p>
                            <w:pPr>
                              <w:rPr>
                                <w:rFonts w:hint="default" w:ascii="宋体" w:hAnsi="宋体" w:eastAsia="宋体" w:cs="宋体"/>
                                <w:b/>
                                <w:bCs/>
                                <w:sz w:val="36"/>
                                <w:szCs w:val="3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4"/>
                                <w:szCs w:val="24"/>
                                <w:lang w:val="en-US" w:eastAsia="zh-CN"/>
                              </w:rPr>
                              <w:t xml:space="preserve">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50.6pt;margin-top:77.95pt;height:484.25pt;width:501.4pt;z-index:251671552;mso-width-relative:page;mso-height-relative:page;" fillcolor="#FFFFFF [3201]" filled="t" stroked="f" coordsize="21600,21600" o:gfxdata="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wPyqc&#10;1wAAAA0BAAAPAAAAAAAAAAEAIAAAACIAAABkcnMvZG93bnJldi54bWxQSwECFAAUAAAACACHTuJA&#10;TRq2aVsCAACbBAAADgAAAAAAAAABACAAAAAmAQAAZHJzL2Uyb0RvYy54bWxQSwUGAAAAAAYABgBZ&#10;AQAA8wUAAAAA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楷体" w:hAnsi="楷体" w:eastAsia="楷体" w:cs="楷体"/>
                          <w:b/>
                          <w:bCs/>
                          <w:sz w:val="36"/>
                          <w:szCs w:val="36"/>
                          <w:lang w:val="en-US" w:eastAsia="zh-CN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sz w:val="36"/>
                          <w:szCs w:val="36"/>
                          <w:lang w:val="en-US" w:eastAsia="zh-CN"/>
                        </w:rPr>
                        <w:t>入园篇</w:t>
                      </w:r>
                    </w:p>
                    <w:p>
                      <w:pPr>
                        <w:ind w:firstLine="720"/>
                        <w:rPr>
                          <w:rFonts w:hint="eastAsia" w:ascii="楷体" w:hAnsi="楷体" w:eastAsia="楷体" w:cs="楷体"/>
                          <w:b w:val="0"/>
                          <w:bCs w:val="0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 w:val="0"/>
                          <w:bCs w:val="0"/>
                          <w:sz w:val="28"/>
                          <w:szCs w:val="28"/>
                          <w:lang w:val="en-US" w:eastAsia="zh-CN"/>
                        </w:rPr>
                        <w:t>今日来园21位小朋友，有4位小朋友请假。最近新冠卷土重来，宝宝们外出要做好个人防护哦。</w:t>
                      </w:r>
                    </w:p>
                    <w:p>
                      <w:pPr>
                        <w:rPr>
                          <w:rFonts w:hint="eastAsia" w:ascii="楷体" w:hAnsi="楷体" w:eastAsia="楷体" w:cs="楷体"/>
                          <w:b/>
                          <w:bCs/>
                          <w:sz w:val="36"/>
                          <w:szCs w:val="36"/>
                          <w:lang w:val="en-US" w:eastAsia="zh-CN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sz w:val="36"/>
                          <w:szCs w:val="36"/>
                          <w:lang w:val="en-US" w:eastAsia="zh-CN"/>
                        </w:rPr>
                        <w:t>集体游戏篇</w:t>
                      </w:r>
                    </w:p>
                    <w:p>
                      <w:pPr>
                        <w:rPr>
                          <w:rFonts w:hint="default" w:ascii="楷体" w:hAnsi="楷体" w:eastAsia="楷体" w:cs="楷体"/>
                          <w:b/>
                          <w:bCs/>
                          <w:sz w:val="36"/>
                          <w:szCs w:val="36"/>
                          <w:lang w:val="en-US" w:eastAsia="zh-CN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sz w:val="36"/>
                          <w:szCs w:val="36"/>
                          <w:lang w:val="en-US" w:eastAsia="zh-CN"/>
                        </w:rPr>
                        <w:t xml:space="preserve">               语言：老师的手</w:t>
                      </w:r>
                    </w:p>
                    <w:p>
                      <w:pPr>
                        <w:spacing w:line="360" w:lineRule="exact"/>
                        <w:ind w:firstLine="315" w:firstLineChars="150"/>
                        <w:rPr>
                          <w:rFonts w:hint="eastAsia" w:ascii="宋体" w:hAnsi="宋体" w:cs="宋体"/>
                          <w:szCs w:val="21"/>
                        </w:rPr>
                      </w:pPr>
                      <w:r>
                        <w:rPr>
                          <w:rFonts w:hint="eastAsia" w:ascii="宋体" w:hAnsi="宋体" w:cs="宋体"/>
                          <w:szCs w:val="21"/>
                        </w:rPr>
                        <w:t>《老师的手》是一则内容简单、节奏鲜明的儿歌，描绘了老师能干的手、灵巧的手、有用的手，儿歌中采用了排比和拟人的修辞手法，读起来琅琅上口，使幼儿在朗诵儿歌的过程中感受到老师手的能干，并引导幼儿学会赞美别人，发现别人的优点。</w:t>
                      </w:r>
                    </w:p>
                    <w:p>
                      <w:pPr>
                        <w:rPr>
                          <w:rFonts w:hint="default" w:ascii="楷体" w:hAnsi="楷体" w:eastAsia="楷体" w:cs="楷体"/>
                          <w:b/>
                          <w:bCs/>
                          <w:sz w:val="36"/>
                          <w:szCs w:val="36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eastAsia" w:ascii="楷体" w:hAnsi="楷体" w:eastAsia="楷体" w:cs="楷体"/>
                          <w:b/>
                          <w:bCs/>
                          <w:sz w:val="36"/>
                          <w:szCs w:val="36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eastAsia" w:ascii="楷体" w:hAnsi="楷体" w:eastAsia="楷体" w:cs="楷体"/>
                          <w:b/>
                          <w:bCs/>
                          <w:sz w:val="36"/>
                          <w:szCs w:val="36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eastAsia" w:ascii="楷体" w:hAnsi="楷体" w:eastAsia="楷体" w:cs="楷体"/>
                          <w:b/>
                          <w:bCs/>
                          <w:sz w:val="36"/>
                          <w:szCs w:val="36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ascii="宋体" w:hAnsi="宋体" w:eastAsia="宋体" w:cs="宋体"/>
                          <w:sz w:val="24"/>
                          <w:szCs w:val="24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sz w:val="36"/>
                          <w:szCs w:val="36"/>
                          <w:lang w:val="en-US" w:eastAsia="zh-CN"/>
                        </w:rPr>
                        <w:t xml:space="preserve">     </w:t>
                      </w:r>
                    </w:p>
                    <w:p>
                      <w:pPr>
                        <w:rPr>
                          <w:rFonts w:hint="eastAsia" w:ascii="宋体" w:hAnsi="宋体" w:eastAsia="宋体" w:cs="宋体"/>
                          <w:b/>
                          <w:bCs/>
                          <w:sz w:val="36"/>
                          <w:szCs w:val="36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eastAsia" w:ascii="宋体" w:hAnsi="宋体" w:eastAsia="宋体" w:cs="宋体"/>
                          <w:b/>
                          <w:bCs/>
                          <w:sz w:val="36"/>
                          <w:szCs w:val="36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eastAsia" w:ascii="宋体" w:hAnsi="宋体" w:eastAsia="宋体" w:cs="宋体"/>
                          <w:b/>
                          <w:bCs/>
                          <w:sz w:val="36"/>
                          <w:szCs w:val="36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eastAsia" w:ascii="宋体" w:hAnsi="宋体" w:eastAsia="宋体" w:cs="宋体"/>
                          <w:b/>
                          <w:bCs/>
                          <w:sz w:val="36"/>
                          <w:szCs w:val="36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b/>
                          <w:bCs/>
                          <w:sz w:val="36"/>
                          <w:szCs w:val="36"/>
                          <w:lang w:val="en-US" w:eastAsia="zh-CN"/>
                        </w:rPr>
                        <w:t>户外游戏篇</w:t>
                      </w:r>
                    </w:p>
                    <w:p>
                      <w:pPr>
                        <w:rPr>
                          <w:rFonts w:hint="default" w:ascii="宋体" w:hAnsi="宋体" w:eastAsia="宋体" w:cs="宋体"/>
                          <w:b/>
                          <w:bCs/>
                          <w:sz w:val="36"/>
                          <w:szCs w:val="36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4"/>
                          <w:szCs w:val="24"/>
                          <w:lang w:val="en-US" w:eastAsia="zh-CN"/>
                        </w:rPr>
                        <w:t xml:space="preserve">                       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-854075</wp:posOffset>
                </wp:positionH>
                <wp:positionV relativeFrom="paragraph">
                  <wp:posOffset>716915</wp:posOffset>
                </wp:positionV>
                <wp:extent cx="6904990" cy="8516620"/>
                <wp:effectExtent l="19050" t="19050" r="25400" b="29210"/>
                <wp:wrapNone/>
                <wp:docPr id="15" name="圆角矩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4990" cy="8516620"/>
                        </a:xfrm>
                        <a:prstGeom prst="roundRect">
                          <a:avLst>
                            <a:gd name="adj" fmla="val 7237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8EC6B9"/>
                          </a:solidFill>
                          <a:prstDash val="dash"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/>
                          <w:p/>
                          <w:p/>
                          <w:p/>
                          <w:p/>
                          <w:p/>
                          <w:p/>
                          <w:p/>
                          <w:p/>
                          <w:p/>
                          <w:p/>
                          <w:p/>
                          <w:p/>
                          <w:p/>
                          <w:p/>
                          <w:p/>
                          <w:p/>
                          <w:p/>
                          <w:p/>
                          <w:p/>
                          <w:p/>
                          <w:p/>
                          <w:p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-67.25pt;margin-top:56.45pt;height:670.6pt;width:543.7pt;z-index:251668480;v-text-anchor:middle;mso-width-relative:page;mso-height-relative:page;" fillcolor="#FFFFFF [3212]" filled="t" stroked="t" coordsize="21600,21600" arcsize="0.0723611111111111" o:gfxdata="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">
                <v:fill on="t" focussize="0,0"/>
                <v:stroke weight="3pt" color="#8EC6B9 [3204]" miterlimit="8" joinstyle="miter" dashstyle="dash"/>
                <v:imagedata o:title=""/>
                <o:lock v:ext="edit" aspectratio="f"/>
                <v:textbox>
                  <w:txbxContent>
                    <w:p/>
                    <w:p/>
                    <w:p/>
                    <w:p/>
                    <w:p/>
                    <w:p/>
                    <w:p/>
                    <w:p/>
                    <w:p/>
                    <w:p/>
                    <w:p/>
                    <w:p/>
                    <w:p/>
                    <w:p/>
                    <w:p/>
                    <w:p/>
                    <w:p/>
                    <w:p/>
                    <w:p/>
                    <w:p/>
                    <w:p/>
                    <w:p/>
                    <w:p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701040</wp:posOffset>
                </wp:positionH>
                <wp:positionV relativeFrom="paragraph">
                  <wp:posOffset>-374015</wp:posOffset>
                </wp:positionV>
                <wp:extent cx="4673600" cy="774065"/>
                <wp:effectExtent l="0" t="0" r="5080" b="3175"/>
                <wp:wrapNone/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844040" y="540385"/>
                          <a:ext cx="4673600" cy="7740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="楷体" w:hAnsi="楷体" w:eastAsia="楷体" w:cs="楷体"/>
                                <w:sz w:val="84"/>
                                <w:szCs w:val="8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sz w:val="52"/>
                                <w:szCs w:val="52"/>
                                <w:lang w:val="en-US" w:eastAsia="zh-CN"/>
                              </w:rPr>
                              <w:t>5月15日今日动态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5.2pt;margin-top:-29.45pt;height:60.95pt;width:368pt;z-index:251670528;mso-width-relative:page;mso-height-relative:page;" fillcolor="#FFFFFF [3201]" filled="t" stroked="f" coordsize="21600,21600" o:gfxdata="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Pr+1QDV&#10;AAAACgEAAA8AAAAAAAAAAQAgAAAAIgAAAGRycy9kb3ducmV2LnhtbFBLAQIUABQAAAAIAIdO4kAh&#10;63DeXAIAAJoEAAAOAAAAAAAAAAEAIAAAACQBAABkcnMvZTJvRG9jLnhtbFBLBQYAAAAABgAGAFkB&#10;AADyBQAAAAA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楷体" w:hAnsi="楷体" w:eastAsia="楷体" w:cs="楷体"/>
                          <w:sz w:val="84"/>
                          <w:szCs w:val="84"/>
                          <w:lang w:val="en-US" w:eastAsia="zh-CN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sz w:val="52"/>
                          <w:szCs w:val="52"/>
                          <w:lang w:val="en-US" w:eastAsia="zh-CN"/>
                        </w:rPr>
                        <w:t>5月15日今日动态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jc w:val="both"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-368300</wp:posOffset>
            </wp:positionH>
            <wp:positionV relativeFrom="paragraph">
              <wp:posOffset>7162800</wp:posOffset>
            </wp:positionV>
            <wp:extent cx="1800225" cy="1350645"/>
            <wp:effectExtent l="0" t="0" r="13335" b="5715"/>
            <wp:wrapNone/>
            <wp:docPr id="10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3703955</wp:posOffset>
            </wp:positionH>
            <wp:positionV relativeFrom="paragraph">
              <wp:posOffset>6511290</wp:posOffset>
            </wp:positionV>
            <wp:extent cx="1620520" cy="2160270"/>
            <wp:effectExtent l="0" t="0" r="10160" b="3810"/>
            <wp:wrapNone/>
            <wp:docPr id="7" name="图片 7" descr="IMG_4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448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1647190</wp:posOffset>
            </wp:positionH>
            <wp:positionV relativeFrom="paragraph">
              <wp:posOffset>6287135</wp:posOffset>
            </wp:positionV>
            <wp:extent cx="1800225" cy="1350010"/>
            <wp:effectExtent l="0" t="0" r="13335" b="6350"/>
            <wp:wrapNone/>
            <wp:docPr id="6" name="图片 6" descr="IMG_4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448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1664335</wp:posOffset>
            </wp:positionH>
            <wp:positionV relativeFrom="paragraph">
              <wp:posOffset>7699375</wp:posOffset>
            </wp:positionV>
            <wp:extent cx="1800225" cy="1350645"/>
            <wp:effectExtent l="0" t="0" r="13335" b="5715"/>
            <wp:wrapNone/>
            <wp:docPr id="11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2977515</wp:posOffset>
            </wp:positionH>
            <wp:positionV relativeFrom="paragraph">
              <wp:posOffset>4935855</wp:posOffset>
            </wp:positionV>
            <wp:extent cx="1800225" cy="1350010"/>
            <wp:effectExtent l="0" t="0" r="13335" b="6350"/>
            <wp:wrapNone/>
            <wp:docPr id="5" name="图片 5" descr="IMG_4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449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b/>
          <w:bCs/>
          <w:sz w:val="36"/>
          <w:szCs w:val="36"/>
          <w:lang w:val="en-US"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910590</wp:posOffset>
            </wp:positionH>
            <wp:positionV relativeFrom="paragraph">
              <wp:posOffset>4899660</wp:posOffset>
            </wp:positionV>
            <wp:extent cx="1800225" cy="1350010"/>
            <wp:effectExtent l="0" t="0" r="13335" b="6350"/>
            <wp:wrapNone/>
            <wp:docPr id="3" name="图片 3" descr="IMG_4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449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3047365</wp:posOffset>
            </wp:positionH>
            <wp:positionV relativeFrom="paragraph">
              <wp:posOffset>3489960</wp:posOffset>
            </wp:positionV>
            <wp:extent cx="1800225" cy="1350010"/>
            <wp:effectExtent l="0" t="0" r="13335" b="6350"/>
            <wp:wrapNone/>
            <wp:docPr id="2" name="图片 2" descr="IMG_4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449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b/>
          <w:bCs/>
          <w:sz w:val="36"/>
          <w:szCs w:val="36"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840740</wp:posOffset>
            </wp:positionH>
            <wp:positionV relativeFrom="paragraph">
              <wp:posOffset>3474085</wp:posOffset>
            </wp:positionV>
            <wp:extent cx="1800225" cy="1350010"/>
            <wp:effectExtent l="0" t="0" r="13335" b="6350"/>
            <wp:wrapNone/>
            <wp:docPr id="1" name="图片 1" descr="IMG_4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450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4672330</wp:posOffset>
                </wp:positionH>
                <wp:positionV relativeFrom="paragraph">
                  <wp:posOffset>8611235</wp:posOffset>
                </wp:positionV>
                <wp:extent cx="1525905" cy="1068070"/>
                <wp:effectExtent l="0" t="0" r="3175" b="3810"/>
                <wp:wrapNone/>
                <wp:docPr id="18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6225" cy="1068605"/>
                          <a:chOff x="-2717785" y="3673953"/>
                          <a:chExt cx="2189019" cy="1532669"/>
                        </a:xfrm>
                      </wpg:grpSpPr>
                      <wpg:grpSp>
                        <wpg:cNvPr id="19" name="组合 2"/>
                        <wpg:cNvGrpSpPr/>
                        <wpg:grpSpPr>
                          <a:xfrm>
                            <a:off x="-1297452" y="4523389"/>
                            <a:ext cx="768686" cy="555240"/>
                            <a:chOff x="-1637269" y="4909811"/>
                            <a:chExt cx="768686" cy="555240"/>
                          </a:xfrm>
                        </wpg:grpSpPr>
                        <wps:wsp>
                          <wps:cNvPr id="20" name="任意多边形: 形状 1710"/>
                          <wps:cNvSpPr/>
                          <wps:spPr>
                            <a:xfrm>
                              <a:off x="-1637269" y="5112073"/>
                              <a:ext cx="631645" cy="352978"/>
                            </a:xfrm>
                            <a:custGeom>
                              <a:avLst/>
                              <a:gdLst>
                                <a:gd name="connsiteX0" fmla="*/ 20579 w 563217"/>
                                <a:gd name="connsiteY0" fmla="*/ 230046 h 314739"/>
                                <a:gd name="connsiteX1" fmla="*/ 200063 w 563217"/>
                                <a:gd name="connsiteY1" fmla="*/ 298378 h 314739"/>
                                <a:gd name="connsiteX2" fmla="*/ 390315 w 563217"/>
                                <a:gd name="connsiteY2" fmla="*/ 260526 h 314739"/>
                                <a:gd name="connsiteX3" fmla="*/ 453180 w 563217"/>
                                <a:gd name="connsiteY3" fmla="*/ 222509 h 314739"/>
                                <a:gd name="connsiteX4" fmla="*/ 499479 w 563217"/>
                                <a:gd name="connsiteY4" fmla="*/ 154177 h 314739"/>
                                <a:gd name="connsiteX5" fmla="*/ 547022 w 563217"/>
                                <a:gd name="connsiteY5" fmla="*/ 20579 h 31473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563217" h="314739">
                                  <a:moveTo>
                                    <a:pt x="20579" y="230046"/>
                                  </a:moveTo>
                                  <a:cubicBezTo>
                                    <a:pt x="69861" y="272702"/>
                                    <a:pt x="134962" y="295147"/>
                                    <a:pt x="200063" y="298378"/>
                                  </a:cubicBezTo>
                                  <a:cubicBezTo>
                                    <a:pt x="265247" y="301608"/>
                                    <a:pt x="330431" y="286368"/>
                                    <a:pt x="390315" y="260526"/>
                                  </a:cubicBezTo>
                                  <a:cubicBezTo>
                                    <a:pt x="412926" y="250753"/>
                                    <a:pt x="435207" y="239323"/>
                                    <a:pt x="453180" y="222509"/>
                                  </a:cubicBezTo>
                                  <a:cubicBezTo>
                                    <a:pt x="473306" y="203542"/>
                                    <a:pt x="486973" y="178860"/>
                                    <a:pt x="499479" y="154177"/>
                                  </a:cubicBezTo>
                                  <a:cubicBezTo>
                                    <a:pt x="520931" y="111853"/>
                                    <a:pt x="540396" y="67624"/>
                                    <a:pt x="547022" y="20579"/>
                                  </a:cubicBezTo>
                                </a:path>
                              </a:pathLst>
                            </a:custGeom>
                            <a:noFill/>
                            <a:ln w="31554" cap="flat">
                              <a:solidFill>
                                <a:srgbClr val="EAC57E"/>
                              </a:solidFill>
                              <a:prstDash val="solid"/>
                              <a:miter/>
                            </a:ln>
                          </wps:spPr>
                          <wps:bodyPr rtlCol="0" anchor="ctr"/>
                        </wps:wsp>
                        <wps:wsp>
                          <wps:cNvPr id="21" name="任意多边形: 形状 1711"/>
                          <wps:cNvSpPr/>
                          <wps:spPr>
                            <a:xfrm>
                              <a:off x="-1091517" y="4909811"/>
                              <a:ext cx="222934" cy="269379"/>
                            </a:xfrm>
                            <a:custGeom>
                              <a:avLst/>
                              <a:gdLst>
                                <a:gd name="connsiteX0" fmla="*/ 6224 w 198782"/>
                                <a:gd name="connsiteY0" fmla="*/ 162747 h 240195"/>
                                <a:gd name="connsiteX1" fmla="*/ 9455 w 198782"/>
                                <a:gd name="connsiteY1" fmla="*/ 186601 h 240195"/>
                                <a:gd name="connsiteX2" fmla="*/ 30244 w 198782"/>
                                <a:gd name="connsiteY2" fmla="*/ 210952 h 240195"/>
                                <a:gd name="connsiteX3" fmla="*/ 62132 w 198782"/>
                                <a:gd name="connsiteY3" fmla="*/ 231824 h 240195"/>
                                <a:gd name="connsiteX4" fmla="*/ 161606 w 198782"/>
                                <a:gd name="connsiteY4" fmla="*/ 220311 h 240195"/>
                                <a:gd name="connsiteX5" fmla="*/ 197221 w 198782"/>
                                <a:gd name="connsiteY5" fmla="*/ 126801 h 240195"/>
                                <a:gd name="connsiteX6" fmla="*/ 164008 w 198782"/>
                                <a:gd name="connsiteY6" fmla="*/ 130859 h 240195"/>
                                <a:gd name="connsiteX7" fmla="*/ 181650 w 198782"/>
                                <a:gd name="connsiteY7" fmla="*/ 79838 h 240195"/>
                                <a:gd name="connsiteX8" fmla="*/ 176680 w 198782"/>
                                <a:gd name="connsiteY8" fmla="*/ 61451 h 240195"/>
                                <a:gd name="connsiteX9" fmla="*/ 153821 w 198782"/>
                                <a:gd name="connsiteY9" fmla="*/ 60126 h 240195"/>
                                <a:gd name="connsiteX10" fmla="*/ 137338 w 198782"/>
                                <a:gd name="connsiteY10" fmla="*/ 78182 h 240195"/>
                                <a:gd name="connsiteX11" fmla="*/ 133777 w 198782"/>
                                <a:gd name="connsiteY11" fmla="*/ 31468 h 240195"/>
                                <a:gd name="connsiteX12" fmla="*/ 97747 w 198782"/>
                                <a:gd name="connsiteY12" fmla="*/ 6454 h 240195"/>
                                <a:gd name="connsiteX13" fmla="*/ 72071 w 198782"/>
                                <a:gd name="connsiteY13" fmla="*/ 26747 h 240195"/>
                                <a:gd name="connsiteX14" fmla="*/ 63209 w 198782"/>
                                <a:gd name="connsiteY14" fmla="*/ 59380 h 240195"/>
                                <a:gd name="connsiteX15" fmla="*/ 50288 w 198782"/>
                                <a:gd name="connsiteY15" fmla="*/ 32627 h 240195"/>
                                <a:gd name="connsiteX16" fmla="*/ 6224 w 198782"/>
                                <a:gd name="connsiteY16" fmla="*/ 162747 h 24019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</a:cxnLst>
                              <a:rect l="l" t="t" r="r" b="b"/>
                              <a:pathLst>
                                <a:path w="198782" h="240195">
                                  <a:moveTo>
                                    <a:pt x="6224" y="162747"/>
                                  </a:moveTo>
                                  <a:cubicBezTo>
                                    <a:pt x="6142" y="170781"/>
                                    <a:pt x="6390" y="179064"/>
                                    <a:pt x="9455" y="186601"/>
                                  </a:cubicBezTo>
                                  <a:cubicBezTo>
                                    <a:pt x="13430" y="196623"/>
                                    <a:pt x="21878" y="204160"/>
                                    <a:pt x="30244" y="210952"/>
                                  </a:cubicBezTo>
                                  <a:cubicBezTo>
                                    <a:pt x="40183" y="218986"/>
                                    <a:pt x="50536" y="226523"/>
                                    <a:pt x="62132" y="231824"/>
                                  </a:cubicBezTo>
                                  <a:cubicBezTo>
                                    <a:pt x="94020" y="246484"/>
                                    <a:pt x="133942" y="241846"/>
                                    <a:pt x="161606" y="220311"/>
                                  </a:cubicBezTo>
                                  <a:cubicBezTo>
                                    <a:pt x="189270" y="198777"/>
                                    <a:pt x="203599" y="161256"/>
                                    <a:pt x="197221" y="126801"/>
                                  </a:cubicBezTo>
                                  <a:cubicBezTo>
                                    <a:pt x="186288" y="123156"/>
                                    <a:pt x="173782" y="124730"/>
                                    <a:pt x="164008" y="130859"/>
                                  </a:cubicBezTo>
                                  <a:cubicBezTo>
                                    <a:pt x="174693" y="116033"/>
                                    <a:pt x="180905" y="98060"/>
                                    <a:pt x="181650" y="79838"/>
                                  </a:cubicBezTo>
                                  <a:cubicBezTo>
                                    <a:pt x="181899" y="73295"/>
                                    <a:pt x="181236" y="66172"/>
                                    <a:pt x="176680" y="61451"/>
                                  </a:cubicBezTo>
                                  <a:cubicBezTo>
                                    <a:pt x="170965" y="55570"/>
                                    <a:pt x="160944" y="55984"/>
                                    <a:pt x="153821" y="60126"/>
                                  </a:cubicBezTo>
                                  <a:cubicBezTo>
                                    <a:pt x="146780" y="64267"/>
                                    <a:pt x="141894" y="71307"/>
                                    <a:pt x="137338" y="78182"/>
                                  </a:cubicBezTo>
                                  <a:cubicBezTo>
                                    <a:pt x="138498" y="62445"/>
                                    <a:pt x="139492" y="46128"/>
                                    <a:pt x="133777" y="31468"/>
                                  </a:cubicBezTo>
                                  <a:cubicBezTo>
                                    <a:pt x="128062" y="16808"/>
                                    <a:pt x="113401" y="4301"/>
                                    <a:pt x="97747" y="6454"/>
                                  </a:cubicBezTo>
                                  <a:cubicBezTo>
                                    <a:pt x="86483" y="7945"/>
                                    <a:pt x="77289" y="16642"/>
                                    <a:pt x="72071" y="26747"/>
                                  </a:cubicBezTo>
                                  <a:cubicBezTo>
                                    <a:pt x="66853" y="36852"/>
                                    <a:pt x="65031" y="48199"/>
                                    <a:pt x="63209" y="59380"/>
                                  </a:cubicBezTo>
                                  <a:cubicBezTo>
                                    <a:pt x="66273" y="48779"/>
                                    <a:pt x="60890" y="35692"/>
                                    <a:pt x="50288" y="32627"/>
                                  </a:cubicBezTo>
                                  <a:cubicBezTo>
                                    <a:pt x="14756" y="22109"/>
                                    <a:pt x="6390" y="142952"/>
                                    <a:pt x="6224" y="16274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EC8A68"/>
                            </a:solidFill>
                            <a:ln w="9525" cap="flat">
                              <a:noFill/>
                              <a:prstDash val="solid"/>
                              <a:miter/>
                            </a:ln>
                          </wps:spPr>
                          <wps:bodyPr rtlCol="0" anchor="ctr"/>
                        </wps:wsp>
                      </wpg:grpSp>
                      <wps:wsp>
                        <wps:cNvPr id="22" name="任意多边形: 形状 1651"/>
                        <wps:cNvSpPr/>
                        <wps:spPr>
                          <a:xfrm>
                            <a:off x="-2717785" y="3673953"/>
                            <a:ext cx="1662714" cy="1532669"/>
                          </a:xfrm>
                          <a:custGeom>
                            <a:avLst/>
                            <a:gdLst>
                              <a:gd name="connsiteX0" fmla="*/ 623581 w 1482586"/>
                              <a:gd name="connsiteY0" fmla="*/ 10402 h 1366630"/>
                              <a:gd name="connsiteX1" fmla="*/ 747571 w 1482586"/>
                              <a:gd name="connsiteY1" fmla="*/ 94139 h 1366630"/>
                              <a:gd name="connsiteX2" fmla="*/ 801160 w 1482586"/>
                              <a:gd name="connsiteY2" fmla="*/ 50573 h 1366630"/>
                              <a:gd name="connsiteX3" fmla="*/ 843981 w 1482586"/>
                              <a:gd name="connsiteY3" fmla="*/ 96541 h 1366630"/>
                              <a:gd name="connsiteX4" fmla="*/ 985531 w 1482586"/>
                              <a:gd name="connsiteY4" fmla="*/ 19513 h 1366630"/>
                              <a:gd name="connsiteX5" fmla="*/ 1055685 w 1482586"/>
                              <a:gd name="connsiteY5" fmla="*/ 153111 h 1366630"/>
                              <a:gd name="connsiteX6" fmla="*/ 1161039 w 1482586"/>
                              <a:gd name="connsiteY6" fmla="*/ 154768 h 1366630"/>
                              <a:gd name="connsiteX7" fmla="*/ 1194998 w 1482586"/>
                              <a:gd name="connsiteY7" fmla="*/ 244965 h 1366630"/>
                              <a:gd name="connsiteX8" fmla="*/ 1352782 w 1482586"/>
                              <a:gd name="connsiteY8" fmla="*/ 291928 h 1366630"/>
                              <a:gd name="connsiteX9" fmla="*/ 1376387 w 1482586"/>
                              <a:gd name="connsiteY9" fmla="*/ 454681 h 1366630"/>
                              <a:gd name="connsiteX10" fmla="*/ 1480085 w 1482586"/>
                              <a:gd name="connsiteY10" fmla="*/ 606170 h 1366630"/>
                              <a:gd name="connsiteX11" fmla="*/ 1390799 w 1482586"/>
                              <a:gd name="connsiteY11" fmla="*/ 753103 h 1366630"/>
                              <a:gd name="connsiteX12" fmla="*/ 1412748 w 1482586"/>
                              <a:gd name="connsiteY12" fmla="*/ 853986 h 1366630"/>
                              <a:gd name="connsiteX13" fmla="*/ 1359491 w 1482586"/>
                              <a:gd name="connsiteY13" fmla="*/ 863676 h 1366630"/>
                              <a:gd name="connsiteX14" fmla="*/ 1399910 w 1482586"/>
                              <a:gd name="connsiteY14" fmla="*/ 928612 h 1366630"/>
                              <a:gd name="connsiteX15" fmla="*/ 1330336 w 1482586"/>
                              <a:gd name="connsiteY15" fmla="*/ 960417 h 1366630"/>
                              <a:gd name="connsiteX16" fmla="*/ 1272606 w 1482586"/>
                              <a:gd name="connsiteY16" fmla="*/ 1233495 h 1366630"/>
                              <a:gd name="connsiteX17" fmla="*/ 999197 w 1482586"/>
                              <a:gd name="connsiteY17" fmla="*/ 1290811 h 1366630"/>
                              <a:gd name="connsiteX18" fmla="*/ 871893 w 1482586"/>
                              <a:gd name="connsiteY18" fmla="*/ 1368667 h 1366630"/>
                              <a:gd name="connsiteX19" fmla="*/ 744755 w 1482586"/>
                              <a:gd name="connsiteY19" fmla="*/ 1290479 h 1366630"/>
                              <a:gd name="connsiteX20" fmla="*/ 669384 w 1482586"/>
                              <a:gd name="connsiteY20" fmla="*/ 1344482 h 1366630"/>
                              <a:gd name="connsiteX21" fmla="*/ 593846 w 1482586"/>
                              <a:gd name="connsiteY21" fmla="*/ 1290728 h 1366630"/>
                              <a:gd name="connsiteX22" fmla="*/ 525680 w 1482586"/>
                              <a:gd name="connsiteY22" fmla="*/ 1312594 h 1366630"/>
                              <a:gd name="connsiteX23" fmla="*/ 487332 w 1482586"/>
                              <a:gd name="connsiteY23" fmla="*/ 1241032 h 1366630"/>
                              <a:gd name="connsiteX24" fmla="*/ 250863 w 1482586"/>
                              <a:gd name="connsiteY24" fmla="*/ 1239375 h 1366630"/>
                              <a:gd name="connsiteX25" fmla="*/ 176651 w 1482586"/>
                              <a:gd name="connsiteY25" fmla="*/ 1033884 h 1366630"/>
                              <a:gd name="connsiteX26" fmla="*/ 7769 w 1482586"/>
                              <a:gd name="connsiteY26" fmla="*/ 822926 h 1366630"/>
                              <a:gd name="connsiteX27" fmla="*/ 74195 w 1482586"/>
                              <a:gd name="connsiteY27" fmla="*/ 736787 h 1366630"/>
                              <a:gd name="connsiteX28" fmla="*/ 69723 w 1482586"/>
                              <a:gd name="connsiteY28" fmla="*/ 559622 h 1366630"/>
                              <a:gd name="connsiteX29" fmla="*/ 215828 w 1482586"/>
                              <a:gd name="connsiteY29" fmla="*/ 459154 h 1366630"/>
                              <a:gd name="connsiteX30" fmla="*/ 235706 w 1482586"/>
                              <a:gd name="connsiteY30" fmla="*/ 305760 h 1366630"/>
                              <a:gd name="connsiteX31" fmla="*/ 388189 w 1482586"/>
                              <a:gd name="connsiteY31" fmla="*/ 278593 h 1366630"/>
                              <a:gd name="connsiteX32" fmla="*/ 399370 w 1482586"/>
                              <a:gd name="connsiteY32" fmla="*/ 228897 h 1366630"/>
                              <a:gd name="connsiteX33" fmla="*/ 438547 w 1482586"/>
                              <a:gd name="connsiteY33" fmla="*/ 189720 h 1366630"/>
                              <a:gd name="connsiteX34" fmla="*/ 530236 w 1482586"/>
                              <a:gd name="connsiteY34" fmla="*/ 168351 h 1366630"/>
                              <a:gd name="connsiteX35" fmla="*/ 551771 w 1482586"/>
                              <a:gd name="connsiteY35" fmla="*/ 86353 h 1366630"/>
                              <a:gd name="connsiteX36" fmla="*/ 623581 w 1482586"/>
                              <a:gd name="connsiteY36" fmla="*/ 10402 h 136663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</a:cxnLst>
                            <a:rect l="l" t="t" r="r" b="b"/>
                            <a:pathLst>
                              <a:path w="1482586" h="1366630">
                                <a:moveTo>
                                  <a:pt x="623581" y="10402"/>
                                </a:moveTo>
                                <a:cubicBezTo>
                                  <a:pt x="679074" y="-7820"/>
                                  <a:pt x="749062" y="35830"/>
                                  <a:pt x="747571" y="94139"/>
                                </a:cubicBezTo>
                                <a:cubicBezTo>
                                  <a:pt x="756517" y="71528"/>
                                  <a:pt x="776809" y="51732"/>
                                  <a:pt x="801160" y="50573"/>
                                </a:cubicBezTo>
                                <a:cubicBezTo>
                                  <a:pt x="825511" y="49413"/>
                                  <a:pt x="849945" y="73018"/>
                                  <a:pt x="843981" y="96541"/>
                                </a:cubicBezTo>
                                <a:cubicBezTo>
                                  <a:pt x="868498" y="43947"/>
                                  <a:pt x="928795" y="6923"/>
                                  <a:pt x="985531" y="19513"/>
                                </a:cubicBezTo>
                                <a:cubicBezTo>
                                  <a:pt x="1042184" y="32020"/>
                                  <a:pt x="1081940" y="101428"/>
                                  <a:pt x="1055685" y="153111"/>
                                </a:cubicBezTo>
                                <a:cubicBezTo>
                                  <a:pt x="1090140" y="142675"/>
                                  <a:pt x="1128985" y="138451"/>
                                  <a:pt x="1161039" y="154768"/>
                                </a:cubicBezTo>
                                <a:cubicBezTo>
                                  <a:pt x="1193093" y="171085"/>
                                  <a:pt x="1213220" y="213906"/>
                                  <a:pt x="1194998" y="244965"/>
                                </a:cubicBezTo>
                                <a:cubicBezTo>
                                  <a:pt x="1250740" y="228980"/>
                                  <a:pt x="1314847" y="248113"/>
                                  <a:pt x="1352782" y="291928"/>
                                </a:cubicBezTo>
                                <a:cubicBezTo>
                                  <a:pt x="1390633" y="335743"/>
                                  <a:pt x="1400241" y="401921"/>
                                  <a:pt x="1376387" y="454681"/>
                                </a:cubicBezTo>
                                <a:cubicBezTo>
                                  <a:pt x="1427574" y="491290"/>
                                  <a:pt x="1471471" y="543885"/>
                                  <a:pt x="1480085" y="606170"/>
                                </a:cubicBezTo>
                                <a:cubicBezTo>
                                  <a:pt x="1488699" y="668455"/>
                                  <a:pt x="1452173" y="738940"/>
                                  <a:pt x="1390799" y="753103"/>
                                </a:cubicBezTo>
                                <a:cubicBezTo>
                                  <a:pt x="1411505" y="781844"/>
                                  <a:pt x="1419705" y="819199"/>
                                  <a:pt x="1412748" y="853986"/>
                                </a:cubicBezTo>
                                <a:cubicBezTo>
                                  <a:pt x="1395023" y="857216"/>
                                  <a:pt x="1377215" y="860446"/>
                                  <a:pt x="1359491" y="863676"/>
                                </a:cubicBezTo>
                                <a:cubicBezTo>
                                  <a:pt x="1387983" y="868397"/>
                                  <a:pt x="1408275" y="900948"/>
                                  <a:pt x="1399910" y="928612"/>
                                </a:cubicBezTo>
                                <a:cubicBezTo>
                                  <a:pt x="1391627" y="956193"/>
                                  <a:pt x="1356674" y="972179"/>
                                  <a:pt x="1330336" y="960417"/>
                                </a:cubicBezTo>
                                <a:cubicBezTo>
                                  <a:pt x="1365951" y="1052189"/>
                                  <a:pt x="1342263" y="1163921"/>
                                  <a:pt x="1272606" y="1233495"/>
                                </a:cubicBezTo>
                                <a:cubicBezTo>
                                  <a:pt x="1202949" y="1303069"/>
                                  <a:pt x="1090968" y="1326509"/>
                                  <a:pt x="999197" y="1290811"/>
                                </a:cubicBezTo>
                                <a:cubicBezTo>
                                  <a:pt x="975426" y="1337442"/>
                                  <a:pt x="924240" y="1368750"/>
                                  <a:pt x="871893" y="1368667"/>
                                </a:cubicBezTo>
                                <a:cubicBezTo>
                                  <a:pt x="819547" y="1368584"/>
                                  <a:pt x="768443" y="1337110"/>
                                  <a:pt x="744755" y="1290479"/>
                                </a:cubicBezTo>
                                <a:cubicBezTo>
                                  <a:pt x="734154" y="1321705"/>
                                  <a:pt x="702348" y="1344399"/>
                                  <a:pt x="669384" y="1344482"/>
                                </a:cubicBezTo>
                                <a:cubicBezTo>
                                  <a:pt x="636419" y="1344565"/>
                                  <a:pt x="604613" y="1321953"/>
                                  <a:pt x="593846" y="1290728"/>
                                </a:cubicBezTo>
                                <a:cubicBezTo>
                                  <a:pt x="588131" y="1318060"/>
                                  <a:pt x="549452" y="1327337"/>
                                  <a:pt x="525680" y="1312594"/>
                                </a:cubicBezTo>
                                <a:cubicBezTo>
                                  <a:pt x="501909" y="1297851"/>
                                  <a:pt x="491390" y="1268696"/>
                                  <a:pt x="487332" y="1241032"/>
                                </a:cubicBezTo>
                                <a:cubicBezTo>
                                  <a:pt x="411132" y="1269110"/>
                                  <a:pt x="322508" y="1277807"/>
                                  <a:pt x="250863" y="1239375"/>
                                </a:cubicBezTo>
                                <a:cubicBezTo>
                                  <a:pt x="179302" y="1200944"/>
                                  <a:pt x="136563" y="1104535"/>
                                  <a:pt x="176651" y="1033884"/>
                                </a:cubicBezTo>
                                <a:cubicBezTo>
                                  <a:pt x="76100" y="1025601"/>
                                  <a:pt x="-6229" y="922731"/>
                                  <a:pt x="7769" y="822926"/>
                                </a:cubicBezTo>
                                <a:cubicBezTo>
                                  <a:pt x="13153" y="784578"/>
                                  <a:pt x="36012" y="743910"/>
                                  <a:pt x="74195" y="736787"/>
                                </a:cubicBezTo>
                                <a:cubicBezTo>
                                  <a:pt x="43467" y="683447"/>
                                  <a:pt x="41727" y="614453"/>
                                  <a:pt x="69723" y="559622"/>
                                </a:cubicBezTo>
                                <a:cubicBezTo>
                                  <a:pt x="97718" y="504791"/>
                                  <a:pt x="154619" y="465697"/>
                                  <a:pt x="215828" y="459154"/>
                                </a:cubicBezTo>
                                <a:cubicBezTo>
                                  <a:pt x="189158" y="410866"/>
                                  <a:pt x="197606" y="345682"/>
                                  <a:pt x="235706" y="305760"/>
                                </a:cubicBezTo>
                                <a:cubicBezTo>
                                  <a:pt x="273806" y="265838"/>
                                  <a:pt x="338576" y="254325"/>
                                  <a:pt x="388189" y="278593"/>
                                </a:cubicBezTo>
                                <a:cubicBezTo>
                                  <a:pt x="380238" y="274700"/>
                                  <a:pt x="396472" y="234198"/>
                                  <a:pt x="399370" y="228897"/>
                                </a:cubicBezTo>
                                <a:cubicBezTo>
                                  <a:pt x="408233" y="212332"/>
                                  <a:pt x="421817" y="198334"/>
                                  <a:pt x="438547" y="189720"/>
                                </a:cubicBezTo>
                                <a:cubicBezTo>
                                  <a:pt x="466377" y="175391"/>
                                  <a:pt x="530236" y="168351"/>
                                  <a:pt x="530236" y="168351"/>
                                </a:cubicBezTo>
                                <a:cubicBezTo>
                                  <a:pt x="530236" y="168351"/>
                                  <a:pt x="543405" y="110207"/>
                                  <a:pt x="551771" y="86353"/>
                                </a:cubicBezTo>
                                <a:cubicBezTo>
                                  <a:pt x="563615" y="52146"/>
                                  <a:pt x="588380" y="21915"/>
                                  <a:pt x="623581" y="1040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C8A68"/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23" name="任意多边形: 形状 1652"/>
                        <wps:cNvSpPr/>
                        <wps:spPr>
                          <a:xfrm>
                            <a:off x="-2414759" y="4044546"/>
                            <a:ext cx="1058935" cy="882446"/>
                          </a:xfrm>
                          <a:custGeom>
                            <a:avLst/>
                            <a:gdLst>
                              <a:gd name="connsiteX0" fmla="*/ 561938 w 944217"/>
                              <a:gd name="connsiteY0" fmla="*/ 20040 h 786847"/>
                              <a:gd name="connsiteX1" fmla="*/ 220115 w 944217"/>
                              <a:gd name="connsiteY1" fmla="*/ 67168 h 786847"/>
                              <a:gd name="connsiteX2" fmla="*/ 12138 w 944217"/>
                              <a:gd name="connsiteY2" fmla="*/ 370643 h 786847"/>
                              <a:gd name="connsiteX3" fmla="*/ 8825 w 944217"/>
                              <a:gd name="connsiteY3" fmla="*/ 469537 h 786847"/>
                              <a:gd name="connsiteX4" fmla="*/ 218458 w 944217"/>
                              <a:gd name="connsiteY4" fmla="*/ 707000 h 786847"/>
                              <a:gd name="connsiteX5" fmla="*/ 730572 w 944217"/>
                              <a:gd name="connsiteY5" fmla="*/ 758932 h 786847"/>
                              <a:gd name="connsiteX6" fmla="*/ 871873 w 944217"/>
                              <a:gd name="connsiteY6" fmla="*/ 671633 h 786847"/>
                              <a:gd name="connsiteX7" fmla="*/ 913949 w 944217"/>
                              <a:gd name="connsiteY7" fmla="*/ 301483 h 786847"/>
                              <a:gd name="connsiteX8" fmla="*/ 561938 w 944217"/>
                              <a:gd name="connsiteY8" fmla="*/ 20040 h 78684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944217" h="786847">
                                <a:moveTo>
                                  <a:pt x="561938" y="20040"/>
                                </a:moveTo>
                                <a:cubicBezTo>
                                  <a:pt x="447389" y="-7706"/>
                                  <a:pt x="323730" y="5463"/>
                                  <a:pt x="220115" y="67168"/>
                                </a:cubicBezTo>
                                <a:cubicBezTo>
                                  <a:pt x="116582" y="128874"/>
                                  <a:pt x="35412" y="241103"/>
                                  <a:pt x="12138" y="370643"/>
                                </a:cubicBezTo>
                                <a:cubicBezTo>
                                  <a:pt x="6258" y="403194"/>
                                  <a:pt x="4021" y="436821"/>
                                  <a:pt x="8825" y="469537"/>
                                </a:cubicBezTo>
                                <a:cubicBezTo>
                                  <a:pt x="25805" y="584583"/>
                                  <a:pt x="123457" y="660866"/>
                                  <a:pt x="218458" y="707000"/>
                                </a:cubicBezTo>
                                <a:cubicBezTo>
                                  <a:pt x="379141" y="785022"/>
                                  <a:pt x="563015" y="815833"/>
                                  <a:pt x="730572" y="758932"/>
                                </a:cubicBezTo>
                                <a:cubicBezTo>
                                  <a:pt x="782504" y="741290"/>
                                  <a:pt x="833276" y="714703"/>
                                  <a:pt x="871873" y="671633"/>
                                </a:cubicBezTo>
                                <a:cubicBezTo>
                                  <a:pt x="955528" y="578371"/>
                                  <a:pt x="964059" y="421415"/>
                                  <a:pt x="913949" y="301483"/>
                                </a:cubicBezTo>
                                <a:cubicBezTo>
                                  <a:pt x="863756" y="181468"/>
                                  <a:pt x="749125" y="41823"/>
                                  <a:pt x="561938" y="20040"/>
                                </a:cubicBezTo>
                              </a:path>
                            </a:pathLst>
                          </a:custGeom>
                          <a:solidFill>
                            <a:srgbClr val="FFE5A4"/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24" name="任意多边形: 形状 1653"/>
                        <wps:cNvSpPr/>
                        <wps:spPr>
                          <a:xfrm>
                            <a:off x="-1439951" y="4058546"/>
                            <a:ext cx="74311" cy="102178"/>
                          </a:xfrm>
                          <a:custGeom>
                            <a:avLst/>
                            <a:gdLst>
                              <a:gd name="connsiteX0" fmla="*/ 10289 w 66260"/>
                              <a:gd name="connsiteY0" fmla="*/ 10289 h 91108"/>
                              <a:gd name="connsiteX1" fmla="*/ 47893 w 66260"/>
                              <a:gd name="connsiteY1" fmla="*/ 36711 h 91108"/>
                              <a:gd name="connsiteX2" fmla="*/ 59902 w 66260"/>
                              <a:gd name="connsiteY2" fmla="*/ 83094 h 9110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66260" h="91108">
                                <a:moveTo>
                                  <a:pt x="10289" y="10289"/>
                                </a:moveTo>
                                <a:cubicBezTo>
                                  <a:pt x="26358" y="10621"/>
                                  <a:pt x="40355" y="22548"/>
                                  <a:pt x="47893" y="36711"/>
                                </a:cubicBezTo>
                                <a:cubicBezTo>
                                  <a:pt x="55430" y="50874"/>
                                  <a:pt x="57749" y="67191"/>
                                  <a:pt x="59902" y="83094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26" name="任意多边形: 形状 1654"/>
                        <wps:cNvSpPr/>
                        <wps:spPr>
                          <a:xfrm>
                            <a:off x="-1355793" y="4071922"/>
                            <a:ext cx="65022" cy="148623"/>
                          </a:xfrm>
                          <a:custGeom>
                            <a:avLst/>
                            <a:gdLst>
                              <a:gd name="connsiteX0" fmla="*/ 10289 w 57978"/>
                              <a:gd name="connsiteY0" fmla="*/ 10289 h 132521"/>
                              <a:gd name="connsiteX1" fmla="*/ 52613 w 57978"/>
                              <a:gd name="connsiteY1" fmla="*/ 123430 h 13252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57978" h="132521">
                                <a:moveTo>
                                  <a:pt x="10289" y="10289"/>
                                </a:moveTo>
                                <a:cubicBezTo>
                                  <a:pt x="34557" y="43089"/>
                                  <a:pt x="49383" y="82762"/>
                                  <a:pt x="52613" y="123430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27" name="任意多边形: 形状 1655"/>
                        <wps:cNvSpPr/>
                        <wps:spPr>
                          <a:xfrm>
                            <a:off x="-1302568" y="4007829"/>
                            <a:ext cx="55734" cy="102178"/>
                          </a:xfrm>
                          <a:custGeom>
                            <a:avLst/>
                            <a:gdLst>
                              <a:gd name="connsiteX0" fmla="*/ 10289 w 49695"/>
                              <a:gd name="connsiteY0" fmla="*/ 10289 h 91108"/>
                              <a:gd name="connsiteX1" fmla="*/ 43503 w 49695"/>
                              <a:gd name="connsiteY1" fmla="*/ 84584 h 9110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9695" h="91108">
                                <a:moveTo>
                                  <a:pt x="10289" y="10289"/>
                                </a:moveTo>
                                <a:cubicBezTo>
                                  <a:pt x="32156" y="28014"/>
                                  <a:pt x="44828" y="56506"/>
                                  <a:pt x="43503" y="84584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30" name="任意多边形: 形状 1656"/>
                        <wps:cNvSpPr/>
                        <wps:spPr>
                          <a:xfrm>
                            <a:off x="-1256960" y="4260116"/>
                            <a:ext cx="37155" cy="83600"/>
                          </a:xfrm>
                          <a:custGeom>
                            <a:avLst/>
                            <a:gdLst>
                              <a:gd name="connsiteX0" fmla="*/ 10289 w 33130"/>
                              <a:gd name="connsiteY0" fmla="*/ 10289 h 74543"/>
                              <a:gd name="connsiteX1" fmla="*/ 26026 w 33130"/>
                              <a:gd name="connsiteY1" fmla="*/ 69924 h 7454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33130" h="74543">
                                <a:moveTo>
                                  <a:pt x="10289" y="10289"/>
                                </a:moveTo>
                                <a:cubicBezTo>
                                  <a:pt x="18903" y="29091"/>
                                  <a:pt x="24287" y="49301"/>
                                  <a:pt x="26026" y="69924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39" name="任意多边形: 形状 1657"/>
                        <wps:cNvSpPr/>
                        <wps:spPr>
                          <a:xfrm>
                            <a:off x="-1180977" y="4240516"/>
                            <a:ext cx="65022" cy="83600"/>
                          </a:xfrm>
                          <a:custGeom>
                            <a:avLst/>
                            <a:gdLst>
                              <a:gd name="connsiteX0" fmla="*/ 10289 w 57978"/>
                              <a:gd name="connsiteY0" fmla="*/ 10289 h 74543"/>
                              <a:gd name="connsiteX1" fmla="*/ 48390 w 57978"/>
                              <a:gd name="connsiteY1" fmla="*/ 68931 h 7454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57978" h="74543">
                                <a:moveTo>
                                  <a:pt x="10289" y="10289"/>
                                </a:moveTo>
                                <a:cubicBezTo>
                                  <a:pt x="30002" y="23873"/>
                                  <a:pt x="44000" y="45408"/>
                                  <a:pt x="48390" y="68931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13" name="任意多边形: 形状 1658"/>
                        <wps:cNvSpPr/>
                        <wps:spPr>
                          <a:xfrm>
                            <a:off x="-1186829" y="4319750"/>
                            <a:ext cx="37155" cy="111467"/>
                          </a:xfrm>
                          <a:custGeom>
                            <a:avLst/>
                            <a:gdLst>
                              <a:gd name="connsiteX0" fmla="*/ 10289 w 33130"/>
                              <a:gd name="connsiteY0" fmla="*/ 10289 h 99391"/>
                              <a:gd name="connsiteX1" fmla="*/ 22962 w 33130"/>
                              <a:gd name="connsiteY1" fmla="*/ 92122 h 9939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33130" h="99391">
                                <a:moveTo>
                                  <a:pt x="10289" y="10289"/>
                                </a:moveTo>
                                <a:cubicBezTo>
                                  <a:pt x="20229" y="36297"/>
                                  <a:pt x="24536" y="64375"/>
                                  <a:pt x="22962" y="92122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41" name="任意多边形: 形状 1659"/>
                        <wps:cNvSpPr/>
                        <wps:spPr>
                          <a:xfrm>
                            <a:off x="-1347898" y="4342787"/>
                            <a:ext cx="37155" cy="83600"/>
                          </a:xfrm>
                          <a:custGeom>
                            <a:avLst/>
                            <a:gdLst>
                              <a:gd name="connsiteX0" fmla="*/ 10289 w 33130"/>
                              <a:gd name="connsiteY0" fmla="*/ 10289 h 74543"/>
                              <a:gd name="connsiteX1" fmla="*/ 25695 w 33130"/>
                              <a:gd name="connsiteY1" fmla="*/ 64789 h 7454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33130" h="74543">
                                <a:moveTo>
                                  <a:pt x="10289" y="10289"/>
                                </a:moveTo>
                                <a:cubicBezTo>
                                  <a:pt x="20146" y="26689"/>
                                  <a:pt x="25529" y="45739"/>
                                  <a:pt x="25695" y="64789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42" name="任意多边形: 形状 1660"/>
                        <wps:cNvSpPr/>
                        <wps:spPr>
                          <a:xfrm>
                            <a:off x="-1272844" y="4401307"/>
                            <a:ext cx="18578" cy="83600"/>
                          </a:xfrm>
                          <a:custGeom>
                            <a:avLst/>
                            <a:gdLst>
                              <a:gd name="connsiteX0" fmla="*/ 10289 w 16565"/>
                              <a:gd name="connsiteY0" fmla="*/ 10289 h 74543"/>
                              <a:gd name="connsiteX1" fmla="*/ 10289 w 16565"/>
                              <a:gd name="connsiteY1" fmla="*/ 69676 h 7454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16565" h="74543">
                                <a:moveTo>
                                  <a:pt x="10289" y="10289"/>
                                </a:moveTo>
                                <a:cubicBezTo>
                                  <a:pt x="10289" y="30085"/>
                                  <a:pt x="10289" y="49880"/>
                                  <a:pt x="10289" y="69676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44" name="任意多边形: 形状 1661"/>
                        <wps:cNvSpPr/>
                        <wps:spPr>
                          <a:xfrm>
                            <a:off x="-1236060" y="4468373"/>
                            <a:ext cx="27867" cy="65022"/>
                          </a:xfrm>
                          <a:custGeom>
                            <a:avLst/>
                            <a:gdLst>
                              <a:gd name="connsiteX0" fmla="*/ 17661 w 24847"/>
                              <a:gd name="connsiteY0" fmla="*/ 10289 h 57978"/>
                              <a:gd name="connsiteX1" fmla="*/ 10289 w 24847"/>
                              <a:gd name="connsiteY1" fmla="*/ 54022 h 5797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4847" h="57978">
                                <a:moveTo>
                                  <a:pt x="17661" y="10289"/>
                                </a:moveTo>
                                <a:cubicBezTo>
                                  <a:pt x="22713" y="24867"/>
                                  <a:pt x="19897" y="41929"/>
                                  <a:pt x="10289" y="54022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45" name="任意多边形: 形状 1662"/>
                        <wps:cNvSpPr/>
                        <wps:spPr>
                          <a:xfrm>
                            <a:off x="-1310928" y="4749920"/>
                            <a:ext cx="46444" cy="102178"/>
                          </a:xfrm>
                          <a:custGeom>
                            <a:avLst/>
                            <a:gdLst>
                              <a:gd name="connsiteX0" fmla="*/ 34806 w 41413"/>
                              <a:gd name="connsiteY0" fmla="*/ 10289 h 91108"/>
                              <a:gd name="connsiteX1" fmla="*/ 10289 w 41413"/>
                              <a:gd name="connsiteY1" fmla="*/ 88229 h 9110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1413" h="91108">
                                <a:moveTo>
                                  <a:pt x="34806" y="10289"/>
                                </a:moveTo>
                                <a:cubicBezTo>
                                  <a:pt x="35883" y="38036"/>
                                  <a:pt x="27020" y="66114"/>
                                  <a:pt x="10289" y="88229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46" name="任意多边形: 形状 1663"/>
                        <wps:cNvSpPr/>
                        <wps:spPr>
                          <a:xfrm>
                            <a:off x="-1406046" y="4801195"/>
                            <a:ext cx="65022" cy="92889"/>
                          </a:xfrm>
                          <a:custGeom>
                            <a:avLst/>
                            <a:gdLst>
                              <a:gd name="connsiteX0" fmla="*/ 48721 w 57978"/>
                              <a:gd name="connsiteY0" fmla="*/ 10289 h 82826"/>
                              <a:gd name="connsiteX1" fmla="*/ 10289 w 57978"/>
                              <a:gd name="connsiteY1" fmla="*/ 74645 h 8282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57978" h="82826">
                                <a:moveTo>
                                  <a:pt x="48721" y="10289"/>
                                </a:moveTo>
                                <a:cubicBezTo>
                                  <a:pt x="46816" y="36131"/>
                                  <a:pt x="32155" y="60731"/>
                                  <a:pt x="10289" y="74645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51" name="任意多边形: 形状 1664"/>
                        <wps:cNvSpPr/>
                        <wps:spPr>
                          <a:xfrm>
                            <a:off x="-1522158" y="4909317"/>
                            <a:ext cx="65022" cy="55734"/>
                          </a:xfrm>
                          <a:custGeom>
                            <a:avLst/>
                            <a:gdLst>
                              <a:gd name="connsiteX0" fmla="*/ 52448 w 57978"/>
                              <a:gd name="connsiteY0" fmla="*/ 10289 h 49695"/>
                              <a:gd name="connsiteX1" fmla="*/ 10289 w 57978"/>
                              <a:gd name="connsiteY1" fmla="*/ 40438 h 4969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57978" h="49695">
                                <a:moveTo>
                                  <a:pt x="52448" y="10289"/>
                                </a:moveTo>
                                <a:cubicBezTo>
                                  <a:pt x="42509" y="24867"/>
                                  <a:pt x="27269" y="35800"/>
                                  <a:pt x="10289" y="40438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57" name="任意多边形: 形状 1665"/>
                        <wps:cNvSpPr/>
                        <wps:spPr>
                          <a:xfrm>
                            <a:off x="-1434285" y="4936813"/>
                            <a:ext cx="55734" cy="37155"/>
                          </a:xfrm>
                          <a:custGeom>
                            <a:avLst/>
                            <a:gdLst>
                              <a:gd name="connsiteX0" fmla="*/ 39693 w 49695"/>
                              <a:gd name="connsiteY0" fmla="*/ 10289 h 33130"/>
                              <a:gd name="connsiteX1" fmla="*/ 10289 w 49695"/>
                              <a:gd name="connsiteY1" fmla="*/ 29257 h 3313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9695" h="33130">
                                <a:moveTo>
                                  <a:pt x="39693" y="10289"/>
                                </a:moveTo>
                                <a:cubicBezTo>
                                  <a:pt x="31327" y="18572"/>
                                  <a:pt x="21305" y="25033"/>
                                  <a:pt x="10289" y="29257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58" name="任意多边形: 形状 1666"/>
                        <wps:cNvSpPr/>
                        <wps:spPr>
                          <a:xfrm>
                            <a:off x="-1332014" y="4893527"/>
                            <a:ext cx="46444" cy="65022"/>
                          </a:xfrm>
                          <a:custGeom>
                            <a:avLst/>
                            <a:gdLst>
                              <a:gd name="connsiteX0" fmla="*/ 35965 w 41413"/>
                              <a:gd name="connsiteY0" fmla="*/ 10289 h 57978"/>
                              <a:gd name="connsiteX1" fmla="*/ 10289 w 41413"/>
                              <a:gd name="connsiteY1" fmla="*/ 51206 h 5797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1413" h="57978">
                                <a:moveTo>
                                  <a:pt x="35965" y="10289"/>
                                </a:moveTo>
                                <a:cubicBezTo>
                                  <a:pt x="33398" y="26689"/>
                                  <a:pt x="23873" y="41846"/>
                                  <a:pt x="10289" y="51206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59" name="任意多边形: 形状 1667"/>
                        <wps:cNvSpPr/>
                        <wps:spPr>
                          <a:xfrm>
                            <a:off x="-1259468" y="4870583"/>
                            <a:ext cx="27867" cy="65022"/>
                          </a:xfrm>
                          <a:custGeom>
                            <a:avLst/>
                            <a:gdLst>
                              <a:gd name="connsiteX0" fmla="*/ 18241 w 24847"/>
                              <a:gd name="connsiteY0" fmla="*/ 10289 h 57978"/>
                              <a:gd name="connsiteX1" fmla="*/ 10289 w 24847"/>
                              <a:gd name="connsiteY1" fmla="*/ 53939 h 5797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4847" h="57978">
                                <a:moveTo>
                                  <a:pt x="18241" y="10289"/>
                                </a:moveTo>
                                <a:cubicBezTo>
                                  <a:pt x="22382" y="25033"/>
                                  <a:pt x="19400" y="41598"/>
                                  <a:pt x="10289" y="53939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61" name="任意多边形: 形状 1668"/>
                        <wps:cNvSpPr/>
                        <wps:spPr>
                          <a:xfrm>
                            <a:off x="-1357280" y="5003971"/>
                            <a:ext cx="55734" cy="46444"/>
                          </a:xfrm>
                          <a:custGeom>
                            <a:avLst/>
                            <a:gdLst>
                              <a:gd name="connsiteX0" fmla="*/ 44745 w 49695"/>
                              <a:gd name="connsiteY0" fmla="*/ 10289 h 41413"/>
                              <a:gd name="connsiteX1" fmla="*/ 10289 w 49695"/>
                              <a:gd name="connsiteY1" fmla="*/ 33647 h 4141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9695" h="41413">
                                <a:moveTo>
                                  <a:pt x="44745" y="10289"/>
                                </a:moveTo>
                                <a:cubicBezTo>
                                  <a:pt x="36297" y="21637"/>
                                  <a:pt x="23956" y="30002"/>
                                  <a:pt x="10289" y="33647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62" name="任意多边形: 形状 1669"/>
                        <wps:cNvSpPr/>
                        <wps:spPr>
                          <a:xfrm>
                            <a:off x="-2625422" y="4588386"/>
                            <a:ext cx="46444" cy="111467"/>
                          </a:xfrm>
                          <a:custGeom>
                            <a:avLst/>
                            <a:gdLst>
                              <a:gd name="connsiteX0" fmla="*/ 15112 w 41413"/>
                              <a:gd name="connsiteY0" fmla="*/ 10289 h 99391"/>
                              <a:gd name="connsiteX1" fmla="*/ 38966 w 41413"/>
                              <a:gd name="connsiteY1" fmla="*/ 91376 h 9939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1413" h="99391">
                                <a:moveTo>
                                  <a:pt x="15112" y="10289"/>
                                </a:moveTo>
                                <a:cubicBezTo>
                                  <a:pt x="3351" y="38367"/>
                                  <a:pt x="13787" y="74065"/>
                                  <a:pt x="38966" y="91376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63" name="任意多边形: 形状 1670"/>
                        <wps:cNvSpPr/>
                        <wps:spPr>
                          <a:xfrm>
                            <a:off x="-2546124" y="4532095"/>
                            <a:ext cx="27867" cy="92889"/>
                          </a:xfrm>
                          <a:custGeom>
                            <a:avLst/>
                            <a:gdLst>
                              <a:gd name="connsiteX0" fmla="*/ 11163 w 24847"/>
                              <a:gd name="connsiteY0" fmla="*/ 10289 h 82826"/>
                              <a:gd name="connsiteX1" fmla="*/ 17210 w 24847"/>
                              <a:gd name="connsiteY1" fmla="*/ 79035 h 8282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4847" h="82826">
                                <a:moveTo>
                                  <a:pt x="11163" y="10289"/>
                                </a:moveTo>
                                <a:cubicBezTo>
                                  <a:pt x="8927" y="33315"/>
                                  <a:pt x="10998" y="56755"/>
                                  <a:pt x="17210" y="79035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64" name="任意多边形: 形状 1671"/>
                        <wps:cNvSpPr/>
                        <wps:spPr>
                          <a:xfrm>
                            <a:off x="-2545795" y="4655266"/>
                            <a:ext cx="55734" cy="65022"/>
                          </a:xfrm>
                          <a:custGeom>
                            <a:avLst/>
                            <a:gdLst>
                              <a:gd name="connsiteX0" fmla="*/ 10289 w 49695"/>
                              <a:gd name="connsiteY0" fmla="*/ 10289 h 57978"/>
                              <a:gd name="connsiteX1" fmla="*/ 42757 w 49695"/>
                              <a:gd name="connsiteY1" fmla="*/ 55761 h 5797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9695" h="57978">
                                <a:moveTo>
                                  <a:pt x="10289" y="10289"/>
                                </a:moveTo>
                                <a:cubicBezTo>
                                  <a:pt x="17744" y="27517"/>
                                  <a:pt x="28843" y="43089"/>
                                  <a:pt x="42757" y="55761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65" name="任意多边形: 形状 1672"/>
                        <wps:cNvSpPr/>
                        <wps:spPr>
                          <a:xfrm>
                            <a:off x="-2473715" y="4616624"/>
                            <a:ext cx="27867" cy="55734"/>
                          </a:xfrm>
                          <a:custGeom>
                            <a:avLst/>
                            <a:gdLst>
                              <a:gd name="connsiteX0" fmla="*/ 10374 w 24847"/>
                              <a:gd name="connsiteY0" fmla="*/ 10289 h 49695"/>
                              <a:gd name="connsiteX1" fmla="*/ 19568 w 24847"/>
                              <a:gd name="connsiteY1" fmla="*/ 46816 h 4969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4847" h="49695">
                                <a:moveTo>
                                  <a:pt x="10374" y="10289"/>
                                </a:moveTo>
                                <a:cubicBezTo>
                                  <a:pt x="9712" y="23045"/>
                                  <a:pt x="12942" y="35965"/>
                                  <a:pt x="19568" y="46816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66" name="任意多边形: 形状 1673"/>
                        <wps:cNvSpPr/>
                        <wps:spPr>
                          <a:xfrm>
                            <a:off x="-2489299" y="4506458"/>
                            <a:ext cx="27867" cy="55734"/>
                          </a:xfrm>
                          <a:custGeom>
                            <a:avLst/>
                            <a:gdLst>
                              <a:gd name="connsiteX0" fmla="*/ 10603 w 24847"/>
                              <a:gd name="connsiteY0" fmla="*/ 10289 h 49695"/>
                              <a:gd name="connsiteX1" fmla="*/ 17395 w 24847"/>
                              <a:gd name="connsiteY1" fmla="*/ 42343 h 4969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4847" h="49695">
                                <a:moveTo>
                                  <a:pt x="10603" y="10289"/>
                                </a:moveTo>
                                <a:cubicBezTo>
                                  <a:pt x="9361" y="21305"/>
                                  <a:pt x="11846" y="32735"/>
                                  <a:pt x="17395" y="42343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67" name="任意多边形: 形状 1674"/>
                        <wps:cNvSpPr/>
                        <wps:spPr>
                          <a:xfrm>
                            <a:off x="-2402095" y="4680903"/>
                            <a:ext cx="37155" cy="46444"/>
                          </a:xfrm>
                          <a:custGeom>
                            <a:avLst/>
                            <a:gdLst>
                              <a:gd name="connsiteX0" fmla="*/ 10289 w 33130"/>
                              <a:gd name="connsiteY0" fmla="*/ 10289 h 41413"/>
                              <a:gd name="connsiteX1" fmla="*/ 23873 w 33130"/>
                              <a:gd name="connsiteY1" fmla="*/ 33232 h 4141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33130" h="41413">
                                <a:moveTo>
                                  <a:pt x="10289" y="10289"/>
                                </a:moveTo>
                                <a:cubicBezTo>
                                  <a:pt x="14845" y="17910"/>
                                  <a:pt x="19317" y="25612"/>
                                  <a:pt x="23873" y="33232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68" name="任意多边形: 形状 1675"/>
                        <wps:cNvSpPr/>
                        <wps:spPr>
                          <a:xfrm>
                            <a:off x="-2460802" y="4737195"/>
                            <a:ext cx="46444" cy="37155"/>
                          </a:xfrm>
                          <a:custGeom>
                            <a:avLst/>
                            <a:gdLst>
                              <a:gd name="connsiteX0" fmla="*/ 10289 w 41413"/>
                              <a:gd name="connsiteY0" fmla="*/ 10289 h 33130"/>
                              <a:gd name="connsiteX1" fmla="*/ 35303 w 41413"/>
                              <a:gd name="connsiteY1" fmla="*/ 30996 h 3313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1413" h="33130">
                                <a:moveTo>
                                  <a:pt x="10289" y="10289"/>
                                </a:moveTo>
                                <a:cubicBezTo>
                                  <a:pt x="18655" y="17164"/>
                                  <a:pt x="26937" y="24122"/>
                                  <a:pt x="35303" y="30996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70" name="任意多边形: 形状 1676"/>
                        <wps:cNvSpPr/>
                        <wps:spPr>
                          <a:xfrm>
                            <a:off x="-2601250" y="4752057"/>
                            <a:ext cx="102178" cy="55734"/>
                          </a:xfrm>
                          <a:custGeom>
                            <a:avLst/>
                            <a:gdLst>
                              <a:gd name="connsiteX0" fmla="*/ 10289 w 91108"/>
                              <a:gd name="connsiteY0" fmla="*/ 10289 h 49695"/>
                              <a:gd name="connsiteX1" fmla="*/ 41681 w 91108"/>
                              <a:gd name="connsiteY1" fmla="*/ 34143 h 49695"/>
                              <a:gd name="connsiteX2" fmla="*/ 85164 w 91108"/>
                              <a:gd name="connsiteY2" fmla="*/ 42757 h 4969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91108" h="49695">
                                <a:moveTo>
                                  <a:pt x="10289" y="10289"/>
                                </a:moveTo>
                                <a:cubicBezTo>
                                  <a:pt x="19235" y="20146"/>
                                  <a:pt x="28925" y="30334"/>
                                  <a:pt x="41681" y="34143"/>
                                </a:cubicBezTo>
                                <a:cubicBezTo>
                                  <a:pt x="56010" y="38367"/>
                                  <a:pt x="72989" y="34143"/>
                                  <a:pt x="85164" y="42757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71" name="任意多边形: 形状 1677"/>
                        <wps:cNvSpPr/>
                        <wps:spPr>
                          <a:xfrm>
                            <a:off x="-2445197" y="4952325"/>
                            <a:ext cx="92889" cy="92889"/>
                          </a:xfrm>
                          <a:custGeom>
                            <a:avLst/>
                            <a:gdLst>
                              <a:gd name="connsiteX0" fmla="*/ 10289 w 82826"/>
                              <a:gd name="connsiteY0" fmla="*/ 10289 h 82826"/>
                              <a:gd name="connsiteX1" fmla="*/ 74314 w 82826"/>
                              <a:gd name="connsiteY1" fmla="*/ 74066 h 8282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82826" h="82826">
                                <a:moveTo>
                                  <a:pt x="10289" y="10289"/>
                                </a:moveTo>
                                <a:cubicBezTo>
                                  <a:pt x="21885" y="39030"/>
                                  <a:pt x="45573" y="62553"/>
                                  <a:pt x="74314" y="74066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72" name="任意多边形: 形状 1678"/>
                        <wps:cNvSpPr/>
                        <wps:spPr>
                          <a:xfrm>
                            <a:off x="-2400331" y="4878292"/>
                            <a:ext cx="37155" cy="65022"/>
                          </a:xfrm>
                          <a:custGeom>
                            <a:avLst/>
                            <a:gdLst>
                              <a:gd name="connsiteX0" fmla="*/ 10289 w 33130"/>
                              <a:gd name="connsiteY0" fmla="*/ 10289 h 57978"/>
                              <a:gd name="connsiteX1" fmla="*/ 30499 w 33130"/>
                              <a:gd name="connsiteY1" fmla="*/ 50377 h 5797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33130" h="57978">
                                <a:moveTo>
                                  <a:pt x="10289" y="10289"/>
                                </a:moveTo>
                                <a:cubicBezTo>
                                  <a:pt x="12691" y="25281"/>
                                  <a:pt x="19897" y="39444"/>
                                  <a:pt x="30499" y="50377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73" name="任意多边形: 形状 1679"/>
                        <wps:cNvSpPr/>
                        <wps:spPr>
                          <a:xfrm>
                            <a:off x="-2370885" y="4834448"/>
                            <a:ext cx="37155" cy="46444"/>
                          </a:xfrm>
                          <a:custGeom>
                            <a:avLst/>
                            <a:gdLst>
                              <a:gd name="connsiteX0" fmla="*/ 10289 w 33130"/>
                              <a:gd name="connsiteY0" fmla="*/ 10289 h 41413"/>
                              <a:gd name="connsiteX1" fmla="*/ 28346 w 33130"/>
                              <a:gd name="connsiteY1" fmla="*/ 33398 h 4141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33130" h="41413">
                                <a:moveTo>
                                  <a:pt x="10289" y="10289"/>
                                </a:moveTo>
                                <a:cubicBezTo>
                                  <a:pt x="13602" y="19649"/>
                                  <a:pt x="20063" y="27849"/>
                                  <a:pt x="28346" y="33398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74" name="任意多边形: 形状 1680"/>
                        <wps:cNvSpPr/>
                        <wps:spPr>
                          <a:xfrm>
                            <a:off x="-2319146" y="4923530"/>
                            <a:ext cx="83600" cy="46444"/>
                          </a:xfrm>
                          <a:custGeom>
                            <a:avLst/>
                            <a:gdLst>
                              <a:gd name="connsiteX0" fmla="*/ 10289 w 74543"/>
                              <a:gd name="connsiteY0" fmla="*/ 10289 h 41413"/>
                              <a:gd name="connsiteX1" fmla="*/ 69179 w 74543"/>
                              <a:gd name="connsiteY1" fmla="*/ 38782 h 4141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74543" h="41413">
                                <a:moveTo>
                                  <a:pt x="10289" y="10289"/>
                                </a:moveTo>
                                <a:cubicBezTo>
                                  <a:pt x="27600" y="23873"/>
                                  <a:pt x="47810" y="33647"/>
                                  <a:pt x="69179" y="38782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75" name="任意多边形: 形状 1681"/>
                        <wps:cNvSpPr/>
                        <wps:spPr>
                          <a:xfrm>
                            <a:off x="-1929755" y="4996076"/>
                            <a:ext cx="102178" cy="27867"/>
                          </a:xfrm>
                          <a:custGeom>
                            <a:avLst/>
                            <a:gdLst>
                              <a:gd name="connsiteX0" fmla="*/ 10289 w 91108"/>
                              <a:gd name="connsiteY0" fmla="*/ 10289 h 24847"/>
                              <a:gd name="connsiteX1" fmla="*/ 81189 w 91108"/>
                              <a:gd name="connsiteY1" fmla="*/ 16584 h 2484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91108" h="24847">
                                <a:moveTo>
                                  <a:pt x="10289" y="10289"/>
                                </a:moveTo>
                                <a:cubicBezTo>
                                  <a:pt x="32073" y="20974"/>
                                  <a:pt x="57832" y="23293"/>
                                  <a:pt x="81189" y="16584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76" name="任意多边形: 形状 1682"/>
                        <wps:cNvSpPr/>
                        <wps:spPr>
                          <a:xfrm>
                            <a:off x="-1878387" y="5057476"/>
                            <a:ext cx="92889" cy="18578"/>
                          </a:xfrm>
                          <a:custGeom>
                            <a:avLst/>
                            <a:gdLst>
                              <a:gd name="connsiteX0" fmla="*/ 10289 w 82826"/>
                              <a:gd name="connsiteY0" fmla="*/ 10289 h 16565"/>
                              <a:gd name="connsiteX1" fmla="*/ 78952 w 82826"/>
                              <a:gd name="connsiteY1" fmla="*/ 10289 h 1656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82826" h="16565">
                                <a:moveTo>
                                  <a:pt x="10289" y="10289"/>
                                </a:moveTo>
                                <a:cubicBezTo>
                                  <a:pt x="33150" y="10289"/>
                                  <a:pt x="56009" y="10289"/>
                                  <a:pt x="78952" y="10289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77" name="任意多边形: 形状 1683"/>
                        <wps:cNvSpPr/>
                        <wps:spPr>
                          <a:xfrm>
                            <a:off x="-1799060" y="5106428"/>
                            <a:ext cx="83600" cy="27867"/>
                          </a:xfrm>
                          <a:custGeom>
                            <a:avLst/>
                            <a:gdLst>
                              <a:gd name="connsiteX0" fmla="*/ 10289 w 74543"/>
                              <a:gd name="connsiteY0" fmla="*/ 17578 h 24847"/>
                              <a:gd name="connsiteX1" fmla="*/ 65534 w 74543"/>
                              <a:gd name="connsiteY1" fmla="*/ 10289 h 2484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74543" h="24847">
                                <a:moveTo>
                                  <a:pt x="10289" y="17578"/>
                                </a:moveTo>
                                <a:cubicBezTo>
                                  <a:pt x="28677" y="22465"/>
                                  <a:pt x="48969" y="19814"/>
                                  <a:pt x="65534" y="10289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78" name="任意多边形: 形状 1684"/>
                        <wps:cNvSpPr/>
                        <wps:spPr>
                          <a:xfrm>
                            <a:off x="-1762833" y="5004158"/>
                            <a:ext cx="65022" cy="27867"/>
                          </a:xfrm>
                          <a:custGeom>
                            <a:avLst/>
                            <a:gdLst>
                              <a:gd name="connsiteX0" fmla="*/ 10289 w 57978"/>
                              <a:gd name="connsiteY0" fmla="*/ 18655 h 24847"/>
                              <a:gd name="connsiteX1" fmla="*/ 49466 w 57978"/>
                              <a:gd name="connsiteY1" fmla="*/ 10289 h 2484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57978" h="24847">
                                <a:moveTo>
                                  <a:pt x="10289" y="18655"/>
                                </a:moveTo>
                                <a:cubicBezTo>
                                  <a:pt x="23707" y="21637"/>
                                  <a:pt x="38367" y="18489"/>
                                  <a:pt x="49466" y="10289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79" name="任意多边形: 形状 1685"/>
                        <wps:cNvSpPr/>
                        <wps:spPr>
                          <a:xfrm>
                            <a:off x="-1742398" y="4954926"/>
                            <a:ext cx="37155" cy="18578"/>
                          </a:xfrm>
                          <a:custGeom>
                            <a:avLst/>
                            <a:gdLst>
                              <a:gd name="connsiteX0" fmla="*/ 10289 w 33130"/>
                              <a:gd name="connsiteY0" fmla="*/ 10289 h 16565"/>
                              <a:gd name="connsiteX1" fmla="*/ 30913 w 33130"/>
                              <a:gd name="connsiteY1" fmla="*/ 10289 h 1656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33130" h="16565">
                                <a:moveTo>
                                  <a:pt x="10289" y="10289"/>
                                </a:moveTo>
                                <a:cubicBezTo>
                                  <a:pt x="17164" y="10289"/>
                                  <a:pt x="24039" y="10289"/>
                                  <a:pt x="30913" y="10289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80" name="任意多边形: 形状 1686"/>
                        <wps:cNvSpPr/>
                        <wps:spPr>
                          <a:xfrm>
                            <a:off x="-1696232" y="5045957"/>
                            <a:ext cx="74311" cy="46444"/>
                          </a:xfrm>
                          <a:custGeom>
                            <a:avLst/>
                            <a:gdLst>
                              <a:gd name="connsiteX0" fmla="*/ 10289 w 66260"/>
                              <a:gd name="connsiteY0" fmla="*/ 36959 h 41413"/>
                              <a:gd name="connsiteX1" fmla="*/ 63712 w 66260"/>
                              <a:gd name="connsiteY1" fmla="*/ 10289 h 4141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66260" h="41413">
                                <a:moveTo>
                                  <a:pt x="10289" y="36959"/>
                                </a:moveTo>
                                <a:cubicBezTo>
                                  <a:pt x="30913" y="37125"/>
                                  <a:pt x="51454" y="26938"/>
                                  <a:pt x="63712" y="10289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81" name="任意多边形: 形状 1687"/>
                        <wps:cNvSpPr/>
                        <wps:spPr>
                          <a:xfrm>
                            <a:off x="-2319982" y="4067278"/>
                            <a:ext cx="83600" cy="55734"/>
                          </a:xfrm>
                          <a:custGeom>
                            <a:avLst/>
                            <a:gdLst>
                              <a:gd name="connsiteX0" fmla="*/ 10289 w 74543"/>
                              <a:gd name="connsiteY0" fmla="*/ 47478 h 49695"/>
                              <a:gd name="connsiteX1" fmla="*/ 67605 w 74543"/>
                              <a:gd name="connsiteY1" fmla="*/ 10289 h 4969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74543" h="49695">
                                <a:moveTo>
                                  <a:pt x="10289" y="47478"/>
                                </a:moveTo>
                                <a:cubicBezTo>
                                  <a:pt x="23542" y="28263"/>
                                  <a:pt x="44580" y="14596"/>
                                  <a:pt x="67605" y="10289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83" name="任意多边形: 形状 1688"/>
                        <wps:cNvSpPr/>
                        <wps:spPr>
                          <a:xfrm>
                            <a:off x="-2222077" y="4078146"/>
                            <a:ext cx="55734" cy="46444"/>
                          </a:xfrm>
                          <a:custGeom>
                            <a:avLst/>
                            <a:gdLst>
                              <a:gd name="connsiteX0" fmla="*/ 10289 w 49695"/>
                              <a:gd name="connsiteY0" fmla="*/ 31162 h 41413"/>
                              <a:gd name="connsiteX1" fmla="*/ 42178 w 49695"/>
                              <a:gd name="connsiteY1" fmla="*/ 10289 h 4141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9695" h="41413">
                                <a:moveTo>
                                  <a:pt x="10289" y="31162"/>
                                </a:moveTo>
                                <a:cubicBezTo>
                                  <a:pt x="18407" y="21057"/>
                                  <a:pt x="29671" y="13685"/>
                                  <a:pt x="42178" y="10289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84" name="任意多边形: 形状 1689"/>
                        <wps:cNvSpPr/>
                        <wps:spPr>
                          <a:xfrm>
                            <a:off x="-2186222" y="3983864"/>
                            <a:ext cx="55734" cy="27867"/>
                          </a:xfrm>
                          <a:custGeom>
                            <a:avLst/>
                            <a:gdLst>
                              <a:gd name="connsiteX0" fmla="*/ 10289 w 49695"/>
                              <a:gd name="connsiteY0" fmla="*/ 21471 h 24847"/>
                              <a:gd name="connsiteX1" fmla="*/ 40107 w 49695"/>
                              <a:gd name="connsiteY1" fmla="*/ 10289 h 2484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9695" h="24847">
                                <a:moveTo>
                                  <a:pt x="10289" y="21471"/>
                                </a:moveTo>
                                <a:cubicBezTo>
                                  <a:pt x="20229" y="17744"/>
                                  <a:pt x="30168" y="14017"/>
                                  <a:pt x="40107" y="10289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85" name="任意多边形: 形状 1690"/>
                        <wps:cNvSpPr/>
                        <wps:spPr>
                          <a:xfrm>
                            <a:off x="-2266384" y="3951910"/>
                            <a:ext cx="55734" cy="46444"/>
                          </a:xfrm>
                          <a:custGeom>
                            <a:avLst/>
                            <a:gdLst>
                              <a:gd name="connsiteX0" fmla="*/ 10289 w 49695"/>
                              <a:gd name="connsiteY0" fmla="*/ 33481 h 41413"/>
                              <a:gd name="connsiteX1" fmla="*/ 44911 w 49695"/>
                              <a:gd name="connsiteY1" fmla="*/ 10289 h 4141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9695" h="41413">
                                <a:moveTo>
                                  <a:pt x="10289" y="33481"/>
                                </a:moveTo>
                                <a:cubicBezTo>
                                  <a:pt x="19483" y="22879"/>
                                  <a:pt x="31576" y="14762"/>
                                  <a:pt x="44911" y="10289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87" name="任意多边形: 形状 1691"/>
                        <wps:cNvSpPr/>
                        <wps:spPr>
                          <a:xfrm>
                            <a:off x="-2400145" y="4027521"/>
                            <a:ext cx="55734" cy="65022"/>
                          </a:xfrm>
                          <a:custGeom>
                            <a:avLst/>
                            <a:gdLst>
                              <a:gd name="connsiteX0" fmla="*/ 43420 w 49695"/>
                              <a:gd name="connsiteY0" fmla="*/ 10289 h 57978"/>
                              <a:gd name="connsiteX1" fmla="*/ 10289 w 49695"/>
                              <a:gd name="connsiteY1" fmla="*/ 55347 h 5797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9695" h="57978">
                                <a:moveTo>
                                  <a:pt x="43420" y="10289"/>
                                </a:moveTo>
                                <a:cubicBezTo>
                                  <a:pt x="29091" y="22465"/>
                                  <a:pt x="17661" y="38036"/>
                                  <a:pt x="10289" y="55347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88" name="任意多边形: 形状 1692"/>
                        <wps:cNvSpPr/>
                        <wps:spPr>
                          <a:xfrm>
                            <a:off x="-2407298" y="4142332"/>
                            <a:ext cx="37155" cy="46444"/>
                          </a:xfrm>
                          <a:custGeom>
                            <a:avLst/>
                            <a:gdLst>
                              <a:gd name="connsiteX0" fmla="*/ 26523 w 33130"/>
                              <a:gd name="connsiteY0" fmla="*/ 10289 h 41413"/>
                              <a:gd name="connsiteX1" fmla="*/ 10289 w 33130"/>
                              <a:gd name="connsiteY1" fmla="*/ 35303 h 4141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33130" h="41413">
                                <a:moveTo>
                                  <a:pt x="26523" y="10289"/>
                                </a:moveTo>
                                <a:cubicBezTo>
                                  <a:pt x="21140" y="18655"/>
                                  <a:pt x="15673" y="26938"/>
                                  <a:pt x="10289" y="35303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89" name="任意多边形: 形状 1693"/>
                        <wps:cNvSpPr/>
                        <wps:spPr>
                          <a:xfrm>
                            <a:off x="-2335309" y="4173357"/>
                            <a:ext cx="37155" cy="37155"/>
                          </a:xfrm>
                          <a:custGeom>
                            <a:avLst/>
                            <a:gdLst>
                              <a:gd name="connsiteX0" fmla="*/ 28925 w 33130"/>
                              <a:gd name="connsiteY0" fmla="*/ 10289 h 33130"/>
                              <a:gd name="connsiteX1" fmla="*/ 10289 w 33130"/>
                              <a:gd name="connsiteY1" fmla="*/ 25861 h 3313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33130" h="33130">
                                <a:moveTo>
                                  <a:pt x="28925" y="10289"/>
                                </a:moveTo>
                                <a:cubicBezTo>
                                  <a:pt x="22713" y="15507"/>
                                  <a:pt x="16501" y="20643"/>
                                  <a:pt x="10289" y="25861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91" name="任意多边形: 形状 1694"/>
                        <wps:cNvSpPr/>
                        <wps:spPr>
                          <a:xfrm>
                            <a:off x="-1775745" y="3919017"/>
                            <a:ext cx="102178" cy="18578"/>
                          </a:xfrm>
                          <a:custGeom>
                            <a:avLst/>
                            <a:gdLst>
                              <a:gd name="connsiteX0" fmla="*/ 10289 w 91108"/>
                              <a:gd name="connsiteY0" fmla="*/ 10961 h 16565"/>
                              <a:gd name="connsiteX1" fmla="*/ 81272 w 91108"/>
                              <a:gd name="connsiteY1" fmla="*/ 12038 h 1656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91108" h="16565">
                                <a:moveTo>
                                  <a:pt x="10289" y="10961"/>
                                </a:moveTo>
                                <a:cubicBezTo>
                                  <a:pt x="33978" y="9802"/>
                                  <a:pt x="57666" y="10133"/>
                                  <a:pt x="81272" y="12038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92" name="任意多边形: 形状 1695"/>
                        <wps:cNvSpPr/>
                        <wps:spPr>
                          <a:xfrm>
                            <a:off x="-1724192" y="3826510"/>
                            <a:ext cx="65022" cy="55734"/>
                          </a:xfrm>
                          <a:custGeom>
                            <a:avLst/>
                            <a:gdLst>
                              <a:gd name="connsiteX0" fmla="*/ 10289 w 57978"/>
                              <a:gd name="connsiteY0" fmla="*/ 10289 h 49695"/>
                              <a:gd name="connsiteX1" fmla="*/ 50460 w 57978"/>
                              <a:gd name="connsiteY1" fmla="*/ 43420 h 4969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57978" h="49695">
                                <a:moveTo>
                                  <a:pt x="10289" y="10289"/>
                                </a:moveTo>
                                <a:cubicBezTo>
                                  <a:pt x="26855" y="16501"/>
                                  <a:pt x="41266" y="28346"/>
                                  <a:pt x="50460" y="43420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93" name="任意多边形: 形状 1696"/>
                        <wps:cNvSpPr/>
                        <wps:spPr>
                          <a:xfrm>
                            <a:off x="-1696232" y="3970486"/>
                            <a:ext cx="65022" cy="37155"/>
                          </a:xfrm>
                          <a:custGeom>
                            <a:avLst/>
                            <a:gdLst>
                              <a:gd name="connsiteX0" fmla="*/ 10289 w 57978"/>
                              <a:gd name="connsiteY0" fmla="*/ 10540 h 33130"/>
                              <a:gd name="connsiteX1" fmla="*/ 49963 w 57978"/>
                              <a:gd name="connsiteY1" fmla="*/ 30666 h 3313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57978" h="33130">
                                <a:moveTo>
                                  <a:pt x="10289" y="10540"/>
                                </a:moveTo>
                                <a:cubicBezTo>
                                  <a:pt x="25861" y="8717"/>
                                  <a:pt x="42178" y="17000"/>
                                  <a:pt x="49963" y="30666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94" name="任意多边形: 形状 1697"/>
                        <wps:cNvSpPr/>
                        <wps:spPr>
                          <a:xfrm>
                            <a:off x="-1608173" y="3928409"/>
                            <a:ext cx="46444" cy="37155"/>
                          </a:xfrm>
                          <a:custGeom>
                            <a:avLst/>
                            <a:gdLst>
                              <a:gd name="connsiteX0" fmla="*/ 10289 w 41413"/>
                              <a:gd name="connsiteY0" fmla="*/ 10289 h 33130"/>
                              <a:gd name="connsiteX1" fmla="*/ 36545 w 41413"/>
                              <a:gd name="connsiteY1" fmla="*/ 30251 h 3313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1413" h="33130">
                                <a:moveTo>
                                  <a:pt x="10289" y="10289"/>
                                </a:moveTo>
                                <a:cubicBezTo>
                                  <a:pt x="19649" y="16087"/>
                                  <a:pt x="28511" y="22713"/>
                                  <a:pt x="36545" y="30251"/>
                                </a:cubicBezTo>
                              </a:path>
                            </a:pathLst>
                          </a:custGeom>
                          <a:noFill/>
                          <a:ln w="15777" cap="rnd">
                            <a:solidFill>
                              <a:srgbClr val="F79F86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95" name="任意多边形: 形状 1698"/>
                        <wps:cNvSpPr/>
                        <wps:spPr>
                          <a:xfrm>
                            <a:off x="-2081607" y="4377920"/>
                            <a:ext cx="65022" cy="65022"/>
                          </a:xfrm>
                          <a:custGeom>
                            <a:avLst/>
                            <a:gdLst>
                              <a:gd name="connsiteX0" fmla="*/ 59718 w 57978"/>
                              <a:gd name="connsiteY0" fmla="*/ 32965 h 57978"/>
                              <a:gd name="connsiteX1" fmla="*/ 32965 w 57978"/>
                              <a:gd name="connsiteY1" fmla="*/ 59718 h 57978"/>
                              <a:gd name="connsiteX2" fmla="*/ 6212 w 57978"/>
                              <a:gd name="connsiteY2" fmla="*/ 32965 h 57978"/>
                              <a:gd name="connsiteX3" fmla="*/ 32965 w 57978"/>
                              <a:gd name="connsiteY3" fmla="*/ 6212 h 57978"/>
                              <a:gd name="connsiteX4" fmla="*/ 59718 w 57978"/>
                              <a:gd name="connsiteY4" fmla="*/ 32965 h 5797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57978" h="57978">
                                <a:moveTo>
                                  <a:pt x="59718" y="32965"/>
                                </a:moveTo>
                                <a:cubicBezTo>
                                  <a:pt x="59718" y="47708"/>
                                  <a:pt x="47708" y="59718"/>
                                  <a:pt x="32965" y="59718"/>
                                </a:cubicBezTo>
                                <a:cubicBezTo>
                                  <a:pt x="18222" y="59718"/>
                                  <a:pt x="6212" y="47708"/>
                                  <a:pt x="6212" y="32965"/>
                                </a:cubicBezTo>
                                <a:cubicBezTo>
                                  <a:pt x="6212" y="18222"/>
                                  <a:pt x="18222" y="6212"/>
                                  <a:pt x="32965" y="6212"/>
                                </a:cubicBezTo>
                                <a:cubicBezTo>
                                  <a:pt x="47791" y="6212"/>
                                  <a:pt x="59718" y="18139"/>
                                  <a:pt x="59718" y="3296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614D48"/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96" name="任意多边形: 形状 1699"/>
                        <wps:cNvSpPr/>
                        <wps:spPr>
                          <a:xfrm>
                            <a:off x="-1721570" y="4407830"/>
                            <a:ext cx="65022" cy="65022"/>
                          </a:xfrm>
                          <a:custGeom>
                            <a:avLst/>
                            <a:gdLst>
                              <a:gd name="connsiteX0" fmla="*/ 59718 w 57978"/>
                              <a:gd name="connsiteY0" fmla="*/ 32965 h 57978"/>
                              <a:gd name="connsiteX1" fmla="*/ 32965 w 57978"/>
                              <a:gd name="connsiteY1" fmla="*/ 59718 h 57978"/>
                              <a:gd name="connsiteX2" fmla="*/ 6212 w 57978"/>
                              <a:gd name="connsiteY2" fmla="*/ 32965 h 57978"/>
                              <a:gd name="connsiteX3" fmla="*/ 32965 w 57978"/>
                              <a:gd name="connsiteY3" fmla="*/ 6212 h 57978"/>
                              <a:gd name="connsiteX4" fmla="*/ 59718 w 57978"/>
                              <a:gd name="connsiteY4" fmla="*/ 32965 h 5797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57978" h="57978">
                                <a:moveTo>
                                  <a:pt x="59718" y="32965"/>
                                </a:moveTo>
                                <a:cubicBezTo>
                                  <a:pt x="59718" y="47708"/>
                                  <a:pt x="47708" y="59718"/>
                                  <a:pt x="32965" y="59718"/>
                                </a:cubicBezTo>
                                <a:cubicBezTo>
                                  <a:pt x="18222" y="59718"/>
                                  <a:pt x="6212" y="47708"/>
                                  <a:pt x="6212" y="32965"/>
                                </a:cubicBezTo>
                                <a:cubicBezTo>
                                  <a:pt x="6212" y="18222"/>
                                  <a:pt x="18222" y="6212"/>
                                  <a:pt x="32965" y="6212"/>
                                </a:cubicBezTo>
                                <a:cubicBezTo>
                                  <a:pt x="47791" y="6295"/>
                                  <a:pt x="59718" y="18222"/>
                                  <a:pt x="59718" y="3296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614D48"/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97" name="任意多边形: 形状 1700"/>
                        <wps:cNvSpPr/>
                        <wps:spPr>
                          <a:xfrm>
                            <a:off x="-2051568" y="4418930"/>
                            <a:ext cx="315823" cy="250800"/>
                          </a:xfrm>
                          <a:custGeom>
                            <a:avLst/>
                            <a:gdLst>
                              <a:gd name="connsiteX0" fmla="*/ 63826 w 281608"/>
                              <a:gd name="connsiteY0" fmla="*/ 61417 h 223630"/>
                              <a:gd name="connsiteX1" fmla="*/ 34174 w 281608"/>
                              <a:gd name="connsiteY1" fmla="*/ 93636 h 223630"/>
                              <a:gd name="connsiteX2" fmla="*/ 9824 w 281608"/>
                              <a:gd name="connsiteY2" fmla="*/ 131239 h 223630"/>
                              <a:gd name="connsiteX3" fmla="*/ 12640 w 281608"/>
                              <a:gd name="connsiteY3" fmla="*/ 174557 h 223630"/>
                              <a:gd name="connsiteX4" fmla="*/ 49911 w 281608"/>
                              <a:gd name="connsiteY4" fmla="*/ 198577 h 223630"/>
                              <a:gd name="connsiteX5" fmla="*/ 207861 w 281608"/>
                              <a:gd name="connsiteY5" fmla="*/ 215805 h 223630"/>
                              <a:gd name="connsiteX6" fmla="*/ 276689 w 281608"/>
                              <a:gd name="connsiteY6" fmla="*/ 202056 h 223630"/>
                              <a:gd name="connsiteX7" fmla="*/ 183096 w 281608"/>
                              <a:gd name="connsiteY7" fmla="*/ 12301 h 223630"/>
                              <a:gd name="connsiteX8" fmla="*/ 63826 w 281608"/>
                              <a:gd name="connsiteY8" fmla="*/ 61417 h 22363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281608" h="223630">
                                <a:moveTo>
                                  <a:pt x="63826" y="61417"/>
                                </a:moveTo>
                                <a:cubicBezTo>
                                  <a:pt x="53556" y="71770"/>
                                  <a:pt x="43699" y="82537"/>
                                  <a:pt x="34174" y="93636"/>
                                </a:cubicBezTo>
                                <a:cubicBezTo>
                                  <a:pt x="24401" y="105066"/>
                                  <a:pt x="14959" y="117076"/>
                                  <a:pt x="9824" y="131239"/>
                                </a:cubicBezTo>
                                <a:cubicBezTo>
                                  <a:pt x="4688" y="145320"/>
                                  <a:pt x="4523" y="161968"/>
                                  <a:pt x="12640" y="174557"/>
                                </a:cubicBezTo>
                                <a:cubicBezTo>
                                  <a:pt x="20840" y="187147"/>
                                  <a:pt x="35665" y="193690"/>
                                  <a:pt x="49911" y="198577"/>
                                </a:cubicBezTo>
                                <a:cubicBezTo>
                                  <a:pt x="100435" y="215887"/>
                                  <a:pt x="154769" y="221768"/>
                                  <a:pt x="207861" y="215805"/>
                                </a:cubicBezTo>
                                <a:cubicBezTo>
                                  <a:pt x="224426" y="213900"/>
                                  <a:pt x="264100" y="212906"/>
                                  <a:pt x="276689" y="202056"/>
                                </a:cubicBezTo>
                                <a:cubicBezTo>
                                  <a:pt x="292426" y="188472"/>
                                  <a:pt x="282239" y="49987"/>
                                  <a:pt x="183096" y="12301"/>
                                </a:cubicBezTo>
                                <a:cubicBezTo>
                                  <a:pt x="130087" y="-7909"/>
                                  <a:pt x="99110" y="25719"/>
                                  <a:pt x="63826" y="6141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9D19D"/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99" name="任意多边形: 形状 1701"/>
                        <wps:cNvSpPr/>
                        <wps:spPr>
                          <a:xfrm>
                            <a:off x="-1926945" y="4445830"/>
                            <a:ext cx="111467" cy="46444"/>
                          </a:xfrm>
                          <a:custGeom>
                            <a:avLst/>
                            <a:gdLst>
                              <a:gd name="connsiteX0" fmla="*/ 75121 w 99391"/>
                              <a:gd name="connsiteY0" fmla="*/ 10181 h 41413"/>
                              <a:gd name="connsiteX1" fmla="*/ 88207 w 99391"/>
                              <a:gd name="connsiteY1" fmla="*/ 13826 h 41413"/>
                              <a:gd name="connsiteX2" fmla="*/ 94668 w 99391"/>
                              <a:gd name="connsiteY2" fmla="*/ 25007 h 41413"/>
                              <a:gd name="connsiteX3" fmla="*/ 80090 w 99391"/>
                              <a:gd name="connsiteY3" fmla="*/ 37100 h 41413"/>
                              <a:gd name="connsiteX4" fmla="*/ 26253 w 99391"/>
                              <a:gd name="connsiteY4" fmla="*/ 38094 h 41413"/>
                              <a:gd name="connsiteX5" fmla="*/ 10268 w 99391"/>
                              <a:gd name="connsiteY5" fmla="*/ 30391 h 41413"/>
                              <a:gd name="connsiteX6" fmla="*/ 8280 w 99391"/>
                              <a:gd name="connsiteY6" fmla="*/ 13991 h 41413"/>
                              <a:gd name="connsiteX7" fmla="*/ 75121 w 99391"/>
                              <a:gd name="connsiteY7" fmla="*/ 10181 h 4141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99391" h="41413">
                                <a:moveTo>
                                  <a:pt x="75121" y="10181"/>
                                </a:moveTo>
                                <a:cubicBezTo>
                                  <a:pt x="79676" y="10761"/>
                                  <a:pt x="84314" y="11506"/>
                                  <a:pt x="88207" y="13826"/>
                                </a:cubicBezTo>
                                <a:cubicBezTo>
                                  <a:pt x="92100" y="16145"/>
                                  <a:pt x="95165" y="20452"/>
                                  <a:pt x="94668" y="25007"/>
                                </a:cubicBezTo>
                                <a:cubicBezTo>
                                  <a:pt x="93922" y="31716"/>
                                  <a:pt x="86551" y="35360"/>
                                  <a:pt x="80090" y="37100"/>
                                </a:cubicBezTo>
                                <a:cubicBezTo>
                                  <a:pt x="62614" y="41904"/>
                                  <a:pt x="43895" y="42235"/>
                                  <a:pt x="26253" y="38094"/>
                                </a:cubicBezTo>
                                <a:cubicBezTo>
                                  <a:pt x="20373" y="36769"/>
                                  <a:pt x="14409" y="34781"/>
                                  <a:pt x="10268" y="30391"/>
                                </a:cubicBezTo>
                                <a:cubicBezTo>
                                  <a:pt x="6127" y="26001"/>
                                  <a:pt x="4636" y="18712"/>
                                  <a:pt x="8280" y="13991"/>
                                </a:cubicBezTo>
                                <a:cubicBezTo>
                                  <a:pt x="19047" y="408"/>
                                  <a:pt x="60875" y="8359"/>
                                  <a:pt x="75121" y="10181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614D48"/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100" name="任意多边形: 形状 1702"/>
                        <wps:cNvSpPr/>
                        <wps:spPr>
                          <a:xfrm>
                            <a:off x="-1946148" y="4477580"/>
                            <a:ext cx="83600" cy="130045"/>
                          </a:xfrm>
                          <a:custGeom>
                            <a:avLst/>
                            <a:gdLst>
                              <a:gd name="connsiteX0" fmla="*/ 6271 w 74543"/>
                              <a:gd name="connsiteY0" fmla="*/ 81925 h 115956"/>
                              <a:gd name="connsiteX1" fmla="*/ 22091 w 74543"/>
                              <a:gd name="connsiteY1" fmla="*/ 115635 h 115956"/>
                              <a:gd name="connsiteX2" fmla="*/ 57126 w 74543"/>
                              <a:gd name="connsiteY2" fmla="*/ 102797 h 115956"/>
                              <a:gd name="connsiteX3" fmla="*/ 61184 w 74543"/>
                              <a:gd name="connsiteY3" fmla="*/ 90124 h 115956"/>
                              <a:gd name="connsiteX4" fmla="*/ 69550 w 74543"/>
                              <a:gd name="connsiteY4" fmla="*/ 5145 h 11595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74543" h="115956">
                                <a:moveTo>
                                  <a:pt x="6271" y="81925"/>
                                </a:moveTo>
                                <a:cubicBezTo>
                                  <a:pt x="2212" y="94928"/>
                                  <a:pt x="9501" y="110500"/>
                                  <a:pt x="22091" y="115635"/>
                                </a:cubicBezTo>
                                <a:cubicBezTo>
                                  <a:pt x="34680" y="120853"/>
                                  <a:pt x="50831" y="114889"/>
                                  <a:pt x="57126" y="102797"/>
                                </a:cubicBezTo>
                                <a:cubicBezTo>
                                  <a:pt x="59196" y="98821"/>
                                  <a:pt x="60191" y="94431"/>
                                  <a:pt x="61184" y="90124"/>
                                </a:cubicBezTo>
                                <a:cubicBezTo>
                                  <a:pt x="67231" y="62212"/>
                                  <a:pt x="70047" y="33637"/>
                                  <a:pt x="69550" y="5145"/>
                                </a:cubicBezTo>
                              </a:path>
                            </a:pathLst>
                          </a:custGeom>
                          <a:noFill/>
                          <a:ln w="7889" cap="rnd">
                            <a:solidFill>
                              <a:srgbClr val="624D48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101" name="任意多边形: 形状 1703"/>
                        <wps:cNvSpPr/>
                        <wps:spPr>
                          <a:xfrm>
                            <a:off x="-1881070" y="4566011"/>
                            <a:ext cx="74311" cy="55734"/>
                          </a:xfrm>
                          <a:custGeom>
                            <a:avLst/>
                            <a:gdLst>
                              <a:gd name="connsiteX0" fmla="*/ 5145 w 66260"/>
                              <a:gd name="connsiteY0" fmla="*/ 5145 h 49695"/>
                              <a:gd name="connsiteX1" fmla="*/ 15829 w 66260"/>
                              <a:gd name="connsiteY1" fmla="*/ 37530 h 49695"/>
                              <a:gd name="connsiteX2" fmla="*/ 19639 w 66260"/>
                              <a:gd name="connsiteY2" fmla="*/ 41671 h 49695"/>
                              <a:gd name="connsiteX3" fmla="*/ 63951 w 66260"/>
                              <a:gd name="connsiteY3" fmla="*/ 15664 h 4969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66260" h="49695">
                                <a:moveTo>
                                  <a:pt x="5145" y="5145"/>
                                </a:moveTo>
                                <a:cubicBezTo>
                                  <a:pt x="5145" y="16740"/>
                                  <a:pt x="8955" y="28253"/>
                                  <a:pt x="15829" y="37530"/>
                                </a:cubicBezTo>
                                <a:cubicBezTo>
                                  <a:pt x="16906" y="39021"/>
                                  <a:pt x="18148" y="40511"/>
                                  <a:pt x="19639" y="41671"/>
                                </a:cubicBezTo>
                                <a:cubicBezTo>
                                  <a:pt x="23781" y="44818"/>
                                  <a:pt x="53847" y="52604"/>
                                  <a:pt x="63951" y="15664"/>
                                </a:cubicBezTo>
                              </a:path>
                            </a:pathLst>
                          </a:custGeom>
                          <a:noFill/>
                          <a:ln w="7889" cap="rnd">
                            <a:solidFill>
                              <a:srgbClr val="624D48"/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102" name="任意多边形: 形状 1704"/>
                        <wps:cNvSpPr/>
                        <wps:spPr>
                          <a:xfrm>
                            <a:off x="-2440673" y="4012684"/>
                            <a:ext cx="241512" cy="232222"/>
                          </a:xfrm>
                          <a:custGeom>
                            <a:avLst/>
                            <a:gdLst>
                              <a:gd name="connsiteX0" fmla="*/ 145569 w 215347"/>
                              <a:gd name="connsiteY0" fmla="*/ 7617 h 207065"/>
                              <a:gd name="connsiteX1" fmla="*/ 62743 w 215347"/>
                              <a:gd name="connsiteY1" fmla="*/ 24845 h 207065"/>
                              <a:gd name="connsiteX2" fmla="*/ 15781 w 215347"/>
                              <a:gd name="connsiteY2" fmla="*/ 74375 h 207065"/>
                              <a:gd name="connsiteX3" fmla="*/ 10480 w 215347"/>
                              <a:gd name="connsiteY3" fmla="*/ 141630 h 207065"/>
                              <a:gd name="connsiteX4" fmla="*/ 69452 w 215347"/>
                              <a:gd name="connsiteY4" fmla="*/ 201596 h 207065"/>
                              <a:gd name="connsiteX5" fmla="*/ 114758 w 215347"/>
                              <a:gd name="connsiteY5" fmla="*/ 140636 h 207065"/>
                              <a:gd name="connsiteX6" fmla="*/ 170417 w 215347"/>
                              <a:gd name="connsiteY6" fmla="*/ 88953 h 207065"/>
                              <a:gd name="connsiteX7" fmla="*/ 207440 w 215347"/>
                              <a:gd name="connsiteY7" fmla="*/ 43481 h 207065"/>
                              <a:gd name="connsiteX8" fmla="*/ 145569 w 215347"/>
                              <a:gd name="connsiteY8" fmla="*/ 7617 h 20706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215347" h="207065">
                                <a:moveTo>
                                  <a:pt x="145569" y="7617"/>
                                </a:moveTo>
                                <a:cubicBezTo>
                                  <a:pt x="117160" y="2979"/>
                                  <a:pt x="87425" y="10102"/>
                                  <a:pt x="62743" y="24845"/>
                                </a:cubicBezTo>
                                <a:cubicBezTo>
                                  <a:pt x="42948" y="36689"/>
                                  <a:pt x="25803" y="53669"/>
                                  <a:pt x="15781" y="74375"/>
                                </a:cubicBezTo>
                                <a:cubicBezTo>
                                  <a:pt x="5676" y="95164"/>
                                  <a:pt x="3026" y="119764"/>
                                  <a:pt x="10480" y="141630"/>
                                </a:cubicBezTo>
                                <a:cubicBezTo>
                                  <a:pt x="19757" y="168880"/>
                                  <a:pt x="43445" y="189089"/>
                                  <a:pt x="69452" y="201596"/>
                                </a:cubicBezTo>
                                <a:cubicBezTo>
                                  <a:pt x="68127" y="200934"/>
                                  <a:pt x="110534" y="145274"/>
                                  <a:pt x="114758" y="140636"/>
                                </a:cubicBezTo>
                                <a:cubicBezTo>
                                  <a:pt x="131655" y="121752"/>
                                  <a:pt x="150373" y="104441"/>
                                  <a:pt x="170417" y="88953"/>
                                </a:cubicBezTo>
                                <a:cubicBezTo>
                                  <a:pt x="186071" y="76860"/>
                                  <a:pt x="220775" y="65761"/>
                                  <a:pt x="207440" y="43481"/>
                                </a:cubicBezTo>
                                <a:cubicBezTo>
                                  <a:pt x="195513" y="23603"/>
                                  <a:pt x="167353" y="11179"/>
                                  <a:pt x="145569" y="761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E5A4"/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103" name="任意多边形: 形状 1705"/>
                        <wps:cNvSpPr/>
                        <wps:spPr>
                          <a:xfrm>
                            <a:off x="-2381950" y="4066187"/>
                            <a:ext cx="139333" cy="139333"/>
                          </a:xfrm>
                          <a:custGeom>
                            <a:avLst/>
                            <a:gdLst>
                              <a:gd name="connsiteX0" fmla="*/ 87576 w 124239"/>
                              <a:gd name="connsiteY0" fmla="*/ 7038 h 124239"/>
                              <a:gd name="connsiteX1" fmla="*/ 39205 w 124239"/>
                              <a:gd name="connsiteY1" fmla="*/ 17143 h 124239"/>
                              <a:gd name="connsiteX2" fmla="*/ 11790 w 124239"/>
                              <a:gd name="connsiteY2" fmla="*/ 46049 h 124239"/>
                              <a:gd name="connsiteX3" fmla="*/ 8725 w 124239"/>
                              <a:gd name="connsiteY3" fmla="*/ 85309 h 124239"/>
                              <a:gd name="connsiteX4" fmla="*/ 38542 w 124239"/>
                              <a:gd name="connsiteY4" fmla="*/ 123740 h 124239"/>
                              <a:gd name="connsiteX5" fmla="*/ 69602 w 124239"/>
                              <a:gd name="connsiteY5" fmla="*/ 84729 h 124239"/>
                              <a:gd name="connsiteX6" fmla="*/ 102070 w 124239"/>
                              <a:gd name="connsiteY6" fmla="*/ 54580 h 124239"/>
                              <a:gd name="connsiteX7" fmla="*/ 123688 w 124239"/>
                              <a:gd name="connsiteY7" fmla="*/ 28076 h 124239"/>
                              <a:gd name="connsiteX8" fmla="*/ 87576 w 124239"/>
                              <a:gd name="connsiteY8" fmla="*/ 7038 h 12423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124239" h="124239">
                                <a:moveTo>
                                  <a:pt x="87576" y="7038"/>
                                </a:moveTo>
                                <a:cubicBezTo>
                                  <a:pt x="71010" y="4305"/>
                                  <a:pt x="53700" y="8529"/>
                                  <a:pt x="39205" y="17143"/>
                                </a:cubicBezTo>
                                <a:cubicBezTo>
                                  <a:pt x="27610" y="24017"/>
                                  <a:pt x="17670" y="33956"/>
                                  <a:pt x="11790" y="46049"/>
                                </a:cubicBezTo>
                                <a:cubicBezTo>
                                  <a:pt x="5909" y="58142"/>
                                  <a:pt x="4335" y="72553"/>
                                  <a:pt x="8725" y="85309"/>
                                </a:cubicBezTo>
                                <a:cubicBezTo>
                                  <a:pt x="14109" y="101211"/>
                                  <a:pt x="23385" y="116451"/>
                                  <a:pt x="38542" y="123740"/>
                                </a:cubicBezTo>
                                <a:cubicBezTo>
                                  <a:pt x="37714" y="123326"/>
                                  <a:pt x="67118" y="87462"/>
                                  <a:pt x="69602" y="84729"/>
                                </a:cubicBezTo>
                                <a:cubicBezTo>
                                  <a:pt x="79459" y="73713"/>
                                  <a:pt x="90392" y="63608"/>
                                  <a:pt x="102070" y="54580"/>
                                </a:cubicBezTo>
                                <a:cubicBezTo>
                                  <a:pt x="111181" y="47540"/>
                                  <a:pt x="131473" y="41079"/>
                                  <a:pt x="123688" y="28076"/>
                                </a:cubicBezTo>
                                <a:cubicBezTo>
                                  <a:pt x="116730" y="16397"/>
                                  <a:pt x="100331" y="9109"/>
                                  <a:pt x="87576" y="7038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9CDBA"/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105" name="任意多边形: 形状 1706"/>
                        <wps:cNvSpPr/>
                        <wps:spPr>
                          <a:xfrm>
                            <a:off x="-1537378" y="4058757"/>
                            <a:ext cx="241512" cy="232222"/>
                          </a:xfrm>
                          <a:custGeom>
                            <a:avLst/>
                            <a:gdLst>
                              <a:gd name="connsiteX0" fmla="*/ 71071 w 215347"/>
                              <a:gd name="connsiteY0" fmla="*/ 7617 h 207065"/>
                              <a:gd name="connsiteX1" fmla="*/ 153897 w 215347"/>
                              <a:gd name="connsiteY1" fmla="*/ 24845 h 207065"/>
                              <a:gd name="connsiteX2" fmla="*/ 200860 w 215347"/>
                              <a:gd name="connsiteY2" fmla="*/ 74375 h 207065"/>
                              <a:gd name="connsiteX3" fmla="*/ 206161 w 215347"/>
                              <a:gd name="connsiteY3" fmla="*/ 141630 h 207065"/>
                              <a:gd name="connsiteX4" fmla="*/ 147188 w 215347"/>
                              <a:gd name="connsiteY4" fmla="*/ 201596 h 207065"/>
                              <a:gd name="connsiteX5" fmla="*/ 101883 w 215347"/>
                              <a:gd name="connsiteY5" fmla="*/ 140636 h 207065"/>
                              <a:gd name="connsiteX6" fmla="*/ 46223 w 215347"/>
                              <a:gd name="connsiteY6" fmla="*/ 88953 h 207065"/>
                              <a:gd name="connsiteX7" fmla="*/ 9200 w 215347"/>
                              <a:gd name="connsiteY7" fmla="*/ 43481 h 207065"/>
                              <a:gd name="connsiteX8" fmla="*/ 71071 w 215347"/>
                              <a:gd name="connsiteY8" fmla="*/ 7617 h 20706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215347" h="207065">
                                <a:moveTo>
                                  <a:pt x="71071" y="7617"/>
                                </a:moveTo>
                                <a:cubicBezTo>
                                  <a:pt x="99481" y="2979"/>
                                  <a:pt x="129215" y="10102"/>
                                  <a:pt x="153897" y="24845"/>
                                </a:cubicBezTo>
                                <a:cubicBezTo>
                                  <a:pt x="173693" y="36689"/>
                                  <a:pt x="190838" y="53669"/>
                                  <a:pt x="200860" y="74375"/>
                                </a:cubicBezTo>
                                <a:cubicBezTo>
                                  <a:pt x="210965" y="95164"/>
                                  <a:pt x="213615" y="119764"/>
                                  <a:pt x="206161" y="141630"/>
                                </a:cubicBezTo>
                                <a:cubicBezTo>
                                  <a:pt x="196884" y="168880"/>
                                  <a:pt x="173196" y="189089"/>
                                  <a:pt x="147188" y="201596"/>
                                </a:cubicBezTo>
                                <a:cubicBezTo>
                                  <a:pt x="148514" y="200934"/>
                                  <a:pt x="106107" y="145274"/>
                                  <a:pt x="101883" y="140636"/>
                                </a:cubicBezTo>
                                <a:cubicBezTo>
                                  <a:pt x="84986" y="121752"/>
                                  <a:pt x="66267" y="104441"/>
                                  <a:pt x="46223" y="88953"/>
                                </a:cubicBezTo>
                                <a:cubicBezTo>
                                  <a:pt x="30569" y="76860"/>
                                  <a:pt x="-4135" y="65761"/>
                                  <a:pt x="9200" y="43481"/>
                                </a:cubicBezTo>
                                <a:cubicBezTo>
                                  <a:pt x="21127" y="23686"/>
                                  <a:pt x="49205" y="11179"/>
                                  <a:pt x="71071" y="761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E5A4"/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107" name="任意多边形: 形状 1707"/>
                        <wps:cNvSpPr/>
                        <wps:spPr>
                          <a:xfrm>
                            <a:off x="-1500869" y="4112353"/>
                            <a:ext cx="139333" cy="139333"/>
                          </a:xfrm>
                          <a:custGeom>
                            <a:avLst/>
                            <a:gdLst>
                              <a:gd name="connsiteX0" fmla="*/ 44067 w 124239"/>
                              <a:gd name="connsiteY0" fmla="*/ 7038 h 124239"/>
                              <a:gd name="connsiteX1" fmla="*/ 92437 w 124239"/>
                              <a:gd name="connsiteY1" fmla="*/ 17143 h 124239"/>
                              <a:gd name="connsiteX2" fmla="*/ 119853 w 124239"/>
                              <a:gd name="connsiteY2" fmla="*/ 46049 h 124239"/>
                              <a:gd name="connsiteX3" fmla="*/ 122917 w 124239"/>
                              <a:gd name="connsiteY3" fmla="*/ 85309 h 124239"/>
                              <a:gd name="connsiteX4" fmla="*/ 93100 w 124239"/>
                              <a:gd name="connsiteY4" fmla="*/ 123740 h 124239"/>
                              <a:gd name="connsiteX5" fmla="*/ 62040 w 124239"/>
                              <a:gd name="connsiteY5" fmla="*/ 84729 h 124239"/>
                              <a:gd name="connsiteX6" fmla="*/ 29573 w 124239"/>
                              <a:gd name="connsiteY6" fmla="*/ 54580 h 124239"/>
                              <a:gd name="connsiteX7" fmla="*/ 7955 w 124239"/>
                              <a:gd name="connsiteY7" fmla="*/ 28076 h 124239"/>
                              <a:gd name="connsiteX8" fmla="*/ 44067 w 124239"/>
                              <a:gd name="connsiteY8" fmla="*/ 7038 h 12423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124239" h="124239">
                                <a:moveTo>
                                  <a:pt x="44067" y="7038"/>
                                </a:moveTo>
                                <a:cubicBezTo>
                                  <a:pt x="60632" y="4305"/>
                                  <a:pt x="77943" y="8529"/>
                                  <a:pt x="92437" y="17143"/>
                                </a:cubicBezTo>
                                <a:cubicBezTo>
                                  <a:pt x="104033" y="24017"/>
                                  <a:pt x="113972" y="33956"/>
                                  <a:pt x="119853" y="46049"/>
                                </a:cubicBezTo>
                                <a:cubicBezTo>
                                  <a:pt x="125733" y="58142"/>
                                  <a:pt x="127307" y="72553"/>
                                  <a:pt x="122917" y="85309"/>
                                </a:cubicBezTo>
                                <a:cubicBezTo>
                                  <a:pt x="117534" y="101211"/>
                                  <a:pt x="108257" y="116451"/>
                                  <a:pt x="93100" y="123740"/>
                                </a:cubicBezTo>
                                <a:cubicBezTo>
                                  <a:pt x="93928" y="123326"/>
                                  <a:pt x="64525" y="87462"/>
                                  <a:pt x="62040" y="84729"/>
                                </a:cubicBezTo>
                                <a:cubicBezTo>
                                  <a:pt x="52184" y="73713"/>
                                  <a:pt x="41251" y="63608"/>
                                  <a:pt x="29573" y="54580"/>
                                </a:cubicBezTo>
                                <a:cubicBezTo>
                                  <a:pt x="20462" y="47540"/>
                                  <a:pt x="169" y="41079"/>
                                  <a:pt x="7955" y="28076"/>
                                </a:cubicBezTo>
                                <a:cubicBezTo>
                                  <a:pt x="14912" y="16314"/>
                                  <a:pt x="31395" y="9108"/>
                                  <a:pt x="44067" y="7038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9CDBA"/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108" name="任意多边形: 形状 1708"/>
                        <wps:cNvSpPr/>
                        <wps:spPr>
                          <a:xfrm>
                            <a:off x="-1661651" y="4521855"/>
                            <a:ext cx="185778" cy="185778"/>
                          </a:xfrm>
                          <a:custGeom>
                            <a:avLst/>
                            <a:gdLst>
                              <a:gd name="connsiteX0" fmla="*/ 85113 w 165652"/>
                              <a:gd name="connsiteY0" fmla="*/ 6324 h 165652"/>
                              <a:gd name="connsiteX1" fmla="*/ 163694 w 165652"/>
                              <a:gd name="connsiteY1" fmla="*/ 85030 h 165652"/>
                              <a:gd name="connsiteX2" fmla="*/ 84905 w 165652"/>
                              <a:gd name="connsiteY2" fmla="*/ 163528 h 165652"/>
                              <a:gd name="connsiteX3" fmla="*/ 6324 w 165652"/>
                              <a:gd name="connsiteY3" fmla="*/ 84822 h 165652"/>
                              <a:gd name="connsiteX4" fmla="*/ 85113 w 165652"/>
                              <a:gd name="connsiteY4" fmla="*/ 6324 h 16565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65652" h="165652">
                                <a:moveTo>
                                  <a:pt x="85113" y="6324"/>
                                </a:moveTo>
                                <a:cubicBezTo>
                                  <a:pt x="128570" y="6382"/>
                                  <a:pt x="163751" y="41620"/>
                                  <a:pt x="163694" y="85030"/>
                                </a:cubicBezTo>
                                <a:cubicBezTo>
                                  <a:pt x="163636" y="128441"/>
                                  <a:pt x="128361" y="163586"/>
                                  <a:pt x="84905" y="163528"/>
                                </a:cubicBezTo>
                                <a:cubicBezTo>
                                  <a:pt x="41449" y="163470"/>
                                  <a:pt x="6267" y="128233"/>
                                  <a:pt x="6324" y="84822"/>
                                </a:cubicBezTo>
                                <a:cubicBezTo>
                                  <a:pt x="6382" y="41411"/>
                                  <a:pt x="41657" y="6267"/>
                                  <a:pt x="85113" y="632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9CDBA"/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109" name="任意多边形: 形状 1709"/>
                        <wps:cNvSpPr/>
                        <wps:spPr>
                          <a:xfrm>
                            <a:off x="-2305749" y="4449445"/>
                            <a:ext cx="185778" cy="185778"/>
                          </a:xfrm>
                          <a:custGeom>
                            <a:avLst/>
                            <a:gdLst>
                              <a:gd name="connsiteX0" fmla="*/ 163582 w 165652"/>
                              <a:gd name="connsiteY0" fmla="*/ 84814 h 165652"/>
                              <a:gd name="connsiteX1" fmla="*/ 84897 w 165652"/>
                              <a:gd name="connsiteY1" fmla="*/ 163416 h 165652"/>
                              <a:gd name="connsiteX2" fmla="*/ 6212 w 165652"/>
                              <a:gd name="connsiteY2" fmla="*/ 84814 h 165652"/>
                              <a:gd name="connsiteX3" fmla="*/ 84897 w 165652"/>
                              <a:gd name="connsiteY3" fmla="*/ 6212 h 165652"/>
                              <a:gd name="connsiteX4" fmla="*/ 163582 w 165652"/>
                              <a:gd name="connsiteY4" fmla="*/ 84814 h 16565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65652" h="165652">
                                <a:moveTo>
                                  <a:pt x="163582" y="84814"/>
                                </a:moveTo>
                                <a:cubicBezTo>
                                  <a:pt x="163582" y="128225"/>
                                  <a:pt x="128353" y="163416"/>
                                  <a:pt x="84897" y="163416"/>
                                </a:cubicBezTo>
                                <a:cubicBezTo>
                                  <a:pt x="41440" y="163416"/>
                                  <a:pt x="6212" y="128225"/>
                                  <a:pt x="6212" y="84814"/>
                                </a:cubicBezTo>
                                <a:cubicBezTo>
                                  <a:pt x="6212" y="41403"/>
                                  <a:pt x="41440" y="6212"/>
                                  <a:pt x="84897" y="6212"/>
                                </a:cubicBezTo>
                                <a:cubicBezTo>
                                  <a:pt x="128353" y="6212"/>
                                  <a:pt x="163582" y="41403"/>
                                  <a:pt x="163582" y="8481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9CDBA"/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" o:spid="_x0000_s1026" o:spt="203" style="position:absolute;left:0pt;margin-left:367.9pt;margin-top:678.05pt;height:84.1pt;width:120.15pt;z-index:251669504;mso-width-relative:page;mso-height-relative:page;" coordorigin="-2717785,3673953" coordsize="2189019,1532669" o:gfxdata="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">
                <o:lock v:ext="edit" aspectratio="f"/>
                <v:group id="组合 2" o:spid="_x0000_s1026" o:spt="203" style="position:absolute;left:-1297452;top:4523389;height:555240;width:768686;" coordorigin="-1637269,4909811" coordsize="768686,555240" o:gfxdata="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YzQ4iL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任意多边形: 形状 1710" o:spid="_x0000_s1026" o:spt="100" style="position:absolute;left:-1637269;top:5112073;height:352978;width:631645;v-text-anchor:middle;" filled="f" stroked="t" coordsize="563217,314739" o:gfxdata="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E1uahvQAA&#10;ANsAAAAPAAAAAAAAAAEAIAAAACIAAABkcnMvZG93bnJldi54bWxQSwECFAAUAAAACACHTuJAMy8F&#10;njsAAAA5AAAAEAAAAAAAAAABACAAAAAMAQAAZHJzL3NoYXBleG1sLnhtbFBLBQYAAAAABgAGAFsB&#10;AAC2AwAAAAA=&#10;" path="m20579,230046c69861,272702,134962,295147,200063,298378c265247,301608,330431,286368,390315,260526c412926,250753,435207,239323,453180,222509c473306,203542,486973,178860,499479,154177c520931,111853,540396,67624,547022,20579e">
                    <v:path o:connectlocs="23079,257995;224369,334629;437736,292178;508239,249542;560163,172908;613482,23079" o:connectangles="0,0,0,0,0,0"/>
                    <v:fill on="f" focussize="0,0"/>
                    <v:stroke weight="2.48456692913386pt" color="#EAC57E" joinstyle="miter"/>
                    <v:imagedata o:title=""/>
                    <o:lock v:ext="edit" aspectratio="f"/>
                  </v:shape>
                  <v:shape id="任意多边形: 形状 1711" o:spid="_x0000_s1026" o:spt="100" style="position:absolute;left:-1091517;top:4909811;height:269379;width:222934;v-text-anchor:middle;" fillcolor="#EC8A68" filled="t" stroked="f" coordsize="198782,240195" o:gfxdata="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xcuGZr4A&#10;AADbAAAADwAAAAAAAAABACAAAAAiAAAAZHJzL2Rvd25yZXYueG1sUEsBAhQAFAAAAAgAh07iQDMv&#10;BZ47AAAAOQAAABAAAAAAAAAAAQAgAAAADQEAAGRycy9zaGFwZXhtbC54bWxQSwUGAAAAAAYABgBb&#10;AQAAtwMAAAAA&#10;" path="m6224,162747c6142,170781,6390,179064,9455,186601c13430,196623,21878,204160,30244,210952c40183,218986,50536,226523,62132,231824c94020,246484,133942,241846,161606,220311c189270,198777,203599,161256,197221,126801c186288,123156,173782,124730,164008,130859c174693,116033,180905,98060,181650,79838c181899,73295,181236,66172,176680,61451c170965,55570,160944,55984,153821,60126c146780,64267,141894,71307,137338,78182c138498,62445,139492,46128,133777,31468c128062,16808,113401,4301,97747,6454c86483,7945,77289,16642,72071,26747c66853,36852,65031,48199,63209,59380c66273,48779,60890,35692,50288,32627c14756,22109,6390,142952,6224,162747xe">
                    <v:path o:connectlocs="6980,182520;10603,209273;33918,236582;69681,259990;181241,247079;221183,142207;183934,146758;203720,89538;198146,68917;172510,67431;154024,87681;150030,35291;109623,7238;80827,29996;70888,66594;56397,36591;6980,182520" o:connectangles="0,0,0,0,0,0,0,0,0,0,0,0,0,0,0,0,0"/>
                    <v:fill on="t" focussize="0,0"/>
                    <v:stroke on="f" joinstyle="miter"/>
                    <v:imagedata o:title=""/>
                    <o:lock v:ext="edit" aspectratio="f"/>
                  </v:shape>
                </v:group>
                <v:shape id="任意多边形: 形状 1651" o:spid="_x0000_s1026" o:spt="100" style="position:absolute;left:-2717785;top:3673953;height:1532669;width:1662714;v-text-anchor:middle;" fillcolor="#EC8A68" filled="t" stroked="f" coordsize="1482586,1366630" o:gfxdata="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5OO8m/&#10;AAAA2wAAAA8AAAAAAAAAAQAgAAAAIgAAAGRycy9kb3ducmV2LnhtbFBLAQIUABQAAAAIAIdO4kAz&#10;LwWeOwAAADkAAAAQAAAAAAAAAAEAIAAAAA4BAABkcnMvc2hhcGV4bWwueG1sUEsFBgAAAAAGAAYA&#10;WwEAALgDAAAAAA==&#10;" path="m623581,10402c679074,-7820,749062,35830,747571,94139c756517,71528,776809,51732,801160,50573c825511,49413,849945,73018,843981,96541c868498,43947,928795,6923,985531,19513c1042184,32020,1081940,101428,1055685,153111c1090140,142675,1128985,138451,1161039,154768c1193093,171085,1213220,213906,1194998,244965c1250740,228980,1314847,248113,1352782,291928c1390633,335743,1400241,401921,1376387,454681c1427574,491290,1471471,543885,1480085,606170c1488699,668455,1452173,738940,1390799,753103c1411505,781844,1419705,819199,1412748,853986c1395023,857216,1377215,860446,1359491,863676c1387983,868397,1408275,900948,1399910,928612c1391627,956193,1356674,972179,1330336,960417c1365951,1052189,1342263,1163921,1272606,1233495c1202949,1303069,1090968,1326509,999197,1290811c975426,1337442,924240,1368750,871893,1368667c819547,1368584,768443,1337110,744755,1290479c734154,1321705,702348,1344399,669384,1344482c636419,1344565,604613,1321953,593846,1290728c588131,1318060,549452,1327337,525680,1312594c501909,1297851,491390,1268696,487332,1241032c411132,1269110,322508,1277807,250863,1239375c179302,1200944,136563,1104535,176651,1033884c76100,1025601,-6229,922731,7769,822926c13153,784578,36012,743910,74195,736787c43467,683447,41727,614453,69723,559622c97718,504791,154619,465697,215828,459154c189158,410866,197606,345682,235706,305760c273806,265838,338576,254325,388189,278593c380238,274700,396472,234198,399370,228897c408233,212332,421817,198334,438547,189720c466377,175391,530236,168351,530236,168351c530236,168351,543405,110207,551771,86353c563615,52146,588380,21915,623581,10402xe">
                  <v:path o:connectlocs="699343,11665;838397,105576;898497,56717;946521,108270;1105268,21883;1183946,171713;1302100,173571;1340185,274727;1517139,327395;1543612,509922;1659909,679816;1559775,844601;1584390,957741;1524663,968608;1569993,1041433;1491966,1077103;1427222,1383358;1120595,1447638;977824,1534953;835239,1447266;750711,1507830;665995,1447545;589547,1472067;546540,1391811;281341,1389953;198113,1159495;8712,922907;83209,826303;78194,627613;242050,514939;264343,342908;435352,312440;447891,256706;491828,212770;594657,188804;618808,96844;699343,11665" o:connectangles="0,0,0,0,0,0,0,0,0,0,0,0,0,0,0,0,0,0,0,0,0,0,0,0,0,0,0,0,0,0,0,0,0,0,0,0,0"/>
                  <v:fill on="t" focussize="0,0"/>
                  <v:stroke on="f" joinstyle="miter"/>
                  <v:imagedata o:title=""/>
                  <o:lock v:ext="edit" aspectratio="f"/>
                </v:shape>
                <v:shape id="任意多边形: 形状 1652" o:spid="_x0000_s1026" o:spt="100" style="position:absolute;left:-2414759;top:4044546;height:882446;width:1058935;v-text-anchor:middle;" fillcolor="#FFE5A4" filled="t" stroked="f" coordsize="944217,786847" o:gfxdata="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gJYrZrsAAADb&#10;AAAADwAAAAAAAAABACAAAAAiAAAAZHJzL2Rvd25yZXYueG1sUEsBAhQAFAAAAAgAh07iQDMvBZ47&#10;AAAAOQAAABAAAAAAAAAAAQAgAAAACgEAAGRycy9zaGFwZXhtbC54bWxQSwUGAAAAAAYABgBbAQAA&#10;tAMAAAAA&#10;" path="m561938,20040c447389,-7706,323730,5463,220115,67168c116582,128874,35412,241103,12138,370643c6258,403194,4021,436821,8825,469537c25805,584583,123457,660866,218458,707000c379141,785022,563015,815833,730572,758932c782504,741290,833276,714703,871873,671633c955528,578371,964059,421415,913949,301483c863756,181468,749125,41823,561938,20040e">
                  <v:path o:connectlocs="630210,22474;246857,75328;13612,415674;9897,526584;244999,792897;819333,851139;977801,753233;1024989,338112;630210,22474" o:connectangles="0,0,0,0,0,0,0,0,0"/>
                  <v:fill on="t" focussize="0,0"/>
                  <v:stroke on="f" joinstyle="miter"/>
                  <v:imagedata o:title=""/>
                  <o:lock v:ext="edit" aspectratio="f"/>
                </v:shape>
                <v:shape id="任意多边形: 形状 1653" o:spid="_x0000_s1026" o:spt="100" style="position:absolute;left:-1439951;top:4058546;height:102178;width:74311;v-text-anchor:middle;" filled="f" stroked="t" coordsize="66260,91108" o:gfxdata="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m4KkfbsAAADb&#10;AAAADwAAAAAAAAABACAAAAAiAAAAZHJzL2Rvd25yZXYueG1sUEsBAhQAFAAAAAgAh07iQDMvBZ47&#10;AAAAOQAAABAAAAAAAAAAAQAgAAAACgEAAGRycy9zaGFwZXhtbC54bWxQSwUGAAAAAAYABgBbAQAA&#10;tAMAAAAA&#10;" path="m10289,10289c26358,10621,40355,22548,47893,36711c55430,50874,57749,67191,59902,83094e">
                  <v:path o:connectlocs="11539,11539;53712,41171;67180,93190" o:connectangles="0,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54" o:spid="_x0000_s1026" o:spt="100" style="position:absolute;left:-1355793;top:4071922;height:148623;width:65022;v-text-anchor:middle;" filled="f" stroked="t" coordsize="57978,132521" o:gfxdata="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R5aIe8AAAA&#10;2wAAAA8AAAAAAAAAAQAgAAAAIgAAAGRycy9kb3ducmV2LnhtbFBLAQIUABQAAAAIAIdO4kAzLwWe&#10;OwAAADkAAAAQAAAAAAAAAAEAIAAAAAsBAABkcnMvc2hhcGV4bWwueG1sUEsFBgAAAAAGAAYAWwEA&#10;ALUDAAAAAA==&#10;" path="m10289,10289c34557,43089,49383,82762,52613,123430e">
                  <v:path o:connectlocs="11539,11539;59005,138427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55" o:spid="_x0000_s1026" o:spt="100" style="position:absolute;left:-1302568;top:4007829;height:102178;width:55734;v-text-anchor:middle;" filled="f" stroked="t" coordsize="49695,91108" o:gfxdata="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w3NfrvQAA&#10;ANsAAAAPAAAAAAAAAAEAIAAAACIAAABkcnMvZG93bnJldi54bWxQSwECFAAUAAAACACHTuJAMy8F&#10;njsAAAA5AAAAEAAAAAAAAAABACAAAAAMAQAAZHJzL3NoYXBleG1sLnhtbFBLBQYAAAAABgAGAFsB&#10;AAC2AwAAAAA=&#10;" path="m10289,10289c32156,28014,44828,56506,43503,84584e">
                  <v:path o:connectlocs="11539,11539;48789,94861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56" o:spid="_x0000_s1026" o:spt="100" style="position:absolute;left:-1256960;top:4260116;height:83600;width:37155;v-text-anchor:middle;" filled="f" stroked="t" coordsize="33130,74543" o:gfxdata="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5T8GbugAAANsA&#10;AAAPAAAAAAAAAAEAIAAAACIAAABkcnMvZG93bnJldi54bWxQSwECFAAUAAAACACHTuJAMy8FnjsA&#10;AAA5AAAAEAAAAAAAAAABACAAAAAJAQAAZHJzL3NoYXBleG1sLnhtbFBLBQYAAAAABgAGAFsBAACz&#10;AwAAAAA=&#10;" path="m10289,10289c18903,29091,24287,49301,26026,69924e">
                  <v:path o:connectlocs="11539,11539;29187,78419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57" o:spid="_x0000_s1026" o:spt="100" style="position:absolute;left:-1180977;top:4240516;height:83600;width:65022;v-text-anchor:middle;" filled="f" stroked="t" coordsize="57978,74543" o:gfxdata="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ShtGWvQAA&#10;ANsAAAAPAAAAAAAAAAEAIAAAACIAAABkcnMvZG93bnJldi54bWxQSwECFAAUAAAACACHTuJAMy8F&#10;njsAAAA5AAAAEAAAAAAAAAABACAAAAAMAQAAZHJzL3NoYXBleG1sLnhtbFBLBQYAAAAABgAGAFsB&#10;AAC2AwAAAAA=&#10;" path="m10289,10289c30002,23873,44000,45408,48390,68931e">
                  <v:path o:connectlocs="11539,11539;54269,77306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58" o:spid="_x0000_s1026" o:spt="100" style="position:absolute;left:-1186829;top:4319750;height:111467;width:37155;v-text-anchor:middle;" filled="f" stroked="t" coordsize="33130,99391" o:gfxdata="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" path="m10289,10289c20229,36297,24536,64375,22962,92122e">
                  <v:path o:connectlocs="11539,11539;25751,103314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59" o:spid="_x0000_s1026" o:spt="100" style="position:absolute;left:-1347898;top:4342787;height:83600;width:37155;v-text-anchor:middle;" filled="f" stroked="t" coordsize="33130,74543" o:gfxdata="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4FF328AAAA&#10;2wAAAA8AAAAAAAAAAQAgAAAAIgAAAGRycy9kb3ducmV2LnhtbFBLAQIUABQAAAAIAIdO4kAzLwWe&#10;OwAAADkAAAAQAAAAAAAAAAEAIAAAAAsBAABkcnMvc2hhcGV4bWwueG1sUEsFBgAAAAAGAAYAWwEA&#10;ALUDAAAAAA==&#10;" path="m10289,10289c20146,26689,25529,45739,25695,64789e">
                  <v:path o:connectlocs="11539,11539;28816,72660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60" o:spid="_x0000_s1026" o:spt="100" style="position:absolute;left:-1272844;top:4401307;height:83600;width:18578;v-text-anchor:middle;" filled="f" stroked="t" coordsize="16565,74543" o:gfxdata="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MJlh+vQAA&#10;ANsAAAAPAAAAAAAAAAEAIAAAACIAAABkcnMvZG93bnJldi54bWxQSwECFAAUAAAACACHTuJAMy8F&#10;njsAAAA5AAAAEAAAAAAAAAABACAAAAAMAQAAZHJzL3NoYXBleG1sLnhtbFBLBQYAAAAABgAGAFsB&#10;AAC2AwAAAAA=&#10;" path="m10289,10289c10289,30085,10289,49880,10289,69676e">
                  <v:path o:connectlocs="11539,11539;11539,78141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61" o:spid="_x0000_s1026" o:spt="100" style="position:absolute;left:-1236060;top:4468373;height:65022;width:27867;v-text-anchor:middle;" filled="f" stroked="t" coordsize="24847,57978" o:gfxdata="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jl4Ou/&#10;AAAA2wAAAA8AAAAAAAAAAQAgAAAAIgAAAGRycy9kb3ducmV2LnhtbFBLAQIUABQAAAAIAIdO4kAz&#10;LwWeOwAAADkAAAAQAAAAAAAAAAEAIAAAAA4BAABkcnMvc2hhcGV4bWwueG1sUEsFBgAAAAAGAAYA&#10;WwEAALgDAAAAAA==&#10;" path="m17661,10289c22713,24867,19897,41929,10289,54022e">
                  <v:path o:connectlocs="19807,11539;11539,60585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62" o:spid="_x0000_s1026" o:spt="100" style="position:absolute;left:-1310928;top:4749920;height:102178;width:46444;v-text-anchor:middle;" filled="f" stroked="t" coordsize="41413,91108" o:gfxdata="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hCfLm8AAAA&#10;2wAAAA8AAAAAAAAAAQAgAAAAIgAAAGRycy9kb3ducmV2LnhtbFBLAQIUABQAAAAIAIdO4kAzLwWe&#10;OwAAADkAAAAQAAAAAAAAAAEAIAAAAAsBAABkcnMvc2hhcGV4bWwueG1sUEsFBgAAAAAGAAYAWwEA&#10;ALUDAAAAAA==&#10;" path="m34806,10289c35883,38036,27020,66114,10289,88229e">
                  <v:path o:connectlocs="39034,11539;11538,98949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63" o:spid="_x0000_s1026" o:spt="100" style="position:absolute;left:-1406046;top:4801195;height:92889;width:65022;v-text-anchor:middle;" filled="f" stroked="t" coordsize="57978,82826" o:gfxdata="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MqR1FrsAAADb&#10;AAAADwAAAAAAAAABACAAAAAiAAAAZHJzL2Rvd25yZXYueG1sUEsBAhQAFAAAAAgAh07iQDMvBZ47&#10;AAAAOQAAABAAAAAAAAAAAQAgAAAACgEAAGRycy9zaGFwZXhtbC54bWxQSwUGAAAAAAYABgBbAQAA&#10;tAMAAAAA&#10;" path="m48721,10289c46816,36131,32155,60731,10289,74645e">
                  <v:path o:connectlocs="54640,11539;11539,83714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64" o:spid="_x0000_s1026" o:spt="100" style="position:absolute;left:-1522158;top:4909317;height:55734;width:65022;v-text-anchor:middle;" filled="f" stroked="t" coordsize="57978,49695" o:gfxdata="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+w0ye8AAAA&#10;2wAAAA8AAAAAAAAAAQAgAAAAIgAAAGRycy9kb3ducmV2LnhtbFBLAQIUABQAAAAIAIdO4kAzLwWe&#10;OwAAADkAAAAQAAAAAAAAAAEAIAAAAAsBAABkcnMvc2hhcGV4bWwueG1sUEsFBgAAAAAGAAYAWwEA&#10;ALUDAAAAAA==&#10;" path="m52448,10289c42509,24867,27269,35800,10289,40438e">
                  <v:path o:connectlocs="58820,11539;11539,45352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65" o:spid="_x0000_s1026" o:spt="100" style="position:absolute;left:-1434285;top:4936813;height:37155;width:55734;v-text-anchor:middle;" filled="f" stroked="t" coordsize="49695,33130" o:gfxdata="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qbqtHvQAA&#10;ANsAAAAPAAAAAAAAAAEAIAAAACIAAABkcnMvZG93bnJldi54bWxQSwECFAAUAAAACACHTuJAMy8F&#10;njsAAAA5AAAAEAAAAAAAAAABACAAAAAMAQAAZHJzL3NoYXBleG1sLnhtbFBLBQYAAAAABgAGAFsB&#10;AAC2AwAAAAA=&#10;" path="m39693,10289c31327,18572,21305,25033,10289,29257e">
                  <v:path o:connectlocs="44516,11539;11539,32811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66" o:spid="_x0000_s1026" o:spt="100" style="position:absolute;left:-1332014;top:4893527;height:65022;width:46444;v-text-anchor:middle;" filled="f" stroked="t" coordsize="41413,57978" o:gfxdata="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4UJN5LgAAADbAAAA&#10;DwAAAAAAAAABACAAAAAiAAAAZHJzL2Rvd25yZXYueG1sUEsBAhQAFAAAAAgAh07iQDMvBZ47AAAA&#10;OQAAABAAAAAAAAAAAQAgAAAABwEAAGRycy9zaGFwZXhtbC54bWxQSwUGAAAAAAYABgBbAQAAsQMA&#10;AAAA&#10;" path="m35965,10289c33398,26689,23873,41846,10289,51206e">
                  <v:path o:connectlocs="40334,11539;11538,57427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67" o:spid="_x0000_s1026" o:spt="100" style="position:absolute;left:-1259468;top:4870583;height:65022;width:27867;v-text-anchor:middle;" filled="f" stroked="t" coordsize="24847,57978" o:gfxdata="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zPdmo&#10;wAAAANsAAAAPAAAAAAAAAAEAIAAAACIAAABkcnMvZG93bnJldi54bWxQSwECFAAUAAAACACHTuJA&#10;My8FnjsAAAA5AAAAEAAAAAAAAAABACAAAAAPAQAAZHJzL3NoYXBleG1sLnhtbFBLBQYAAAAABgAG&#10;AFsBAAC5AwAAAAA=&#10;" path="m18241,10289c22382,25033,19400,41598,10289,53939e">
                  <v:path o:connectlocs="20458,11539;11539,60492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68" o:spid="_x0000_s1026" o:spt="100" style="position:absolute;left:-1357280;top:5003971;height:46444;width:55734;v-text-anchor:middle;" filled="f" stroked="t" coordsize="49695,41413" o:gfxdata="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NHfLS8AAAA&#10;2wAAAA8AAAAAAAAAAQAgAAAAIgAAAGRycy9kb3ducmV2LnhtbFBLAQIUABQAAAAIAIdO4kAzLwWe&#10;OwAAADkAAAAQAAAAAAAAAAEAIAAAAAsBAABkcnMvc2hhcGV4bWwueG1sUEsFBgAAAAAGAAYAWwEA&#10;ALUDAAAAAA==&#10;" path="m44745,10289c36297,21637,23956,30002,10289,33647e">
                  <v:path o:connectlocs="50182,11538;11539,37734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69" o:spid="_x0000_s1026" o:spt="100" style="position:absolute;left:-2625422;top:4588386;height:111467;width:46444;v-text-anchor:middle;" filled="f" stroked="t" coordsize="41413,99391" o:gfxdata="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Aybvu/&#10;AAAA2wAAAA8AAAAAAAAAAQAgAAAAIgAAAGRycy9kb3ducmV2LnhtbFBLAQIUABQAAAAIAIdO4kAz&#10;LwWeOwAAADkAAAAQAAAAAAAAAAEAIAAAAA4BAABkcnMvc2hhcGV4bWwueG1sUEsFBgAAAAAGAAYA&#10;WwEAALgDAAAAAA==&#10;" path="m15112,10289c3351,38367,13787,74065,38966,91376e">
                  <v:path o:connectlocs="16947,11539;43699,102478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70" o:spid="_x0000_s1026" o:spt="100" style="position:absolute;left:-2546124;top:4532095;height:92889;width:27867;v-text-anchor:middle;" filled="f" stroked="t" coordsize="24847,82826" o:gfxdata="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XUOFyvQAA&#10;ANsAAAAPAAAAAAAAAAEAIAAAACIAAABkcnMvZG93bnJldi54bWxQSwECFAAUAAAACACHTuJAMy8F&#10;njsAAAA5AAAAEAAAAAAAAAABACAAAAAMAQAAZHJzL3NoYXBleG1sLnhtbFBLBQYAAAAABgAGAFsB&#10;AAC2AwAAAAA=&#10;" path="m11163,10289c8927,33315,10998,56755,17210,79035e">
                  <v:path o:connectlocs="12519,11539;19301,88637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71" o:spid="_x0000_s1026" o:spt="100" style="position:absolute;left:-2545795;top:4655266;height:65022;width:55734;v-text-anchor:middle;" filled="f" stroked="t" coordsize="49695,57978" o:gfxdata="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A53ji/&#10;AAAA2wAAAA8AAAAAAAAAAQAgAAAAIgAAAGRycy9kb3ducmV2LnhtbFBLAQIUABQAAAAIAIdO4kAz&#10;LwWeOwAAADkAAAAQAAAAAAAAAAEAIAAAAA4BAABkcnMvc2hhcGV4bWwueG1sUEsFBgAAAAAGAAYA&#10;WwEAALgDAAAAAA==&#10;" path="m10289,10289c17744,27517,28843,43089,42757,55761e">
                  <v:path o:connectlocs="11539,11539;47952,62535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72" o:spid="_x0000_s1026" o:spt="100" style="position:absolute;left:-2473715;top:4616624;height:55734;width:27867;v-text-anchor:middle;" filled="f" stroked="t" coordsize="24847,49695" o:gfxdata="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lXfRG8AAAA&#10;2wAAAA8AAAAAAAAAAQAgAAAAIgAAAGRycy9kb3ducmV2LnhtbFBLAQIUABQAAAAIAIdO4kAzLwWe&#10;OwAAADkAAAAQAAAAAAAAAAEAIAAAAAsBAABkcnMvc2hhcGV4bWwueG1sUEsFBgAAAAAGAAYAWwEA&#10;ALUDAAAAAA==&#10;" path="m10374,10289c9712,23045,12942,35965,19568,46816e">
                  <v:path o:connectlocs="11634,11539;21946,52505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73" o:spid="_x0000_s1026" o:spt="100" style="position:absolute;left:-2489299;top:4506458;height:55734;width:27867;v-text-anchor:middle;" filled="f" stroked="t" coordsize="24847,49695" o:gfxdata="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5heNmvQAA&#10;ANsAAAAPAAAAAAAAAAEAIAAAACIAAABkcnMvZG93bnJldi54bWxQSwECFAAUAAAACACHTuJAMy8F&#10;njsAAAA5AAAAEAAAAAAAAAABACAAAAAMAQAAZHJzL3NoYXBleG1sLnhtbFBLBQYAAAAABgAGAFsB&#10;AAC2AwAAAAA=&#10;" path="m10603,10289c9361,21305,11846,32735,17395,42343e">
                  <v:path o:connectlocs="11891,11539;19509,47488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74" o:spid="_x0000_s1026" o:spt="100" style="position:absolute;left:-2402095;top:4680903;height:46444;width:37155;v-text-anchor:middle;" filled="f" stroked="t" coordsize="33130,41413" o:gfxdata="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Rvll74A&#10;AADbAAAADwAAAAAAAAABACAAAAAiAAAAZHJzL2Rvd25yZXYueG1sUEsBAhQAFAAAAAgAh07iQDMv&#10;BZ47AAAAOQAAABAAAAAAAAAAAQAgAAAADQEAAGRycy9zaGFwZXhtbC54bWxQSwUGAAAAAAYABgBb&#10;AQAAtwMAAAAA&#10;" path="m10289,10289c14845,17910,19317,25612,23873,33232e">
                  <v:path o:connectlocs="11539,11538;26773,37269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75" o:spid="_x0000_s1026" o:spt="100" style="position:absolute;left:-2460802;top:4737195;height:37155;width:46444;v-text-anchor:middle;" filled="f" stroked="t" coordsize="41413,33130" o:gfxdata="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ICgwDS2AAAA2wAAAA8A&#10;AAAAAAAAAQAgAAAAIgAAAGRycy9kb3ducmV2LnhtbFBLAQIUABQAAAAIAIdO4kAzLwWeOwAAADkA&#10;AAAQAAAAAAAAAAEAIAAAAAUBAABkcnMvc2hhcGV4bWwueG1sUEsFBgAAAAAGAAYAWwEAAK8DAAAA&#10;AA==&#10;" path="m10289,10289c18655,17164,26937,24122,35303,30996e">
                  <v:path o:connectlocs="11538,11539;39591,34761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76" o:spid="_x0000_s1026" o:spt="100" style="position:absolute;left:-2601250;top:4752057;height:55734;width:102178;v-text-anchor:middle;" filled="f" stroked="t" coordsize="91108,49695" o:gfxdata="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MuYvi8AAAA&#10;2wAAAA8AAAAAAAAAAQAgAAAAIgAAAGRycy9kb3ducmV2LnhtbFBLAQIUABQAAAAIAIdO4kAzLwWe&#10;OwAAADkAAAAQAAAAAAAAAAEAIAAAAAsBAABkcnMvc2hhcGV4bWwueG1sUEsFBgAAAAAGAAYAWwEA&#10;ALUDAAAAAA==&#10;" path="m10289,10289c19235,20146,28925,30334,41681,34143c56010,38367,72989,34143,85164,42757e">
                  <v:path o:connectlocs="11539,11539;46745,38292;95511,47952" o:connectangles="0,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77" o:spid="_x0000_s1026" o:spt="100" style="position:absolute;left:-2445197;top:4952325;height:92889;width:92889;v-text-anchor:middle;" filled="f" stroked="t" coordsize="82826,82826" o:gfxdata="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lZvSe/&#10;AAAA2wAAAA8AAAAAAAAAAQAgAAAAIgAAAGRycy9kb3ducmV2LnhtbFBLAQIUABQAAAAIAIdO4kAz&#10;LwWeOwAAADkAAAAQAAAAAAAAAAEAIAAAAA4BAABkcnMvc2hhcGV4bWwueG1sUEsFBgAAAAAGAAYA&#10;WwEAALgDAAAAAA==&#10;" path="m10289,10289c21885,39030,45573,62553,74314,74066e">
                  <v:path o:connectlocs="11539,11539;83342,83064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78" o:spid="_x0000_s1026" o:spt="100" style="position:absolute;left:-2400331;top:4878292;height:65022;width:37155;v-text-anchor:middle;" filled="f" stroked="t" coordsize="33130,57978" o:gfxdata="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zTz1gvQAA&#10;ANsAAAAPAAAAAAAAAAEAIAAAACIAAABkcnMvZG93bnJldi54bWxQSwECFAAUAAAACACHTuJAMy8F&#10;njsAAAA5AAAAEAAAAAAAAAABACAAAAAMAQAAZHJzL3NoYXBleG1sLnhtbFBLBQYAAAAABgAGAFsB&#10;AAC2AwAAAAA=&#10;" path="m10289,10289c12691,25281,19897,39444,30499,50377e">
                  <v:path o:connectlocs="11539,11539;34204,56497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79" o:spid="_x0000_s1026" o:spt="100" style="position:absolute;left:-2370885;top:4834448;height:46444;width:37155;v-text-anchor:middle;" filled="f" stroked="t" coordsize="33130,41413" o:gfxdata="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f5dUm/&#10;AAAA2wAAAA8AAAAAAAAAAQAgAAAAIgAAAGRycy9kb3ducmV2LnhtbFBLAQIUABQAAAAIAIdO4kAz&#10;LwWeOwAAADkAAAAQAAAAAAAAAAEAIAAAAA4BAABkcnMvc2hhcGV4bWwueG1sUEsFBgAAAAAGAAYA&#10;WwEAALgDAAAAAA==&#10;" path="m10289,10289c13602,19649,20063,27849,28346,33398e">
                  <v:path o:connectlocs="11539,11538;31789,37455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80" o:spid="_x0000_s1026" o:spt="100" style="position:absolute;left:-2319146;top:4923530;height:46444;width:83600;v-text-anchor:middle;" filled="f" stroked="t" coordsize="74543,41413" o:gfxdata="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p+129vQAA&#10;ANsAAAAPAAAAAAAAAAEAIAAAACIAAABkcnMvZG93bnJldi54bWxQSwECFAAUAAAACACHTuJAMy8F&#10;njsAAAA5AAAAEAAAAAAAAAABACAAAAAMAQAAZHJzL3NoYXBleG1sLnhtbFBLBQYAAAAABgAGAFsB&#10;AAC2AwAAAAA=&#10;" path="m10289,10289c27600,23873,47810,33647,69179,38782e">
                  <v:path o:connectlocs="11539,11538;77584,43493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81" o:spid="_x0000_s1026" o:spt="100" style="position:absolute;left:-1929755;top:4996076;height:27867;width:102178;v-text-anchor:middle;" filled="f" stroked="t" coordsize="91108,24847" o:gfxdata="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JmnyPvQAA&#10;ANsAAAAPAAAAAAAAAAEAIAAAACIAAABkcnMvZG93bnJldi54bWxQSwECFAAUAAAACACHTuJAMy8F&#10;njsAAAA5AAAAEAAAAAAAAAABACAAAAAMAQAAZHJzL3NoYXBleG1sLnhtbFBLBQYAAAAABgAGAFsB&#10;AAC2AwAAAAA=&#10;" path="m10289,10289c32073,20974,57832,23293,81189,16584e">
                  <v:path o:connectlocs="11539,11539;91053,18599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82" o:spid="_x0000_s1026" o:spt="100" style="position:absolute;left:-1878387;top:5057476;height:18578;width:92889;v-text-anchor:middle;" filled="f" stroked="t" coordsize="82826,16565" o:gfxdata="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hTwCXvQAA&#10;ANsAAAAPAAAAAAAAAAEAIAAAACIAAABkcnMvZG93bnJldi54bWxQSwECFAAUAAAACACHTuJAMy8F&#10;njsAAAA5AAAAEAAAAAAAAAABACAAAAAMAQAAZHJzL3NoYXBleG1sLnhtbFBLBQYAAAAABgAGAFsB&#10;AAC2AwAAAAA=&#10;" path="m10289,10289c33150,10289,56009,10289,78952,10289e">
                  <v:path o:connectlocs="11539,11539;88544,11539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83" o:spid="_x0000_s1026" o:spt="100" style="position:absolute;left:-1799060;top:5106428;height:27867;width:83600;v-text-anchor:middle;" filled="f" stroked="t" coordsize="74543,24847" o:gfxdata="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ZeG0zvQAA&#10;ANsAAAAPAAAAAAAAAAEAIAAAACIAAABkcnMvZG93bnJldi54bWxQSwECFAAUAAAACACHTuJAMy8F&#10;njsAAAA5AAAAEAAAAAAAAAABACAAAAAMAQAAZHJzL3NoYXBleG1sLnhtbFBLBQYAAAAABgAGAFsB&#10;AAC2AwAAAAA=&#10;" path="m10289,17578c28677,22465,48969,19814,65534,10289e">
                  <v:path o:connectlocs="11539,19714;73496,11539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84" o:spid="_x0000_s1026" o:spt="100" style="position:absolute;left:-1762833;top:5004158;height:27867;width:65022;v-text-anchor:middle;" filled="f" stroked="t" coordsize="57978,24847" o:gfxdata="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/WcfFLsAAADb&#10;AAAADwAAAAAAAAABACAAAAAiAAAAZHJzL2Rvd25yZXYueG1sUEsBAhQAFAAAAAgAh07iQDMvBZ47&#10;AAAAOQAAABAAAAAAAAAAAQAgAAAACgEAAGRycy9zaGFwZXhtbC54bWxQSwUGAAAAAAYABgBbAQAA&#10;tAMAAAAA&#10;" path="m10289,18655c23707,21637,38367,18489,49466,10289e">
                  <v:path o:connectlocs="11539,20922;55475,11539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85" o:spid="_x0000_s1026" o:spt="100" style="position:absolute;left:-1742398;top:4954926;height:18578;width:37155;v-text-anchor:middle;" filled="f" stroked="t" coordsize="33130,16565" o:gfxdata="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IvhAPLsAAADb&#10;AAAADwAAAAAAAAABACAAAAAiAAAAZHJzL2Rvd25yZXYueG1sUEsBAhQAFAAAAAgAh07iQDMvBZ47&#10;AAAAOQAAABAAAAAAAAAAAQAgAAAACgEAAGRycy9zaGFwZXhtbC54bWxQSwUGAAAAAAYABgBbAQAA&#10;tAMAAAAA&#10;" path="m10289,10289c17164,10289,24039,10289,30913,10289e">
                  <v:path o:connectlocs="11539,11539;34668,11539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86" o:spid="_x0000_s1026" o:spt="100" style="position:absolute;left:-1696232;top:5045957;height:46444;width:74311;v-text-anchor:middle;" filled="f" stroked="t" coordsize="66260,41413" o:gfxdata="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drYTFugAAANsA&#10;AAAPAAAAAAAAAAEAIAAAACIAAABkcnMvZG93bnJldi54bWxQSwECFAAUAAAACACHTuJAMy8FnjsA&#10;AAA5AAAAEAAAAAAAAAABACAAAAAJAQAAZHJzL3NoYXBleG1sLnhtbFBLBQYAAAAABgAGAFsBAACz&#10;AwAAAAA=&#10;" path="m10289,36959c30913,37125,51454,26938,63712,10289e">
                  <v:path o:connectlocs="11539,41448;71453,11538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87" o:spid="_x0000_s1026" o:spt="100" style="position:absolute;left:-2319982;top:4067278;height:55734;width:83600;v-text-anchor:middle;" filled="f" stroked="t" coordsize="74543,49695" o:gfxdata="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IadmAvQAA&#10;ANsAAAAPAAAAAAAAAAEAIAAAACIAAABkcnMvZG93bnJldi54bWxQSwECFAAUAAAACACHTuJAMy8F&#10;njsAAAA5AAAAEAAAAAAAAAABACAAAAAMAQAAZHJzL3NoYXBleG1sLnhtbFBLBQYAAAAABgAGAFsB&#10;AAC2AwAAAAA=&#10;" path="m10289,47478c23542,28263,44580,14596,67605,10289e">
                  <v:path o:connectlocs="11539,53247;75819,11539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88" o:spid="_x0000_s1026" o:spt="100" style="position:absolute;left:-2222077;top:4078146;height:46444;width:55734;v-text-anchor:middle;" filled="f" stroked="t" coordsize="49695,41413" o:gfxdata="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s1aGivQAA&#10;ANsAAAAPAAAAAAAAAAEAIAAAACIAAABkcnMvZG93bnJldi54bWxQSwECFAAUAAAACACHTuJAMy8F&#10;njsAAAA5AAAAEAAAAAAAAAABACAAAAAMAQAAZHJzL3NoYXBleG1sLnhtbFBLBQYAAAAABgAGAFsB&#10;AAC2AwAAAAA=&#10;" path="m10289,31162c18407,21057,29671,13685,42178,10289e">
                  <v:path o:connectlocs="11539,34947;47303,11538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89" o:spid="_x0000_s1026" o:spt="100" style="position:absolute;left:-2186222;top:3983864;height:27867;width:55734;v-text-anchor:middle;" filled="f" stroked="t" coordsize="49695,24847" o:gfxdata="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1GJKe8AAAA&#10;2wAAAA8AAAAAAAAAAQAgAAAAIgAAAGRycy9kb3ducmV2LnhtbFBLAQIUABQAAAAIAIdO4kAzLwWe&#10;OwAAADkAAAAQAAAAAAAAAAEAIAAAAAsBAABkcnMvc2hhcGV4bWwueG1sUEsFBgAAAAAGAAYAWwEA&#10;ALUDAAAAAA==&#10;" path="m10289,21471c20229,17744,30168,14017,40107,10289e">
                  <v:path o:connectlocs="11539,24080;44980,11539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90" o:spid="_x0000_s1026" o:spt="100" style="position:absolute;left:-2266384;top:3951910;height:46444;width:55734;v-text-anchor:middle;" filled="f" stroked="t" coordsize="49695,41413" o:gfxdata="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McJxNvQAA&#10;ANsAAAAPAAAAAAAAAAEAIAAAACIAAABkcnMvZG93bnJldi54bWxQSwECFAAUAAAACACHTuJAMy8F&#10;njsAAAA5AAAAEAAAAAAAAAABACAAAAAMAQAAZHJzL3NoYXBleG1sLnhtbFBLBQYAAAAABgAGAFsB&#10;AAC2AwAAAAA=&#10;" path="m10289,33481c19483,22879,31576,14762,44911,10289e">
                  <v:path o:connectlocs="11539,37548;50368,11538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91" o:spid="_x0000_s1026" o:spt="100" style="position:absolute;left:-2400145;top:4027521;height:65022;width:55734;v-text-anchor:middle;" filled="f" stroked="t" coordsize="49695,57978" o:gfxdata="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gOemtb4A&#10;AADbAAAADwAAAAAAAAABACAAAAAiAAAAZHJzL2Rvd25yZXYueG1sUEsBAhQAFAAAAAgAh07iQDMv&#10;BZ47AAAAOQAAABAAAAAAAAAAAQAgAAAADQEAAGRycy9zaGFwZXhtbC54bWxQSwUGAAAAAAYABgBb&#10;AQAAtwMAAAAA&#10;" path="m43420,10289c29091,22465,17661,38036,10289,55347e">
                  <v:path o:connectlocs="48696,11539;11539,62071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92" o:spid="_x0000_s1026" o:spt="100" style="position:absolute;left:-2407298;top:4142332;height:46444;width:37155;v-text-anchor:middle;" filled="f" stroked="t" coordsize="33130,41413" o:gfxdata="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MiJcfugAAANsA&#10;AAAPAAAAAAAAAAEAIAAAACIAAABkcnMvZG93bnJldi54bWxQSwECFAAUAAAACACHTuJAMy8FnjsA&#10;AAA5AAAAEAAAAAAAAAABACAAAAAJAQAAZHJzL3NoYXBleG1sLnhtbFBLBQYAAAAABgAGAFsBAACz&#10;AwAAAAA=&#10;" path="m26523,10289c21140,18655,15673,26938,10289,35303e">
                  <v:path o:connectlocs="29745,11538;11539,39591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93" o:spid="_x0000_s1026" o:spt="100" style="position:absolute;left:-2335309;top:4173357;height:37155;width:37155;v-text-anchor:middle;" filled="f" stroked="t" coordsize="33130,33130" o:gfxdata="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14aa+8AAAA&#10;2wAAAA8AAAAAAAAAAQAgAAAAIgAAAGRycy9kb3ducmV2LnhtbFBLAQIUABQAAAAIAIdO4kAzLwWe&#10;OwAAADkAAAAQAAAAAAAAAAEAIAAAAAsBAABkcnMvc2hhcGV4bWwueG1sUEsFBgAAAAAGAAYAWwEA&#10;ALUDAAAAAA==&#10;" path="m28925,10289c22713,15507,16501,20643,10289,25861e">
                  <v:path o:connectlocs="32439,11539;11539,29002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94" o:spid="_x0000_s1026" o:spt="100" style="position:absolute;left:-1775745;top:3919017;height:18578;width:102178;v-text-anchor:middle;" filled="f" stroked="t" coordsize="91108,16565" o:gfxdata="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z8OAL4A&#10;AADbAAAADwAAAAAAAAABACAAAAAiAAAAZHJzL2Rvd25yZXYueG1sUEsBAhQAFAAAAAgAh07iQDMv&#10;BZ47AAAAOQAAABAAAAAAAAAAAQAgAAAADQEAAGRycy9zaGFwZXhtbC54bWxQSwUGAAAAAAYABgBb&#10;AQAAtwMAAAAA&#10;" path="m10289,10961c33978,9802,57666,10133,81272,12038e">
                  <v:path o:connectlocs="11539,12292;91146,13500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95" o:spid="_x0000_s1026" o:spt="100" style="position:absolute;left:-1724192;top:3826510;height:55734;width:65022;v-text-anchor:middle;" filled="f" stroked="t" coordsize="57978,49695" o:gfxdata="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Tb98q8AAAA&#10;2wAAAA8AAAAAAAAAAQAgAAAAIgAAAGRycy9kb3ducmV2LnhtbFBLAQIUABQAAAAIAIdO4kAzLwWe&#10;OwAAADkAAAAQAAAAAAAAAAEAIAAAAAsBAABkcnMvc2hhcGV4bWwueG1sUEsFBgAAAAAGAAYAWwEA&#10;ALUDAAAAAA==&#10;" path="m10289,10289c26855,16501,41266,28346,50460,43420e">
                  <v:path o:connectlocs="11539,11539;56590,48696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96" o:spid="_x0000_s1026" o:spt="100" style="position:absolute;left:-1696232;top:3970486;height:37155;width:65022;v-text-anchor:middle;" filled="f" stroked="t" coordsize="57978,33130" o:gfxdata="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fl1Sdb4A&#10;AADbAAAADwAAAAAAAAABACAAAAAiAAAAZHJzL2Rvd25yZXYueG1sUEsBAhQAFAAAAAgAh07iQDMv&#10;BZ47AAAAOQAAABAAAAAAAAAAAQAgAAAADQEAAGRycy9zaGFwZXhtbC54bWxQSwUGAAAAAAYABgBb&#10;AQAAtwMAAAAA&#10;" path="m10289,10540c25861,8717,42178,17000,49963,30666e">
                  <v:path o:connectlocs="11539,11820;56033,34391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97" o:spid="_x0000_s1026" o:spt="100" style="position:absolute;left:-1608173;top:3928409;height:37155;width:46444;v-text-anchor:middle;" filled="f" stroked="t" coordsize="41413,33130" o:gfxdata="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0OLoWvQAA&#10;ANsAAAAPAAAAAAAAAAEAIAAAACIAAABkcnMvZG93bnJldi54bWxQSwECFAAUAAAACACHTuJAMy8F&#10;njsAAAA5AAAAEAAAAAAAAAABACAAAAAMAQAAZHJzL3NoYXBleG1sLnhtbFBLBQYAAAAABgAGAFsB&#10;AAC2AwAAAAA=&#10;" path="m10289,10289c19649,16087,28511,22713,36545,30251e">
                  <v:path o:connectlocs="11538,11539;40984,33926" o:connectangles="0,0"/>
                  <v:fill on="f" focussize="0,0"/>
                  <v:stroke weight="1.24228346456693pt" color="#F79F86" joinstyle="round" endcap="round"/>
                  <v:imagedata o:title=""/>
                  <o:lock v:ext="edit" aspectratio="f"/>
                </v:shape>
                <v:shape id="任意多边形: 形状 1698" o:spid="_x0000_s1026" o:spt="100" style="position:absolute;left:-2081607;top:4377920;height:65022;width:65022;v-text-anchor:middle;" fillcolor="#614D48" filled="t" stroked="f" coordsize="57978,57978" o:gfxdata="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iKEF28AAAA&#10;2wAAAA8AAAAAAAAAAQAgAAAAIgAAAGRycy9kb3ducmV2LnhtbFBLAQIUABQAAAAIAIdO4kAzLwWe&#10;OwAAADkAAAAQAAAAAAAAAAEAIAAAAAsBAABkcnMvc2hhcGV4bWwueG1sUEsFBgAAAAAGAAYAWwEA&#10;ALUDAAAAAA==&#10;" path="m59718,32965c59718,47708,47708,59718,32965,59718c18222,59718,6212,47708,6212,32965c6212,18222,18222,6212,32965,6212c47791,6212,59718,18139,59718,32965xe">
                  <v:path o:connectlocs="66973,36970;36970,66973;6966,36970;36970,6966;66973,36970" o:connectangles="0,0,0,0,0"/>
                  <v:fill on="t" focussize="0,0"/>
                  <v:stroke on="f" joinstyle="miter"/>
                  <v:imagedata o:title=""/>
                  <o:lock v:ext="edit" aspectratio="f"/>
                </v:shape>
                <v:shape id="任意多边形: 形状 1699" o:spid="_x0000_s1026" o:spt="100" style="position:absolute;left:-1721570;top:4407830;height:65022;width:65022;v-text-anchor:middle;" fillcolor="#614D48" filled="t" stroked="f" coordsize="57978,57978" o:gfxdata="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YWI4qvQAA&#10;ANsAAAAPAAAAAAAAAAEAIAAAACIAAABkcnMvZG93bnJldi54bWxQSwECFAAUAAAACACHTuJAMy8F&#10;njsAAAA5AAAAEAAAAAAAAAABACAAAAAMAQAAZHJzL3NoYXBleG1sLnhtbFBLBQYAAAAABgAGAFsB&#10;AAC2AwAAAAA=&#10;" path="m59718,32965c59718,47708,47708,59718,32965,59718c18222,59718,6212,47708,6212,32965c6212,18222,18222,6212,32965,6212c47791,6295,59718,18222,59718,32965xe">
                  <v:path o:connectlocs="66973,36970;36970,66973;6966,36970;36970,6966;66973,36970" o:connectangles="0,0,0,0,0"/>
                  <v:fill on="t" focussize="0,0"/>
                  <v:stroke on="f" joinstyle="miter"/>
                  <v:imagedata o:title=""/>
                  <o:lock v:ext="edit" aspectratio="f"/>
                </v:shape>
                <v:shape id="任意多边形: 形状 1700" o:spid="_x0000_s1026" o:spt="100" style="position:absolute;left:-2051568;top:4418930;height:250800;width:315823;v-text-anchor:middle;" fillcolor="#F9D19D" filled="t" stroked="f" coordsize="281608,223630" o:gfxdata="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iCBAxLsAAADb&#10;AAAADwAAAAAAAAABACAAAAAiAAAAZHJzL2Rvd25yZXYueG1sUEsBAhQAFAAAAAgAh07iQDMvBZ47&#10;AAAAOQAAABAAAAAAAAAAAQAgAAAACgEAAGRycy9zaGFwZXhtbC54bWxQSwUGAAAAAAYABgBbAQAA&#10;tAMAAAAA&#10;" path="m63826,61417c53556,71770,43699,82537,34174,93636c24401,105066,14959,117076,9824,131239c4688,145320,4523,161968,12640,174557c20840,187147,35665,193690,49911,198577c100435,215887,154769,221768,207861,215805c224426,213900,264100,212906,276689,202056c292426,188472,282239,49987,183096,12301c130087,-7909,99110,25719,63826,61417xe">
                  <v:path o:connectlocs="71580,68878;38326,105012;11017,147183;14175,195764;55975,222703;233115,242024;310306,226604;205341,13795;71580,68878" o:connectangles="0,0,0,0,0,0,0,0,0"/>
                  <v:fill on="t" focussize="0,0"/>
                  <v:stroke on="f" joinstyle="miter"/>
                  <v:imagedata o:title=""/>
                  <o:lock v:ext="edit" aspectratio="f"/>
                </v:shape>
                <v:shape id="任意多边形: 形状 1701" o:spid="_x0000_s1026" o:spt="100" style="position:absolute;left:-1926945;top:4445830;height:46444;width:111467;v-text-anchor:middle;" fillcolor="#614D48" filled="t" stroked="f" coordsize="99391,41413" o:gfxdata="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LVBL+5AAAA2wAA&#10;AA8AAAAAAAAAAQAgAAAAIgAAAGRycy9kb3ducmV2LnhtbFBLAQIUABQAAAAIAIdO4kAzLwWeOwAA&#10;ADkAAAAQAAAAAAAAAAEAIAAAAAgBAABkcnMvc2hhcGV4bWwueG1sUEsFBgAAAAAGAAYAWwEAALID&#10;AAAAAA==&#10;" path="m75121,10181c79676,10761,84314,11506,88207,13826c92100,16145,95165,20452,94668,25007c93922,31716,86551,35360,80090,37100c62614,41904,43895,42235,26253,38094c20373,36769,14409,34781,10268,30391c6127,26001,4636,18712,8280,13991c19047,408,60875,8359,75121,10181xe">
                  <v:path o:connectlocs="84248,11417;98924,15505;106170,28044;89820,41607;29442,42721;11515,34083;9286,15690;84248,11417" o:connectangles="0,0,0,0,0,0,0,0"/>
                  <v:fill on="t" focussize="0,0"/>
                  <v:stroke on="f" joinstyle="miter"/>
                  <v:imagedata o:title=""/>
                  <o:lock v:ext="edit" aspectratio="f"/>
                </v:shape>
                <v:shape id="任意多边形: 形状 1702" o:spid="_x0000_s1026" o:spt="100" style="position:absolute;left:-1946148;top:4477580;height:130045;width:83600;v-text-anchor:middle;" filled="f" stroked="t" coordsize="74543,115956" o:gfxdata="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gevvfvQAA&#10;ANwAAAAPAAAAAAAAAAEAIAAAACIAAABkcnMvZG93bnJldi54bWxQSwECFAAUAAAACACHTuJAMy8F&#10;njsAAAA5AAAAEAAAAAAAAAABACAAAAAMAQAAZHJzL3NoYXBleG1sLnhtbFBLBQYAAAAABgAGAFsB&#10;AAC2AwAAAAA=&#10;" path="m6271,81925c2212,94928,9501,110500,22091,115635c34680,120853,50831,114889,57126,102797c59196,98821,60191,94431,61184,90124c67231,62212,70047,33637,69550,5145e">
                  <v:path o:connectlocs="7032,91879;24775,129684;64066,115287;68617,101074;78000,5770" o:connectangles="0,0,0,0,0"/>
                  <v:fill on="f" focussize="0,0"/>
                  <v:stroke weight="0.621181102362205pt" color="#624D48" joinstyle="round" endcap="round"/>
                  <v:imagedata o:title=""/>
                  <o:lock v:ext="edit" aspectratio="f"/>
                </v:shape>
                <v:shape id="任意多边形: 形状 1703" o:spid="_x0000_s1026" o:spt="100" style="position:absolute;left:-1881070;top:4566011;height:55734;width:74311;v-text-anchor:middle;" filled="f" stroked="t" coordsize="66260,49695" o:gfxdata="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BLl/iugAAANwA&#10;AAAPAAAAAAAAAAEAIAAAACIAAABkcnMvZG93bnJldi54bWxQSwECFAAUAAAACACHTuJAMy8FnjsA&#10;AAA5AAAAEAAAAAAAAAABACAAAAAJAQAAZHJzL3NoYXBleG1sLnhtbFBLBQYAAAAABgAGAFsBAACz&#10;AwAAAAA=&#10;" path="m5145,5145c5145,16740,8955,28253,15829,37530c16906,39021,18148,40511,19639,41671c23781,44818,53847,52604,63951,15664e">
                  <v:path o:connectlocs="5770,5770;17752,42090;22025,46734;71721,17567" o:connectangles="0,0,0,0"/>
                  <v:fill on="f" focussize="0,0"/>
                  <v:stroke weight="0.621181102362205pt" color="#624D48" joinstyle="round" endcap="round"/>
                  <v:imagedata o:title=""/>
                  <o:lock v:ext="edit" aspectratio="f"/>
                </v:shape>
                <v:shape id="任意多边形: 形状 1704" o:spid="_x0000_s1026" o:spt="100" style="position:absolute;left:-2440673;top:4012684;height:232222;width:241512;v-text-anchor:middle;" fillcolor="#FFE5A4" filled="t" stroked="f" coordsize="215347,207065" o:gfxdata="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nukhivQAA&#10;ANwAAAAPAAAAAAAAAAEAIAAAACIAAABkcnMvZG93bnJldi54bWxQSwECFAAUAAAACACHTuJAMy8F&#10;njsAAAA5AAAAEAAAAAAAAAABACAAAAAMAQAAZHJzL3NoYXBleG1sLnhtbFBLBQYAAAAABgAGAFsB&#10;AAC2AwAAAAA=&#10;" path="m145569,7617c117160,2979,87425,10102,62743,24845c42948,36689,25803,53669,15781,74375c5676,95164,3026,119764,10480,141630c19757,168880,43445,189089,69452,201596c68127,200934,110534,145274,114758,140636c131655,121752,150373,104441,170417,88953c186071,76860,220775,65761,207440,43481c195513,23603,167353,11179,145569,7617xe">
                  <v:path o:connectlocs="163255,8542;70366,27863;17698,83411;11753,158837;77890,226088;128701,157722;191122,99760;232644,48763;163255,8542" o:connectangles="0,0,0,0,0,0,0,0,0"/>
                  <v:fill on="t" focussize="0,0"/>
                  <v:stroke on="f" joinstyle="miter"/>
                  <v:imagedata o:title=""/>
                  <o:lock v:ext="edit" aspectratio="f"/>
                </v:shape>
                <v:shape id="任意多边形: 形状 1705" o:spid="_x0000_s1026" o:spt="100" style="position:absolute;left:-2381950;top:4066187;height:139333;width:139333;v-text-anchor:middle;" fillcolor="#F9CDBA" filled="t" stroked="f" coordsize="124239,124239" o:gfxdata="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JlMXwvQAA&#10;ANwAAAAPAAAAAAAAAAEAIAAAACIAAABkcnMvZG93bnJldi54bWxQSwECFAAUAAAACACHTuJAMy8F&#10;njsAAAA5AAAAEAAAAAAAAAABACAAAAAMAQAAZHJzL3NoYXBleG1sLnhtbFBLBQYAAAAABgAGAFsB&#10;AAC2AwAAAAA=&#10;" path="m87576,7038c71010,4305,53700,8529,39205,17143c27610,24017,17670,33956,11790,46049c5909,58142,4335,72553,8725,85309c14109,101211,23385,116451,38542,123740c37714,123326,67118,87462,69602,84729c79459,73713,90392,63608,102070,54580c111181,47540,131473,41079,123688,28076c116730,16397,100331,9109,87576,7038xe">
                  <v:path o:connectlocs="98215,7893;43968,19225;13222,51643;9785,95673;43224,138773;78058,95022;114470,61211;138715,31486;98215,7893" o:connectangles="0,0,0,0,0,0,0,0,0"/>
                  <v:fill on="t" focussize="0,0"/>
                  <v:stroke on="f" joinstyle="miter"/>
                  <v:imagedata o:title=""/>
                  <o:lock v:ext="edit" aspectratio="f"/>
                </v:shape>
                <v:shape id="任意多边形: 形状 1706" o:spid="_x0000_s1026" o:spt="100" style="position:absolute;left:-1537378;top:4058757;height:232222;width:241512;v-text-anchor:middle;" fillcolor="#FFE5A4" filled="t" stroked="f" coordsize="215347,207065" o:gfxdata="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FPQFr4A&#10;AADcAAAADwAAAAAAAAABACAAAAAiAAAAZHJzL2Rvd25yZXYueG1sUEsBAhQAFAAAAAgAh07iQDMv&#10;BZ47AAAAOQAAABAAAAAAAAAAAQAgAAAADQEAAGRycy9zaGFwZXhtbC54bWxQSwUGAAAAAAYABgBb&#10;AQAAtwMAAAAA&#10;" path="m71071,7617c99481,2979,129215,10102,153897,24845c173693,36689,190838,53669,200860,74375c210965,95164,213615,119764,206161,141630c196884,168880,173196,189089,147188,201596c148514,200934,106107,145274,101883,140636c84986,121752,66267,104441,46223,88953c30569,76860,-4135,65761,9200,43481c21127,23686,49205,11179,71071,7617xe">
                  <v:path o:connectlocs="79706,8542;172595,27863;225264,83411;231209,158837;165071,226088;114261,157722;51839,99760;10317,48763;79706,8542" o:connectangles="0,0,0,0,0,0,0,0,0"/>
                  <v:fill on="t" focussize="0,0"/>
                  <v:stroke on="f" joinstyle="miter"/>
                  <v:imagedata o:title=""/>
                  <o:lock v:ext="edit" aspectratio="f"/>
                </v:shape>
                <v:shape id="任意多边形: 形状 1707" o:spid="_x0000_s1026" o:spt="100" style="position:absolute;left:-1500869;top:4112353;height:139333;width:139333;v-text-anchor:middle;" fillcolor="#F9CDBA" filled="t" stroked="f" coordsize="124239,124239" o:gfxdata="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2r8PzvQAA&#10;ANwAAAAPAAAAAAAAAAEAIAAAACIAAABkcnMvZG93bnJldi54bWxQSwECFAAUAAAACACHTuJAMy8F&#10;njsAAAA5AAAAEAAAAAAAAAABACAAAAAMAQAAZHJzL3NoYXBleG1sLnhtbFBLBQYAAAAABgAGAFsB&#10;AAC2AwAAAAA=&#10;" path="m44067,7038c60632,4305,77943,8529,92437,17143c104033,24017,113972,33956,119853,46049c125733,58142,127307,72553,122917,85309c117534,101211,108257,116451,93100,123740c93928,123326,64525,87462,62040,84729c52184,73713,41251,63608,29573,54580c20462,47540,169,41079,7955,28076c14912,16314,31395,9108,44067,7038xe">
                  <v:path o:connectlocs="49420,7893;103667,19225;134414,51643;137850,95673;104410,138773;69577,95022;33165,61211;8921,31486;49420,7893" o:connectangles="0,0,0,0,0,0,0,0,0"/>
                  <v:fill on="t" focussize="0,0"/>
                  <v:stroke on="f" joinstyle="miter"/>
                  <v:imagedata o:title=""/>
                  <o:lock v:ext="edit" aspectratio="f"/>
                </v:shape>
                <v:shape id="任意多边形: 形状 1708" o:spid="_x0000_s1026" o:spt="100" style="position:absolute;left:-1661651;top:4521855;height:185778;width:185778;v-text-anchor:middle;" fillcolor="#F9CDBA" filled="t" stroked="f" coordsize="165652,165652" o:gfxdata="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xr1rO/&#10;AAAA3AAAAA8AAAAAAAAAAQAgAAAAIgAAAGRycy9kb3ducmV2LnhtbFBLAQIUABQAAAAIAIdO4kAz&#10;LwWeOwAAADkAAAAQAAAAAAAAAAEAIAAAAA4BAABkcnMvc2hhcGV4bWwueG1sUEsFBgAAAAAGAAYA&#10;WwEAALgDAAAAAA==&#10;" path="m85113,6324c128570,6382,163751,41620,163694,85030c163636,128441,128361,163586,84905,163528c41449,163470,6267,128233,6324,84822c6382,41411,41657,6267,85113,6324xe">
                  <v:path o:connectlocs="95453,7092;183582,95360;95220,183395;7092,95127;95453,7092" o:connectangles="0,0,0,0,0"/>
                  <v:fill on="t" focussize="0,0"/>
                  <v:stroke on="f" joinstyle="miter"/>
                  <v:imagedata o:title=""/>
                  <o:lock v:ext="edit" aspectratio="f"/>
                </v:shape>
                <v:shape id="任意多边形: 形状 1709" o:spid="_x0000_s1026" o:spt="100" style="position:absolute;left:-2305749;top:4449445;height:185778;width:185778;v-text-anchor:middle;" fillcolor="#F9CDBA" filled="t" stroked="f" coordsize="165652,165652" o:gfxdata="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Mncyi8AAAA&#10;3AAAAA8AAAAAAAAAAQAgAAAAIgAAAGRycy9kb3ducmV2LnhtbFBLAQIUABQAAAAIAIdO4kAzLwWe&#10;OwAAADkAAAAQAAAAAAAAAAEAIAAAAAsBAABkcnMvc2hhcGV4bWwueG1sUEsFBgAAAAAGAAYAWwEA&#10;ALUDAAAAAA==&#10;" path="m163582,84814c163582,128225,128353,163416,84897,163416c41440,163416,6212,128225,6212,84814c6212,41403,41440,6212,84897,6212c128353,6212,163582,41403,163582,84814xe">
                  <v:path o:connectlocs="183456,95118;95211,183270;6966,95118;95211,6966;183456,95118" o:connectangles="0,0,0,0,0"/>
                  <v:fill on="t" focussize="0,0"/>
                  <v:stroke on="f" joinstyle="miter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sz w:val="21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4526280</wp:posOffset>
            </wp:positionH>
            <wp:positionV relativeFrom="paragraph">
              <wp:posOffset>1101725</wp:posOffset>
            </wp:positionV>
            <wp:extent cx="11831320" cy="7700010"/>
            <wp:effectExtent l="0" t="0" r="8890" b="5080"/>
            <wp:wrapNone/>
            <wp:docPr id="90" name="camil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camille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5669280" y="2016125"/>
                      <a:ext cx="11831320" cy="770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-516255</wp:posOffset>
                </wp:positionH>
                <wp:positionV relativeFrom="paragraph">
                  <wp:posOffset>3164205</wp:posOffset>
                </wp:positionV>
                <wp:extent cx="6350000" cy="0"/>
                <wp:effectExtent l="0" t="0" r="0" b="0"/>
                <wp:wrapNone/>
                <wp:docPr id="56" name="直接连接符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0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40.65pt;margin-top:249.15pt;height:0pt;width:500pt;z-index:251662336;mso-width-relative:page;mso-height-relative:page;" filled="f" stroked="t" coordsize="21600,21600" o:gfxdata="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vVkv8dgAAAAL&#10;AQAADwAAAAAAAAABACAAAAAiAAAAZHJzL2Rvd25yZXYueG1sUEsBAhQAFAAAAAgAh07iQMB8nCjj&#10;AQAAswMAAA4AAAAAAAAAAQAgAAAAJwEAAGRycy9lMm9Eb2MueG1sUEsFBgAAAAAGAAYAWQEAAHwF&#10;AAAAAA==&#10;">
                <v:fill on="f" focussize="0,0"/>
                <v:stroke weight="0.5pt" color="#FFFFFF [3212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-516255</wp:posOffset>
                </wp:positionH>
                <wp:positionV relativeFrom="paragraph">
                  <wp:posOffset>1684020</wp:posOffset>
                </wp:positionV>
                <wp:extent cx="6350000" cy="0"/>
                <wp:effectExtent l="0" t="0" r="0" b="0"/>
                <wp:wrapNone/>
                <wp:docPr id="55" name="直接连接符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668655" y="2553970"/>
                          <a:ext cx="63500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40.65pt;margin-top:132.6pt;height:0pt;width:500pt;z-index:251665408;mso-width-relative:page;mso-height-relative:page;" filled="f" stroked="t" coordsize="21600,21600" o:gfxdata="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Q+W9MdgAAAALAQAADwAAAAAAAAABACAAAAAiAAAAZHJzL2Rvd25yZXYueG1sUEsBAhQAFAAA&#10;AAgAh07iQDcfCt7vAQAAvgMAAA4AAAAAAAAAAQAgAAAAJwEAAGRycy9lMm9Eb2MueG1sUEsFBgAA&#10;AAAGAAYAWQEAAIgFAAAAAA==&#10;">
                <v:fill on="f" focussize="0,0"/>
                <v:stroke weight="0.5pt" color="#FFFFFF [3212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-516255</wp:posOffset>
                </wp:positionH>
                <wp:positionV relativeFrom="paragraph">
                  <wp:posOffset>7905750</wp:posOffset>
                </wp:positionV>
                <wp:extent cx="6350000" cy="0"/>
                <wp:effectExtent l="0" t="0" r="0" b="0"/>
                <wp:wrapNone/>
                <wp:docPr id="86" name="直接连接符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0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40.65pt;margin-top:622.5pt;height:0pt;width:500pt;z-index:251664384;mso-width-relative:page;mso-height-relative:page;" filled="f" stroked="t" coordsize="21600,21600" o:gfxdata="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Ag4jH42AAAAA0B&#10;AAAPAAAAAAAAAAEAIAAAACIAAABkcnMvZG93bnJldi54bWxQSwECFAAUAAAACACHTuJAx+FoP+IB&#10;AACzAwAADgAAAAAAAAABACAAAAAnAQAAZHJzL2Uyb0RvYy54bWxQSwUGAAAAAAYABgBZAQAAewUA&#10;AAAA&#10;">
                <v:fill on="f" focussize="0,0"/>
                <v:stroke weight="0.5pt" color="#FFFFFF [3212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-516255</wp:posOffset>
                </wp:positionH>
                <wp:positionV relativeFrom="paragraph">
                  <wp:posOffset>6167755</wp:posOffset>
                </wp:positionV>
                <wp:extent cx="6350000" cy="0"/>
                <wp:effectExtent l="0" t="0" r="0" b="0"/>
                <wp:wrapNone/>
                <wp:docPr id="69" name="直接连接符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0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40.65pt;margin-top:485.65pt;height:0pt;width:500pt;z-index:251667456;mso-width-relative:page;mso-height-relative:page;" filled="f" stroked="t" coordsize="21600,21600" o:gfxdata="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FlZVctgAAAAL&#10;AQAADwAAAAAAAAABACAAAAAiAAAAZHJzL2Rvd25yZXYueG1sUEsBAhQAFAAAAAgAh07iQG5IQ/fj&#10;AQAAswMAAA4AAAAAAAAAAQAgAAAAJwEAAGRycy9lMm9Eb2MueG1sUEsFBgAAAAAGAAYAWQEAAHwF&#10;AAAAAA==&#10;">
                <v:fill on="f" focussize="0,0"/>
                <v:stroke weight="0.5pt" color="#FFFFFF [3212]" miterlimit="8" joinstyle="miter"/>
                <v:imagedata o:title=""/>
                <o:lock v:ext="edit" aspectratio="f"/>
              </v:line>
            </w:pict>
          </mc:Fallback>
        </mc:AlternateContent>
      </w:r>
      <w: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4615815</wp:posOffset>
            </wp:positionH>
            <wp:positionV relativeFrom="paragraph">
              <wp:posOffset>899160</wp:posOffset>
            </wp:positionV>
            <wp:extent cx="1397000" cy="1025525"/>
            <wp:effectExtent l="0" t="0" r="0" b="3175"/>
            <wp:wrapNone/>
            <wp:docPr id="53" name="camil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camille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397000" cy="1025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>
      <w:r>
        <w:rPr>
          <w:sz w:val="21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1349375</wp:posOffset>
            </wp:positionH>
            <wp:positionV relativeFrom="paragraph">
              <wp:posOffset>4895215</wp:posOffset>
            </wp:positionV>
            <wp:extent cx="1800225" cy="1350010"/>
            <wp:effectExtent l="0" t="0" r="13335" b="6350"/>
            <wp:wrapNone/>
            <wp:docPr id="35" name="图片 35" descr="IMG_4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450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3372485</wp:posOffset>
            </wp:positionH>
            <wp:positionV relativeFrom="paragraph">
              <wp:posOffset>4826000</wp:posOffset>
            </wp:positionV>
            <wp:extent cx="1800225" cy="1350010"/>
            <wp:effectExtent l="0" t="0" r="13335" b="6350"/>
            <wp:wrapNone/>
            <wp:docPr id="36" name="图片 36" descr="IMG_4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450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36"/>
          <w:szCs w:val="44"/>
          <w:lang w:val="en-US" w:eastAsia="zh-CN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-727075</wp:posOffset>
            </wp:positionH>
            <wp:positionV relativeFrom="paragraph">
              <wp:posOffset>4867275</wp:posOffset>
            </wp:positionV>
            <wp:extent cx="1800225" cy="1350010"/>
            <wp:effectExtent l="0" t="0" r="13335" b="6350"/>
            <wp:wrapNone/>
            <wp:docPr id="32" name="图片 32" descr="IMG_4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450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  <w:r>
        <w:rPr>
          <w:sz w:val="21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-844550</wp:posOffset>
                </wp:positionH>
                <wp:positionV relativeFrom="paragraph">
                  <wp:posOffset>4309110</wp:posOffset>
                </wp:positionV>
                <wp:extent cx="6263005" cy="4442460"/>
                <wp:effectExtent l="0" t="0" r="635" b="7620"/>
                <wp:wrapNone/>
                <wp:docPr id="40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623570" y="3315335"/>
                          <a:ext cx="6263005" cy="44424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/>
                                <w:b/>
                                <w:bCs/>
                                <w:sz w:val="36"/>
                                <w:szCs w:val="4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36"/>
                                <w:szCs w:val="44"/>
                                <w:lang w:val="en-US" w:eastAsia="zh-CN"/>
                              </w:rPr>
                              <w:t>区域游戏篇</w:t>
                            </w:r>
                          </w:p>
                          <w:p>
                            <w:pPr>
                              <w:rPr>
                                <w:rFonts w:hint="eastAsia"/>
                                <w:b/>
                                <w:bCs/>
                                <w:sz w:val="36"/>
                                <w:szCs w:val="44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eastAsia"/>
                                <w:b/>
                                <w:bCs/>
                                <w:sz w:val="36"/>
                                <w:szCs w:val="44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eastAsia"/>
                                <w:b/>
                                <w:bCs/>
                                <w:sz w:val="36"/>
                                <w:szCs w:val="44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eastAsia"/>
                                <w:b/>
                                <w:bCs/>
                                <w:sz w:val="36"/>
                                <w:szCs w:val="4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36"/>
                                <w:szCs w:val="44"/>
                                <w:lang w:val="en-US" w:eastAsia="zh-CN"/>
                              </w:rPr>
                              <w:t xml:space="preserve">                   </w:t>
                            </w:r>
                          </w:p>
                          <w:p>
                            <w:pPr>
                              <w:rPr>
                                <w:rFonts w:hint="eastAsia"/>
                                <w:b/>
                                <w:bCs/>
                                <w:sz w:val="36"/>
                                <w:szCs w:val="4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36"/>
                                <w:szCs w:val="44"/>
                                <w:lang w:val="en-US" w:eastAsia="zh-CN"/>
                              </w:rPr>
                              <w:t>生活活动篇</w:t>
                            </w:r>
                          </w:p>
                          <w:p>
                            <w:pPr>
                              <w:rPr>
                                <w:rFonts w:hint="eastAsia" w:ascii="楷体" w:hAnsi="楷体" w:eastAsia="楷体" w:cs="楷体"/>
                                <w:b w:val="0"/>
                                <w:bCs w:val="0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 w:val="0"/>
                                <w:bCs w:val="0"/>
                                <w:sz w:val="28"/>
                                <w:szCs w:val="28"/>
                                <w:lang w:val="en-US" w:eastAsia="zh-CN"/>
                              </w:rPr>
                              <w:t>今日菜点：百叶卷肉、黄瓜木耳、蔬菜汤。</w:t>
                            </w:r>
                          </w:p>
                          <w:p>
                            <w:pPr>
                              <w:rPr>
                                <w:rFonts w:hint="eastAsia" w:ascii="楷体" w:hAnsi="楷体" w:eastAsia="楷体" w:cs="楷体"/>
                                <w:b w:val="0"/>
                                <w:bCs w:val="0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 w:val="0"/>
                                <w:bCs w:val="0"/>
                                <w:sz w:val="28"/>
                                <w:szCs w:val="28"/>
                                <w:lang w:val="en-US" w:eastAsia="zh-CN"/>
                              </w:rPr>
                              <w:t>温馨提示：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rFonts w:hint="eastAsia" w:ascii="楷体" w:hAnsi="楷体" w:eastAsia="楷体" w:cs="楷体"/>
                                <w:b w:val="0"/>
                                <w:bCs w:val="0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 w:val="0"/>
                                <w:bCs w:val="0"/>
                                <w:sz w:val="28"/>
                                <w:szCs w:val="28"/>
                                <w:lang w:val="en-US" w:eastAsia="zh-CN"/>
                              </w:rPr>
                              <w:t>请为孩子垫好吸汗巾来园。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rFonts w:hint="default" w:ascii="楷体" w:hAnsi="楷体" w:eastAsia="楷体" w:cs="楷体"/>
                                <w:b w:val="0"/>
                                <w:bCs w:val="0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 w:val="0"/>
                                <w:bCs w:val="0"/>
                                <w:sz w:val="28"/>
                                <w:szCs w:val="28"/>
                                <w:lang w:val="en-US" w:eastAsia="zh-CN"/>
                              </w:rPr>
                              <w:t>外出做好个人防护，戴好口罩。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rFonts w:hint="default" w:ascii="楷体" w:hAnsi="楷体" w:eastAsia="楷体" w:cs="楷体"/>
                                <w:b w:val="0"/>
                                <w:bCs w:val="0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 w:val="0"/>
                                <w:bCs w:val="0"/>
                                <w:sz w:val="28"/>
                                <w:szCs w:val="28"/>
                                <w:lang w:val="en-US" w:eastAsia="zh-CN"/>
                              </w:rPr>
                              <w:t>今日有延时班，准时来接小朋友哦。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0"/>
                              </w:numPr>
                              <w:rPr>
                                <w:rFonts w:hint="default" w:ascii="楷体" w:hAnsi="楷体" w:eastAsia="楷体" w:cs="楷体"/>
                                <w:b w:val="0"/>
                                <w:bCs w:val="0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66.5pt;margin-top:339.3pt;height:349.8pt;width:493.15pt;z-index:251673600;mso-width-relative:page;mso-height-relative:page;" fillcolor="#FFFFFF [3201]" filled="t" stroked="f" coordsize="21600,21600" o:gfxdata="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Cq&#10;s7651wAAAAwBAAAPAAAAAAAAAAEAIAAAACIAAABkcnMvZG93bnJldi54bWxQSwECFAAUAAAACACH&#10;TuJA7HGIjF4CAACdBAAADgAAAAAAAAABACAAAAAmAQAAZHJzL2Uyb0RvYy54bWxQSwUGAAAAAAYA&#10;BgBZAQAA9gUAAAAA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/>
                          <w:b/>
                          <w:bCs/>
                          <w:sz w:val="36"/>
                          <w:szCs w:val="4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36"/>
                          <w:szCs w:val="44"/>
                          <w:lang w:val="en-US" w:eastAsia="zh-CN"/>
                        </w:rPr>
                        <w:t>区域游戏篇</w:t>
                      </w:r>
                    </w:p>
                    <w:p>
                      <w:pPr>
                        <w:rPr>
                          <w:rFonts w:hint="eastAsia"/>
                          <w:b/>
                          <w:bCs/>
                          <w:sz w:val="36"/>
                          <w:szCs w:val="44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eastAsia"/>
                          <w:b/>
                          <w:bCs/>
                          <w:sz w:val="36"/>
                          <w:szCs w:val="44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eastAsia"/>
                          <w:b/>
                          <w:bCs/>
                          <w:sz w:val="36"/>
                          <w:szCs w:val="44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eastAsia"/>
                          <w:b/>
                          <w:bCs/>
                          <w:sz w:val="36"/>
                          <w:szCs w:val="4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36"/>
                          <w:szCs w:val="44"/>
                          <w:lang w:val="en-US" w:eastAsia="zh-CN"/>
                        </w:rPr>
                        <w:t xml:space="preserve">                   </w:t>
                      </w:r>
                    </w:p>
                    <w:p>
                      <w:pPr>
                        <w:rPr>
                          <w:rFonts w:hint="eastAsia"/>
                          <w:b/>
                          <w:bCs/>
                          <w:sz w:val="36"/>
                          <w:szCs w:val="4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36"/>
                          <w:szCs w:val="44"/>
                          <w:lang w:val="en-US" w:eastAsia="zh-CN"/>
                        </w:rPr>
                        <w:t>生活活动篇</w:t>
                      </w:r>
                    </w:p>
                    <w:p>
                      <w:pPr>
                        <w:rPr>
                          <w:rFonts w:hint="eastAsia" w:ascii="楷体" w:hAnsi="楷体" w:eastAsia="楷体" w:cs="楷体"/>
                          <w:b w:val="0"/>
                          <w:bCs w:val="0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 w:val="0"/>
                          <w:bCs w:val="0"/>
                          <w:sz w:val="28"/>
                          <w:szCs w:val="28"/>
                          <w:lang w:val="en-US" w:eastAsia="zh-CN"/>
                        </w:rPr>
                        <w:t>今日菜点：百叶卷肉、黄瓜木耳、蔬菜汤。</w:t>
                      </w:r>
                    </w:p>
                    <w:p>
                      <w:pPr>
                        <w:rPr>
                          <w:rFonts w:hint="eastAsia" w:ascii="楷体" w:hAnsi="楷体" w:eastAsia="楷体" w:cs="楷体"/>
                          <w:b w:val="0"/>
                          <w:bCs w:val="0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 w:val="0"/>
                          <w:bCs w:val="0"/>
                          <w:sz w:val="28"/>
                          <w:szCs w:val="28"/>
                          <w:lang w:val="en-US" w:eastAsia="zh-CN"/>
                        </w:rPr>
                        <w:t>温馨提示：</w:t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rPr>
                          <w:rFonts w:hint="eastAsia" w:ascii="楷体" w:hAnsi="楷体" w:eastAsia="楷体" w:cs="楷体"/>
                          <w:b w:val="0"/>
                          <w:bCs w:val="0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 w:val="0"/>
                          <w:bCs w:val="0"/>
                          <w:sz w:val="28"/>
                          <w:szCs w:val="28"/>
                          <w:lang w:val="en-US" w:eastAsia="zh-CN"/>
                        </w:rPr>
                        <w:t>请为孩子垫好吸汗巾来园。</w:t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rPr>
                          <w:rFonts w:hint="default" w:ascii="楷体" w:hAnsi="楷体" w:eastAsia="楷体" w:cs="楷体"/>
                          <w:b w:val="0"/>
                          <w:bCs w:val="0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 w:val="0"/>
                          <w:bCs w:val="0"/>
                          <w:sz w:val="28"/>
                          <w:szCs w:val="28"/>
                          <w:lang w:val="en-US" w:eastAsia="zh-CN"/>
                        </w:rPr>
                        <w:t>外出做好个人防护，戴好口罩。</w:t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rPr>
                          <w:rFonts w:hint="default" w:ascii="楷体" w:hAnsi="楷体" w:eastAsia="楷体" w:cs="楷体"/>
                          <w:b w:val="0"/>
                          <w:bCs w:val="0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 w:val="0"/>
                          <w:bCs w:val="0"/>
                          <w:sz w:val="28"/>
                          <w:szCs w:val="28"/>
                          <w:lang w:val="en-US" w:eastAsia="zh-CN"/>
                        </w:rPr>
                        <w:t>今日有延时班，准时来接小朋友哦。</w:t>
                      </w:r>
                    </w:p>
                    <w:p>
                      <w:pPr>
                        <w:numPr>
                          <w:ilvl w:val="0"/>
                          <w:numId w:val="0"/>
                        </w:numPr>
                        <w:rPr>
                          <w:rFonts w:hint="default" w:ascii="楷体" w:hAnsi="楷体" w:eastAsia="楷体" w:cs="楷体"/>
                          <w:b w:val="0"/>
                          <w:bCs w:val="0"/>
                          <w:sz w:val="28"/>
                          <w:szCs w:val="28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-906780</wp:posOffset>
                </wp:positionH>
                <wp:positionV relativeFrom="paragraph">
                  <wp:posOffset>271145</wp:posOffset>
                </wp:positionV>
                <wp:extent cx="6904990" cy="8945245"/>
                <wp:effectExtent l="19050" t="19050" r="25400" b="27305"/>
                <wp:wrapNone/>
                <wp:docPr id="34" name="圆角矩形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4990" cy="8945245"/>
                        </a:xfrm>
                        <a:prstGeom prst="roundRect">
                          <a:avLst>
                            <a:gd name="adj" fmla="val 7237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8EC6B9"/>
                          </a:solidFill>
                          <a:prstDash val="dash"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-71.4pt;margin-top:21.35pt;height:704.35pt;width:543.7pt;z-index:-251641856;v-text-anchor:middle;mso-width-relative:page;mso-height-relative:page;" fillcolor="#FFFFFF [3212]" filled="t" stroked="t" coordsize="21600,21600" arcsize="0.0723611111111111" o:gfxdata="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">
                <v:fill on="t" focussize="0,0"/>
                <v:stroke weight="3pt" color="#8EC6B9 [3204]" miterlimit="8" joinstyle="miter" dashstyle="dash"/>
                <v:imagedata o:title=""/>
                <o:lock v:ext="edit" aspectratio="f"/>
              </v:roundrect>
            </w:pict>
          </mc:Fallback>
        </mc:AlternateContent>
      </w:r>
      <w:r>
        <w:rPr>
          <w:sz w:val="21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3424555</wp:posOffset>
            </wp:positionH>
            <wp:positionV relativeFrom="paragraph">
              <wp:posOffset>2688590</wp:posOffset>
            </wp:positionV>
            <wp:extent cx="1800225" cy="1350010"/>
            <wp:effectExtent l="0" t="0" r="13335" b="6350"/>
            <wp:wrapNone/>
            <wp:docPr id="31" name="图片 31" descr="IMG_4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449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1340485</wp:posOffset>
            </wp:positionH>
            <wp:positionV relativeFrom="paragraph">
              <wp:posOffset>2662555</wp:posOffset>
            </wp:positionV>
            <wp:extent cx="1800225" cy="1350010"/>
            <wp:effectExtent l="0" t="0" r="13335" b="6350"/>
            <wp:wrapNone/>
            <wp:docPr id="29" name="图片 29" descr="IMG_4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448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-700405</wp:posOffset>
            </wp:positionH>
            <wp:positionV relativeFrom="paragraph">
              <wp:posOffset>2592705</wp:posOffset>
            </wp:positionV>
            <wp:extent cx="1800225" cy="1350010"/>
            <wp:effectExtent l="0" t="0" r="13335" b="6350"/>
            <wp:wrapNone/>
            <wp:docPr id="28" name="图片 28" descr="IMG_4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448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3425190</wp:posOffset>
            </wp:positionH>
            <wp:positionV relativeFrom="paragraph">
              <wp:posOffset>1025525</wp:posOffset>
            </wp:positionV>
            <wp:extent cx="1800225" cy="1350010"/>
            <wp:effectExtent l="0" t="0" r="13335" b="6350"/>
            <wp:wrapNone/>
            <wp:docPr id="25" name="图片 25" descr="IMG_4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448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1322070</wp:posOffset>
            </wp:positionH>
            <wp:positionV relativeFrom="paragraph">
              <wp:posOffset>1050925</wp:posOffset>
            </wp:positionV>
            <wp:extent cx="1800225" cy="1350010"/>
            <wp:effectExtent l="0" t="0" r="13335" b="6350"/>
            <wp:wrapNone/>
            <wp:docPr id="16" name="图片 16" descr="IMG_4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448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-700405</wp:posOffset>
            </wp:positionH>
            <wp:positionV relativeFrom="paragraph">
              <wp:posOffset>1015365</wp:posOffset>
            </wp:positionV>
            <wp:extent cx="1800225" cy="1350010"/>
            <wp:effectExtent l="0" t="0" r="13335" b="6350"/>
            <wp:wrapNone/>
            <wp:docPr id="14" name="图片 14" descr="IMG_4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448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-633730</wp:posOffset>
                </wp:positionH>
                <wp:positionV relativeFrom="paragraph">
                  <wp:posOffset>327660</wp:posOffset>
                </wp:positionV>
                <wp:extent cx="6602730" cy="780415"/>
                <wp:effectExtent l="0" t="0" r="11430" b="12065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509270" y="1440180"/>
                          <a:ext cx="6602730" cy="7804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firstLine="420" w:firstLineChars="200"/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户外游戏时孩子们发现幼儿园的琵琶树上的果子变黄了，于是一场关于琵琶的讨论就此展开。琵琶的颜色为什么有的青有的黄，黄色的是什么味道呢？青色的酸吗？琵琶摸起来是什么样的感觉呢？琵琶怎么吃呢？听着孩子们你一言我一语的话题，我搬来桌子椅子为孩子们采了一些琵琶，给他们观察研究和品尝。</w:t>
                            </w:r>
                          </w:p>
                          <w:p>
                            <w:pPr>
                              <w:ind w:firstLine="420" w:firstLineChars="200"/>
                              <w:rPr>
                                <w:rFonts w:hint="default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9.9pt;margin-top:25.8pt;height:61.45pt;width:519.9pt;z-index:251682816;mso-width-relative:page;mso-height-relative:page;" fillcolor="#FFFFFF [3201]" filled="t" stroked="f" coordsize="21600,21600" o:gfxdata="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NSnoYdUAAAAK&#10;AQAADwAAAAAAAAABACAAAAAiAAAAZHJzL2Rvd25yZXYueG1sUEsBAhQAFAAAAAgAh07iQJEgsPFY&#10;AgAAnAQAAA4AAAAAAAAAAQAgAAAAJAEAAGRycy9lMm9Eb2MueG1sUEsFBgAAAAAGAAYAWQEAAO4F&#10;AAAAAA=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ind w:firstLine="420" w:firstLineChars="200"/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户外游戏时孩子们发现幼儿园的琵琶树上的果子变黄了，于是一场关于琵琶的讨论就此展开。琵琶的颜色为什么有的青有的黄，黄色的是什么味道呢？青色的酸吗？琵琶摸起来是什么样的感觉呢？琵琶怎么吃呢？听着孩子们你一言我一语的话题，我搬来桌子椅子为孩子们采了一些琵琶，给他们观察研究和品尝。</w:t>
                      </w:r>
                    </w:p>
                    <w:p>
                      <w:pPr>
                        <w:ind w:firstLine="420" w:firstLineChars="200"/>
                        <w:rPr>
                          <w:rFonts w:hint="default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-1210310</wp:posOffset>
            </wp:positionH>
            <wp:positionV relativeFrom="paragraph">
              <wp:posOffset>-882650</wp:posOffset>
            </wp:positionV>
            <wp:extent cx="7708265" cy="10967085"/>
            <wp:effectExtent l="0" t="0" r="3175" b="5715"/>
            <wp:wrapNone/>
            <wp:docPr id="3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08265" cy="1096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6432" behindDoc="0" locked="0" layoutInCell="1" hidden="1" allowOverlap="1">
                <wp:simplePos x="0" y="0"/>
                <wp:positionH relativeFrom="column">
                  <wp:posOffset>-8176260</wp:posOffset>
                </wp:positionH>
                <wp:positionV relativeFrom="paragraph">
                  <wp:posOffset>6152515</wp:posOffset>
                </wp:positionV>
                <wp:extent cx="6350000" cy="0"/>
                <wp:effectExtent l="0" t="0" r="0" b="0"/>
                <wp:wrapNone/>
                <wp:docPr id="82" name="直接连接符 82" hidden="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0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643.8pt;margin-top:484.45pt;height:0pt;width:500pt;visibility:hidden;z-index:251666432;mso-width-relative:page;mso-height-relative:page;" filled="f" stroked="t" coordsize="21600,21600" o:gfxdata="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">
                <v:fill on="f" focussize="0,0"/>
                <v:stroke weight="0.5pt" color="#FFFFFF [3212]" miterlimit="8" joinstyle="miter"/>
                <v:imagedata o:title=""/>
                <o:lock v:ext="edit" aspectratio="f"/>
              </v:line>
            </w:pict>
          </mc:Fallback>
        </mc:AlternateConten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BA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roman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C2255CF4-568A-43A4-BF52-E9820F50A088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E6F94924-16A0-427D-80DF-3EBBD70F3417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1B6259D8-ED5A-483F-820F-BF06D096164F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7A9EBC53-EE0E-405F-B90E-EA2239C15E87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12828D67-3651-4A44-B660-D2CEBA74261E}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6" w:fontKey="{8845F819-2827-423C-B2F2-FD0F21CDA4F7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252CAE6"/>
    <w:multiLevelType w:val="singleLevel"/>
    <w:tmpl w:val="0252CAE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7"/>
  <w:embedTrueType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iwiaGRpZCI6ImU3NTc0YWM3OGNkYWIxMGZlZTcxZWVjMTVmOTRlM2IwIiwidXNlckNvdW50IjoxfQ=="/>
  </w:docVars>
  <w:rsids>
    <w:rsidRoot w:val="61E07F3B"/>
    <w:rsid w:val="10C735EF"/>
    <w:rsid w:val="1DAA0E7D"/>
    <w:rsid w:val="573C57DB"/>
    <w:rsid w:val="61E07F3B"/>
    <w:rsid w:val="6F06266E"/>
    <w:rsid w:val="71C158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TML Preformatted"/>
    <w:basedOn w:val="1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character" w:styleId="5">
    <w:name w:val="FollowedHyperlink"/>
    <w:basedOn w:val="4"/>
    <w:qFormat/>
    <w:uiPriority w:val="0"/>
    <w:rPr>
      <w:color w:val="800080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customXml" Target="../customXml/item1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cerresourceshop\template\20600448\5796a682-90f0-453d-9b67-808a9b1885c6\&#26862;&#26519;&#20027;&#39064;&#21487;&#29233;&#21345;&#36890;&#24188;&#24072;&#31616;&#21382;&#22871;&#35013;&#21547;&#33258;&#33616;&#20449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森林主题可爱卡通幼师简历套装含自荐信.docx</Template>
  <Pages>2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2023-05-11T04:33:00Z</dcterms:created>
  <dc:creator>栗子</dc:creator>
  <cp:lastModifiedBy>栗子</cp:lastModifiedBy>
  <dcterms:modified xsi:type="dcterms:W3CDTF">2023-05-15T07:24:34Z</dcterms:modified>
  <dc:title>森林主题可爱卡通幼师简历</dc:title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KSOTemplateUUID">
    <vt:lpwstr>v1.0_mb_B6yPB/zv1NUrJUq3DmT/2w==</vt:lpwstr>
  </property>
  <property fmtid="{D5CDD505-2E9C-101B-9397-08002B2CF9AE}" pid="4" name="ICV">
    <vt:lpwstr>F984D34858FC43448D6D034D39345AFF_13</vt:lpwstr>
  </property>
  <property fmtid="{D5CDD505-2E9C-101B-9397-08002B2CF9AE}" pid="5" name="KSOSaveFontToCloudKey">
    <vt:lpwstr>280679989_embed</vt:lpwstr>
  </property>
</Properties>
</file>