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sz w:val="21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5月8日动态</w:t>
      </w: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户外活动篇</w:t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right="0" w:rightChars="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2516505</wp:posOffset>
            </wp:positionH>
            <wp:positionV relativeFrom="paragraph">
              <wp:posOffset>95250</wp:posOffset>
            </wp:positionV>
            <wp:extent cx="2063115" cy="1547495"/>
            <wp:effectExtent l="0" t="0" r="9525" b="6985"/>
            <wp:wrapNone/>
            <wp:docPr id="3" name="图片 3" descr="C:\Users\13721\Desktop\新建文件夹\5.10\IMG_0719(20230510-144112).JPGIMG_0719(20230510-1441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13721\Desktop\新建文件夹\5.10\IMG_0719(20230510-144112).JPGIMG_0719(20230510-144112)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95250</wp:posOffset>
            </wp:positionV>
            <wp:extent cx="2042160" cy="1531620"/>
            <wp:effectExtent l="0" t="0" r="0" b="7620"/>
            <wp:wrapNone/>
            <wp:docPr id="2" name="图片 2" descr="C:\Users\13721\Desktop\新建文件夹\5.10\IMG_0715(20230510-144107).JPGIMG_0715(20230510-14410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13721\Desktop\新建文件夹\5.10\IMG_0715(20230510-144107).JPGIMG_0715(20230510-144107)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349250</wp:posOffset>
            </wp:positionH>
            <wp:positionV relativeFrom="paragraph">
              <wp:posOffset>210820</wp:posOffset>
            </wp:positionV>
            <wp:extent cx="1847215" cy="1385570"/>
            <wp:effectExtent l="0" t="0" r="12065" b="1270"/>
            <wp:wrapNone/>
            <wp:docPr id="4" name="图片 4" descr="C:\Users\13721\Desktop\新建文件夹\5.10\IMG_0720(20230510-144114).JPGIMG_0720(20230510-1441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13721\Desktop\新建文件夹\5.10\IMG_0720(20230510-144114).JPGIMG_0720(20230510-144114)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4721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2608580</wp:posOffset>
            </wp:positionH>
            <wp:positionV relativeFrom="paragraph">
              <wp:posOffset>9525</wp:posOffset>
            </wp:positionV>
            <wp:extent cx="1847215" cy="1385570"/>
            <wp:effectExtent l="0" t="0" r="12065" b="1270"/>
            <wp:wrapNone/>
            <wp:docPr id="16" name="图片 16" descr="C:\Users\13721\Desktop\新建文件夹\5.10\IMG_0721(20230510-144115).JPGIMG_0721(20230510-1441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13721\Desktop\新建文件夹\5.10\IMG_0721(20230510-144115).JPGIMG_0721(20230510-144115)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4721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right="0" w:rightChars="0"/>
        <w:textAlignment w:val="auto"/>
        <w:outlineLvl w:val="9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right="0" w:rightChars="0"/>
        <w:textAlignment w:val="auto"/>
        <w:outlineLvl w:val="9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2590800</wp:posOffset>
            </wp:positionH>
            <wp:positionV relativeFrom="paragraph">
              <wp:posOffset>140335</wp:posOffset>
            </wp:positionV>
            <wp:extent cx="2018030" cy="1513840"/>
            <wp:effectExtent l="0" t="0" r="8890" b="10160"/>
            <wp:wrapNone/>
            <wp:docPr id="14" name="图片 14" descr="C:\Users\13721\Desktop\新建文件夹\5.10\IMG_0723(20230510-144118).JPGIMG_0723(20230510-1441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13721\Desktop\新建文件夹\5.10\IMG_0723(20230510-144118).JPGIMG_0723(20230510-144118)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803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260350</wp:posOffset>
            </wp:positionH>
            <wp:positionV relativeFrom="paragraph">
              <wp:posOffset>107315</wp:posOffset>
            </wp:positionV>
            <wp:extent cx="2042160" cy="1530985"/>
            <wp:effectExtent l="0" t="0" r="0" b="8255"/>
            <wp:wrapNone/>
            <wp:docPr id="15" name="图片 15" descr="C:\Users\13721\Desktop\新建文件夹\5.10\IMG_0722(20230510-144116).JPGIMG_0722(20230510-14411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13721\Desktop\新建文件夹\5.10\IMG_0722(20230510-144116).JPGIMG_0722(20230510-144116)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2570480</wp:posOffset>
            </wp:positionH>
            <wp:positionV relativeFrom="paragraph">
              <wp:posOffset>186690</wp:posOffset>
            </wp:positionV>
            <wp:extent cx="2033270" cy="1525270"/>
            <wp:effectExtent l="0" t="0" r="8890" b="13970"/>
            <wp:wrapNone/>
            <wp:docPr id="10" name="图片 10" descr="C:\Users\13721\Desktop\新建文件夹\5.10\IMG_0725(20230510-144121).JPGIMG_0725(20230510-1441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13721\Desktop\新建文件夹\5.10\IMG_0725(20230510-144121).JPGIMG_0725(20230510-144121)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3270" cy="152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170180</wp:posOffset>
            </wp:positionV>
            <wp:extent cx="2042160" cy="1530985"/>
            <wp:effectExtent l="0" t="0" r="0" b="8255"/>
            <wp:wrapNone/>
            <wp:docPr id="11" name="图片 11" descr="C:\Users\13721\Desktop\新建文件夹\5.10\IMG_0724(20230510-144119).JPGIMG_0724(20230510-1441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13721\Desktop\新建文件夹\5.10\IMG_0724(20230510-144119).JPGIMG_0724(20230510-144119)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2592070</wp:posOffset>
            </wp:positionH>
            <wp:positionV relativeFrom="paragraph">
              <wp:posOffset>76200</wp:posOffset>
            </wp:positionV>
            <wp:extent cx="2033270" cy="1524635"/>
            <wp:effectExtent l="0" t="0" r="8890" b="14605"/>
            <wp:wrapNone/>
            <wp:docPr id="7" name="图片 7" descr="C:\Users\13721\Desktop\新建文件夹\5.10\IMG_0727(20230510-144123).JPGIMG_0727(20230510-1441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13721\Desktop\新建文件夹\5.10\IMG_0727(20230510-144123).JPGIMG_0727(20230510-144123)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3270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48895</wp:posOffset>
            </wp:positionV>
            <wp:extent cx="2040890" cy="1530350"/>
            <wp:effectExtent l="0" t="0" r="1270" b="8890"/>
            <wp:wrapNone/>
            <wp:docPr id="8" name="图片 8" descr="C:\Users\13721\Desktop\新建文件夹\5.10\IMG_0726(20230510-144122).JPGIMG_0726(20230510-1441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13721\Desktop\新建文件夹\5.10\IMG_0726(20230510-144122).JPGIMG_0726(20230510-144122)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089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t xml:space="preserve"> 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2505710</wp:posOffset>
            </wp:positionH>
            <wp:positionV relativeFrom="paragraph">
              <wp:posOffset>127000</wp:posOffset>
            </wp:positionV>
            <wp:extent cx="2033270" cy="1524635"/>
            <wp:effectExtent l="0" t="0" r="8890" b="14605"/>
            <wp:wrapNone/>
            <wp:docPr id="5" name="图片 5" descr="C:\Users\13721\Desktop\新建文件夹\5.10\IMG_0729(20230510-144126).JPGIMG_0729(20230510-14412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13721\Desktop\新建文件夹\5.10\IMG_0729(20230510-144126).JPGIMG_0729(20230510-144126)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3270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109220</wp:posOffset>
            </wp:positionV>
            <wp:extent cx="2040890" cy="1530350"/>
            <wp:effectExtent l="0" t="0" r="1270" b="8890"/>
            <wp:wrapNone/>
            <wp:docPr id="6" name="图片 6" descr="C:\Users\13721\Desktop\新建文件夹\5.10\IMG_0728(20230510-144124).JPGIMG_0728(20230510-14412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3721\Desktop\新建文件夹\5.10\IMG_0728(20230510-144124).JPGIMG_0728(20230510-144124)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089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做操篇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2506345</wp:posOffset>
            </wp:positionH>
            <wp:positionV relativeFrom="paragraph">
              <wp:posOffset>184150</wp:posOffset>
            </wp:positionV>
            <wp:extent cx="2032000" cy="1524000"/>
            <wp:effectExtent l="0" t="0" r="10160" b="0"/>
            <wp:wrapNone/>
            <wp:docPr id="17" name="图片 17" descr="C:\Users\13721\Desktop\新建文件夹\5.10\IMG_0731(20230510-144128).JPGIMG_0731(20230510-14412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13721\Desktop\新建文件夹\5.10\IMG_0731(20230510-144128).JPGIMG_0731(20230510-144128)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167640</wp:posOffset>
            </wp:positionV>
            <wp:extent cx="2032635" cy="1524000"/>
            <wp:effectExtent l="0" t="0" r="9525" b="0"/>
            <wp:wrapNone/>
            <wp:docPr id="9" name="图片 9" descr="C:\Users\13721\Desktop\新建文件夹\5.10\IMG_0730(20230510-144127).JPGIMG_0730(20230510-1441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13721\Desktop\新建文件夹\5.10\IMG_0730(20230510-144127).JPGIMG_0730(20230510-144127)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263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227330</wp:posOffset>
            </wp:positionH>
            <wp:positionV relativeFrom="paragraph">
              <wp:posOffset>8890</wp:posOffset>
            </wp:positionV>
            <wp:extent cx="2012315" cy="1509395"/>
            <wp:effectExtent l="0" t="0" r="14605" b="14605"/>
            <wp:wrapNone/>
            <wp:docPr id="24" name="图片 24" descr="C:\Users\13721\Desktop\新建文件夹\5.10\IMG_0732(20230510-144129).JPGIMG_0732(20230510-14412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13721\Desktop\新建文件夹\5.10\IMG_0732(20230510-144129).JPGIMG_0732(20230510-144129)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2315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2511425</wp:posOffset>
            </wp:positionH>
            <wp:positionV relativeFrom="paragraph">
              <wp:posOffset>1905</wp:posOffset>
            </wp:positionV>
            <wp:extent cx="2032000" cy="1524000"/>
            <wp:effectExtent l="0" t="0" r="10160" b="0"/>
            <wp:wrapNone/>
            <wp:docPr id="23" name="图片 23" descr="C:\Users\13721\Desktop\新建文件夹\5.10\IMG_0734(20230510-144132).JPGIMG_0734(20230510-14413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13721\Desktop\新建文件夹\5.10\IMG_0734(20230510-144132).JPGIMG_0734(20230510-144132)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瞧，我们做操做的多好啊！</w:t>
      </w:r>
    </w:p>
    <w:p>
      <w:pPr>
        <w:spacing w:line="360" w:lineRule="exact"/>
        <w:jc w:val="both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防震演练</w:t>
      </w:r>
    </w:p>
    <w:p>
      <w:p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今天我们进行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了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防震演练，我们了解了地震的危害以及地震来了如何逃生，保护自己，爱护生命，人人有责！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326390</wp:posOffset>
            </wp:positionH>
            <wp:positionV relativeFrom="paragraph">
              <wp:posOffset>165735</wp:posOffset>
            </wp:positionV>
            <wp:extent cx="2012315" cy="1508760"/>
            <wp:effectExtent l="0" t="0" r="14605" b="0"/>
            <wp:wrapNone/>
            <wp:docPr id="12" name="图片 12" descr="C:\Users\13721\Desktop\新建文件夹\5.10\IMG_0735.JPGIMG_0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13721\Desktop\新建文件夹\5.10\IMG_0735.JPGIMG_0735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231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bookmarkStart w:id="0" w:name="_GoBack"/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2730500</wp:posOffset>
            </wp:positionH>
            <wp:positionV relativeFrom="paragraph">
              <wp:posOffset>3175</wp:posOffset>
            </wp:positionV>
            <wp:extent cx="2012315" cy="1508760"/>
            <wp:effectExtent l="0" t="0" r="14605" b="0"/>
            <wp:wrapNone/>
            <wp:docPr id="13" name="图片 13" descr="C:\Users\13721\Desktop\新建文件夹\5.10\IMG_0736.JPGIMG_0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13721\Desktop\新建文件夹\5.10\IMG_0736.JPGIMG_0736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231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2494915</wp:posOffset>
            </wp:positionH>
            <wp:positionV relativeFrom="paragraph">
              <wp:posOffset>159385</wp:posOffset>
            </wp:positionV>
            <wp:extent cx="2011680" cy="1508760"/>
            <wp:effectExtent l="0" t="0" r="0" b="0"/>
            <wp:wrapNone/>
            <wp:docPr id="18" name="图片 18" descr="C:\Users\13721\Desktop\新建文件夹\5.10\IMG_0738(20230510-153648).JPGIMG_0738(20230510-15364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13721\Desktop\新建文件夹\5.10\IMG_0738(20230510-153648).JPGIMG_0738(20230510-153648)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153670</wp:posOffset>
            </wp:positionV>
            <wp:extent cx="2011680" cy="1508760"/>
            <wp:effectExtent l="0" t="0" r="0" b="0"/>
            <wp:wrapNone/>
            <wp:docPr id="19" name="图片 19" descr="C:\Users\13721\Desktop\新建文件夹\5.10\IMG_0737.JPGIMG_0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13721\Desktop\新建文件夹\5.10\IMG_0737.JPGIMG_0737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2500630</wp:posOffset>
            </wp:positionH>
            <wp:positionV relativeFrom="paragraph">
              <wp:posOffset>72390</wp:posOffset>
            </wp:positionV>
            <wp:extent cx="2011680" cy="1508125"/>
            <wp:effectExtent l="0" t="0" r="0" b="635"/>
            <wp:wrapNone/>
            <wp:docPr id="20" name="图片 20" descr="C:\Users\13721\Desktop\新建文件夹\5.10\IMG_0740(20230510-153650).JPGIMG_0740(20230510-15365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13721\Desktop\新建文件夹\5.10\IMG_0740(20230510-153650).JPGIMG_0740(20230510-153650)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156845</wp:posOffset>
            </wp:positionH>
            <wp:positionV relativeFrom="paragraph">
              <wp:posOffset>83185</wp:posOffset>
            </wp:positionV>
            <wp:extent cx="2011680" cy="1508125"/>
            <wp:effectExtent l="0" t="0" r="0" b="635"/>
            <wp:wrapNone/>
            <wp:docPr id="21" name="图片 21" descr="C:\Users\13721\Desktop\新建文件夹\5.10\IMG_0739(20230510-153649).JPGIMG_0739(20230510-15364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13721\Desktop\新建文件夹\5.10\IMG_0739(20230510-153649).JPGIMG_0739(20230510-153649)"/>
                    <pic:cNvPicPr>
                      <a:picLocks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2479675</wp:posOffset>
            </wp:positionH>
            <wp:positionV relativeFrom="paragraph">
              <wp:posOffset>85725</wp:posOffset>
            </wp:positionV>
            <wp:extent cx="2010410" cy="1508125"/>
            <wp:effectExtent l="0" t="0" r="1270" b="635"/>
            <wp:wrapNone/>
            <wp:docPr id="26" name="图片 26" descr="C:\Users\13721\Desktop\新建文件夹\5.10\IMG_0742(20230510-153653).JPGIMG_0742(20230510-15365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13721\Desktop\新建文件夹\5.10\IMG_0742(20230510-153653).JPGIMG_0742(20230510-153653)"/>
                    <pic:cNvPicPr>
                      <a:picLocks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041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96520</wp:posOffset>
            </wp:positionV>
            <wp:extent cx="2010410" cy="1508125"/>
            <wp:effectExtent l="0" t="0" r="1270" b="635"/>
            <wp:wrapNone/>
            <wp:docPr id="27" name="图片 27" descr="C:\Users\13721\Desktop\新建文件夹\5.10\IMG_0741(20230510-153651).JPGIMG_0741(20230510-15365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13721\Desktop\新建文件夹\5.10\IMG_0741(20230510-153651).JPGIMG_0741(20230510-153651)"/>
                    <pic:cNvPicPr>
                      <a:picLocks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041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2473960</wp:posOffset>
            </wp:positionH>
            <wp:positionV relativeFrom="paragraph">
              <wp:posOffset>154305</wp:posOffset>
            </wp:positionV>
            <wp:extent cx="2010410" cy="1507490"/>
            <wp:effectExtent l="0" t="0" r="1270" b="1270"/>
            <wp:wrapNone/>
            <wp:docPr id="22" name="图片 22" descr="C:\Users\13721\Desktop\新建文件夹\5.10\IMG_0745(20230510-153657).JPGIMG_0745(20230510-1536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13721\Desktop\新建文件夹\5.10\IMG_0745(20230510-153657).JPGIMG_0745(20230510-153657)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041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130175</wp:posOffset>
            </wp:positionH>
            <wp:positionV relativeFrom="paragraph">
              <wp:posOffset>165100</wp:posOffset>
            </wp:positionV>
            <wp:extent cx="2010410" cy="1507490"/>
            <wp:effectExtent l="0" t="0" r="1270" b="1270"/>
            <wp:wrapNone/>
            <wp:docPr id="25" name="图片 25" descr="C:\Users\13721\Desktop\新建文件夹\5.10\IMG_0744(20230510-153656).JPGIMG_0744(20230510-15365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13721\Desktop\新建文件夹\5.10\IMG_0744(20230510-153656).JPGIMG_0744(20230510-153656)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041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2458085</wp:posOffset>
            </wp:positionH>
            <wp:positionV relativeFrom="paragraph">
              <wp:posOffset>27305</wp:posOffset>
            </wp:positionV>
            <wp:extent cx="2009775" cy="1507490"/>
            <wp:effectExtent l="0" t="0" r="1905" b="1270"/>
            <wp:wrapNone/>
            <wp:docPr id="28" name="图片 28" descr="C:\Users\13721\Desktop\新建文件夹\5.10\IMG_0747(20230510-153700).JPGIMG_0747(20230510-1537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13721\Desktop\新建文件夹\5.10\IMG_0747(20230510-153700).JPGIMG_0747(20230510-153700)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38100</wp:posOffset>
            </wp:positionV>
            <wp:extent cx="2009775" cy="1507490"/>
            <wp:effectExtent l="0" t="0" r="1905" b="1270"/>
            <wp:wrapNone/>
            <wp:docPr id="29" name="图片 29" descr="C:\Users\13721\Desktop\新建文件夹\5.10\IMG_0746(20230510-153659).JPGIMG_0746(20230510-15365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13721\Desktop\新建文件夹\5.10\IMG_0746(20230510-153659).JPGIMG_0746(20230510-153659)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lang w:val="en-US" w:eastAsia="zh-CN"/>
        </w:rPr>
        <w:t>集体活动篇</w:t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240" w:lineRule="auto"/>
        <w:ind w:right="0" w:rightChars="0"/>
        <w:jc w:val="center"/>
        <w:textAlignment w:val="auto"/>
        <w:outlineLvl w:val="9"/>
        <w:rPr>
          <w:rFonts w:hint="default" w:eastAsia="宋体" w:cs="宋体"/>
          <w:sz w:val="21"/>
          <w:szCs w:val="21"/>
          <w:lang w:val="en-US" w:eastAsia="zh-CN"/>
        </w:rPr>
      </w:pPr>
      <w:r>
        <w:rPr>
          <w:rFonts w:hint="eastAsia" w:eastAsia="宋体" w:cs="宋体"/>
          <w:sz w:val="21"/>
          <w:szCs w:val="21"/>
          <w:lang w:val="en-US" w:eastAsia="zh-CN"/>
        </w:rPr>
        <w:t>数学：乘车</w:t>
      </w:r>
    </w:p>
    <w:p>
      <w:pPr>
        <w:spacing w:line="360" w:lineRule="exact"/>
        <w:ind w:firstLine="42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《这是一节认识点卡的数学活动。点卡是上面有不同数量的点子的卡片，和实物卡片大相径同。本次活动主要引导幼儿认识1-3的点卡，并能按点卡上的数量给点卡匹配相应的实物卡片。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2501900</wp:posOffset>
            </wp:positionH>
            <wp:positionV relativeFrom="paragraph">
              <wp:posOffset>51435</wp:posOffset>
            </wp:positionV>
            <wp:extent cx="2009775" cy="1506855"/>
            <wp:effectExtent l="0" t="0" r="1905" b="1905"/>
            <wp:wrapNone/>
            <wp:docPr id="30" name="图片 30" descr="C:\Users\13721\Desktop\新建文件夹IMG_0699.JPG新建文件夹IMG_0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13721\Desktop\新建文件夹IMG_0699.JPG新建文件夹IMG_0699"/>
                    <pic:cNvPicPr>
                      <a:picLocks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62230</wp:posOffset>
            </wp:positionV>
            <wp:extent cx="2009775" cy="1506855"/>
            <wp:effectExtent l="0" t="0" r="1905" b="1905"/>
            <wp:wrapNone/>
            <wp:docPr id="31" name="图片 31" descr="C:\Users\13721\Desktop\新建文件夹IMG_0698.JPG新建文件夹IMG_0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13721\Desktop\新建文件夹IMG_0698.JPG新建文件夹IMG_0698"/>
                    <pic:cNvPicPr>
                      <a:picLocks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2479675</wp:posOffset>
            </wp:positionH>
            <wp:positionV relativeFrom="paragraph">
              <wp:posOffset>59055</wp:posOffset>
            </wp:positionV>
            <wp:extent cx="2009775" cy="1506855"/>
            <wp:effectExtent l="0" t="0" r="1905" b="1905"/>
            <wp:wrapNone/>
            <wp:docPr id="32" name="图片 32" descr="C:\Users\13721\Desktop\新建文件夹IMG_0703.JPG新建文件夹IMG_0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13721\Desktop\新建文件夹IMG_0703.JPG新建文件夹IMG_0703"/>
                    <pic:cNvPicPr>
                      <a:picLocks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69850</wp:posOffset>
            </wp:positionV>
            <wp:extent cx="2009775" cy="1506855"/>
            <wp:effectExtent l="0" t="0" r="1905" b="1905"/>
            <wp:wrapNone/>
            <wp:docPr id="33" name="图片 33" descr="C:\Users\13721\Desktop\新建文件夹IMG_0702.JPG新建文件夹IMG_0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13721\Desktop\新建文件夹IMG_0702.JPG新建文件夹IMG_0702"/>
                    <pic:cNvPicPr>
                      <a:picLocks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2479675</wp:posOffset>
            </wp:positionH>
            <wp:positionV relativeFrom="paragraph">
              <wp:posOffset>56515</wp:posOffset>
            </wp:positionV>
            <wp:extent cx="2009775" cy="1506855"/>
            <wp:effectExtent l="0" t="0" r="1905" b="1905"/>
            <wp:wrapNone/>
            <wp:docPr id="34" name="图片 34" descr="C:\Users\13721\Desktop\新建文件夹IMG_0705.JPG新建文件夹IMG_0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13721\Desktop\新建文件夹IMG_0705.JPG新建文件夹IMG_0705"/>
                    <pic:cNvPicPr>
                      <a:picLocks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67310</wp:posOffset>
            </wp:positionV>
            <wp:extent cx="2009775" cy="1506855"/>
            <wp:effectExtent l="0" t="0" r="1905" b="1905"/>
            <wp:wrapNone/>
            <wp:docPr id="35" name="图片 35" descr="C:\Users\13721\Desktop\新建文件夹IMG_0704.JPG新建文件夹IMG_0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\Users\13721\Desktop\新建文件夹IMG_0704.JPG新建文件夹IMG_0704"/>
                    <pic:cNvPicPr>
                      <a:picLocks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default" w:ascii="宋体" w:hAnsi="宋体" w:eastAsia="宋体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103505</wp:posOffset>
            </wp:positionH>
            <wp:positionV relativeFrom="paragraph">
              <wp:posOffset>90170</wp:posOffset>
            </wp:positionV>
            <wp:extent cx="2009775" cy="1506855"/>
            <wp:effectExtent l="0" t="0" r="1905" b="1905"/>
            <wp:wrapNone/>
            <wp:docPr id="38" name="图片 38" descr="C:\Users\13721\Desktop\新建文件夹IMG_0706.JPG新建文件夹IMG_0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C:\Users\13721\Desktop\新建文件夹IMG_0706.JPG新建文件夹IMG_0706"/>
                    <pic:cNvPicPr>
                      <a:picLocks noChangeAspect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2485390</wp:posOffset>
            </wp:positionH>
            <wp:positionV relativeFrom="paragraph">
              <wp:posOffset>116840</wp:posOffset>
            </wp:positionV>
            <wp:extent cx="2009775" cy="1506855"/>
            <wp:effectExtent l="0" t="0" r="1905" b="1905"/>
            <wp:wrapNone/>
            <wp:docPr id="39" name="图片 39" descr="C:\Users\13721\Desktop\新建文件夹IMG_0707.JPG新建文件夹IMG_0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C:\Users\13721\Desktop\新建文件夹IMG_0707.JPG新建文件夹IMG_0707"/>
                    <pic:cNvPicPr>
                      <a:picLocks noChangeAspect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1393190</wp:posOffset>
            </wp:positionH>
            <wp:positionV relativeFrom="paragraph">
              <wp:posOffset>109220</wp:posOffset>
            </wp:positionV>
            <wp:extent cx="2009775" cy="1506855"/>
            <wp:effectExtent l="0" t="0" r="1905" b="1905"/>
            <wp:wrapNone/>
            <wp:docPr id="43" name="图片 43" descr="C:\Users\13721\Desktop\新建文件夹IMG_0708.JPG新建文件夹IMG_0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C:\Users\13721\Desktop\新建文件夹IMG_0708.JPG新建文件夹IMG_0708"/>
                    <pic:cNvPicPr>
                      <a:picLocks noChangeAspect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生活活动篇</w:t>
      </w:r>
    </w:p>
    <w:p>
      <w:pPr>
        <w:spacing w:line="360" w:lineRule="exact"/>
        <w:ind w:firstLine="420"/>
        <w:rPr>
          <w:rFonts w:hint="default" w:ascii="宋体" w:hAnsi="宋体" w:eastAsia="宋体" w:cs="宋体"/>
          <w:b w:val="0"/>
          <w:bCs w:val="0"/>
          <w:sz w:val="21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午餐：扬州炒饭，茶树菇鸡汤；点心：八宝粥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</w:rPr>
        <w:t>温馨提示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</w:rPr>
        <w:t>最近天气</w:t>
      </w:r>
      <w:r>
        <w:rPr>
          <w:rFonts w:hint="eastAsia" w:ascii="宋体" w:hAnsi="宋体" w:eastAsia="宋体"/>
          <w:lang w:val="en-US" w:eastAsia="zh-CN"/>
        </w:rPr>
        <w:t>气温回暖</w:t>
      </w:r>
      <w:r>
        <w:rPr>
          <w:rFonts w:hint="eastAsia" w:ascii="宋体" w:hAnsi="宋体" w:eastAsia="宋体"/>
        </w:rPr>
        <w:t>，爸爸妈妈</w:t>
      </w:r>
      <w:r>
        <w:rPr>
          <w:rFonts w:hint="eastAsia" w:ascii="宋体" w:hAnsi="宋体" w:eastAsia="宋体"/>
          <w:lang w:val="en-US" w:eastAsia="zh-CN"/>
        </w:rPr>
        <w:t>要注意给孩子减少衣服</w:t>
      </w:r>
      <w:r>
        <w:rPr>
          <w:rFonts w:hint="eastAsia" w:ascii="宋体" w:hAnsi="宋体" w:eastAsia="宋体"/>
        </w:rPr>
        <w:t>哦</w:t>
      </w:r>
      <w:r>
        <w:rPr>
          <w:rFonts w:hint="eastAsia" w:ascii="宋体" w:hAnsi="宋体" w:eastAsia="宋体"/>
          <w:lang w:eastAsia="zh-CN"/>
        </w:rPr>
        <w:t>！</w:t>
      </w:r>
      <w:r>
        <w:rPr>
          <w:rFonts w:hint="eastAsia" w:ascii="宋体" w:hAnsi="宋体" w:eastAsia="宋体"/>
          <w:lang w:val="en-US" w:eastAsia="zh-CN"/>
        </w:rPr>
        <w:t>一冷一热容易生病，</w:t>
      </w:r>
      <w:r>
        <w:rPr>
          <w:rFonts w:hint="eastAsia" w:ascii="宋体" w:hAnsi="宋体" w:eastAsia="宋体"/>
        </w:rPr>
        <w:t>请假在家休息的小朋友要及时照顾好自己的身体，多喝水哦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eastAsia="zh-CN"/>
        </w:rPr>
      </w:pPr>
      <w:r>
        <w:rPr>
          <w:rFonts w:ascii="宋体" w:hAnsi="宋体" w:eastAsia="宋体"/>
        </w:rPr>
        <w:t>1.</w:t>
      </w:r>
      <w:r>
        <w:rPr>
          <w:rFonts w:hint="eastAsia" w:ascii="宋体" w:hAnsi="宋体" w:eastAsia="宋体"/>
        </w:rPr>
        <w:t>请各位家长给小朋友的保温杯里放温水哦</w:t>
      </w:r>
      <w:r>
        <w:rPr>
          <w:rFonts w:hint="eastAsia" w:ascii="宋体" w:hAnsi="宋体" w:eastAsia="宋体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2.请各位将垫背巾在家给孩子垫好，户外出汗，预防感冒。</w:t>
      </w: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/>
          <w:lang w:val="en-US" w:eastAsia="zh-CN"/>
        </w:rPr>
        <w:t>3.今天正常开展全托不延时班，请各位安排好工作，按时来接宝贝哦！</w:t>
      </w: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新宋体">
    <w:panose1 w:val="02010609030101010101"/>
    <w:charset w:val="86"/>
    <w:family w:val="auto"/>
    <w:pitch w:val="default"/>
    <w:sig w:usb0="00000203" w:usb1="288F0000" w:usb2="0000000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margin">
            <wp:posOffset>-1134745</wp:posOffset>
          </wp:positionH>
          <wp:positionV relativeFrom="margin">
            <wp:posOffset>-911860</wp:posOffset>
          </wp:positionV>
          <wp:extent cx="7550150" cy="10680065"/>
          <wp:effectExtent l="0" t="0" r="12700" b="6985"/>
          <wp:wrapNone/>
          <wp:docPr id="1" name="WordPictureWatermark221409" descr="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ordPictureWatermark221409" descr="9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0150" cy="1068006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ywiaGRpZCI6ImU3NTc0YWM3OGNkYWIxMGZlZTcxZWVjMTVmOTRlM2IwIiwidXNlckNvdW50IjozfQ=="/>
  </w:docVars>
  <w:rsids>
    <w:rsidRoot w:val="5C55666C"/>
    <w:rsid w:val="02121009"/>
    <w:rsid w:val="0C775AD3"/>
    <w:rsid w:val="11081610"/>
    <w:rsid w:val="12B97A97"/>
    <w:rsid w:val="1BC012B3"/>
    <w:rsid w:val="1C9A2889"/>
    <w:rsid w:val="1ECB3DE1"/>
    <w:rsid w:val="222F6C5E"/>
    <w:rsid w:val="234F554B"/>
    <w:rsid w:val="291C6601"/>
    <w:rsid w:val="2B1D30AE"/>
    <w:rsid w:val="334B1349"/>
    <w:rsid w:val="387F3BF4"/>
    <w:rsid w:val="42C80EBC"/>
    <w:rsid w:val="464E7152"/>
    <w:rsid w:val="498F6A09"/>
    <w:rsid w:val="4B100DF1"/>
    <w:rsid w:val="59F941F8"/>
    <w:rsid w:val="5C55666C"/>
    <w:rsid w:val="6483480A"/>
    <w:rsid w:val="681C2E57"/>
    <w:rsid w:val="6BDC40E8"/>
    <w:rsid w:val="6F134EE0"/>
    <w:rsid w:val="70AE3011"/>
    <w:rsid w:val="7923569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7">
    <w:name w:val="Hyperlink"/>
    <w:basedOn w:val="6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4" Type="http://schemas.openxmlformats.org/officeDocument/2006/relationships/fontTable" Target="fontTable.xml"/><Relationship Id="rId43" Type="http://schemas.openxmlformats.org/officeDocument/2006/relationships/customXml" Target="../customXml/item1.xml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footer" Target="footer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cerresourceshop\template\19954113\3e990d7e-2ea9-4513-8a43-7c8001bbf144\&#23567;&#28165;&#26032;&#36793;&#26694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小清新边框信纸.docx</Template>
  <Pages>3</Pages>
  <Words>103</Words>
  <Characters>103</Characters>
  <Lines>0</Lines>
  <Paragraphs>0</Paragraphs>
  <TotalTime>1</TotalTime>
  <ScaleCrop>false</ScaleCrop>
  <LinksUpToDate>false</LinksUpToDate>
  <CharactersWithSpaces>109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2022-10-28T04:49:00Z</dcterms:created>
  <dc:creator>栗子</dc:creator>
  <cp:lastModifiedBy>13721</cp:lastModifiedBy>
  <dcterms:modified xsi:type="dcterms:W3CDTF">2023-05-10T08:18:07Z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v1.0_mb_q13fuR4H2U1S2fDYGJDxYQ==</vt:lpwstr>
  </property>
  <property fmtid="{D5CDD505-2E9C-101B-9397-08002B2CF9AE}" pid="4" name="ICV">
    <vt:lpwstr>A2253CA4874E4ED08BA3FADE0D31DFC5</vt:lpwstr>
  </property>
</Properties>
</file>