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eastAsia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10</w:t>
      </w:r>
      <w:bookmarkStart w:id="0" w:name="_GoBack"/>
      <w:bookmarkEnd w:id="0"/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22人，5人请假。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谭沁、申晓文、徐诺、郑书韵、丁曼婷请假。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张奕涵，王诺婉，冯欣，徐佳伊，章昕媛，王若鑫，王秋瑶，徐筱晞，李慕妍，胡奕可，蒋翊晗，杨易，李璟睿，王知霖，徐梓赫，谌睿，许诺言，周艺天，张悦威，阴少帅，王楷博来园后能主动跟老师打招呼，放好自己的水杯口罩后，洗手喝牛奶吃饼干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混龄户外活动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今天开展了混龄户外活动，孩子们去自己想玩的区域进行游戏，一定要注意安全哦，玩累了记得到指定地点休息脱衣服，喝水，擦汗。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7"/>
        <w:gridCol w:w="43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30510_084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510_0846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30510_08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510_08444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30510_083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510_0838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" name="图片 1" descr="IMG_20230510_090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0510_0908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790825" cy="2093595"/>
                  <wp:effectExtent l="0" t="0" r="13335" b="9525"/>
                  <wp:docPr id="5" name="图片 5" descr="IMG_20230510_084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510_0840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0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6" name="图片 6" descr="IMG_20230510_090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510_0904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音乐《小手拍拍》</w:t>
      </w:r>
    </w:p>
    <w:p>
      <w:pPr>
        <w:widowControl/>
        <w:spacing w:line="320" w:lineRule="exact"/>
        <w:ind w:firstLine="411" w:firstLineChars="196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歌曲《小手拍拍》是一首，D大调、4\4拍的问答式乐曲。歌曲旋律欢快活泼，内容简单易懂、充满童趣。歌曲通过手、手指游戏来帮助幼儿认识自己的五官，歌词为重复为主，只是部分身体器官要替换，其它都一样比较容易记忆。但音乐的节奏比较快，所以要求幼儿注意力要高度集中，并且能够正确地合着音乐的节奏做相应动作。</w:t>
      </w: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小班幼儿已经接触过问答式歌曲，并且对于一问一答的歌唱形式非常感兴趣，喜欢边做动作边演唱。孩子们基本能够伴随旋律节奏演唱歌曲，但是演唱时节奏的速度较慢。</w:t>
      </w: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default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宗韫玉，张奕涵，王诺婉，冯欣，徐佳伊，章昕媛，王若鑫，王秋瑶，徐筱晞，李慕妍，胡奕可，蒋翊晗，杨易，李璟睿，王知霖，徐梓赫，谌睿，许诺言，周艺天，张悦威，阴少帅，王楷博愿意</w:t>
      </w:r>
      <w:r>
        <w:t>学唱歌曲，进一步熟悉五官和身体的其它部分，体验游戏带来的快乐</w:t>
      </w: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四、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米饭：蔬菜鸡蛋炒饭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汤：香菇鸡肉汤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宗韫玉，张奕涵，王诺婉，冯欣，徐佳伊，章昕媛，王若鑫，王秋瑶，徐筱晞，李慕妍，胡奕可，蒋翊晗，杨易，李璟睿，徐梓赫，许诺言，周艺天，阴少帅，王楷博吃饭能保持桌面整洁。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default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宗韫玉，张奕涵，王诺婉，冯欣，徐佳伊，章昕媛，王若鑫，徐筱晞，李慕妍，胡奕可，杨易，李璟睿，王知霖，徐梓赫，谌睿，许诺言，周艺天，张悦威，阴少帅，王楷博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在12：30前入睡，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蒋翊晗未睡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。</w:t>
      </w:r>
    </w:p>
    <w:p>
      <w:pPr>
        <w:numPr>
          <w:ilvl w:val="0"/>
          <w:numId w:val="0"/>
        </w:numPr>
        <w:tabs>
          <w:tab w:val="center" w:pos="4153"/>
        </w:tabs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ab/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default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五、温馨提示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1.我们学习了防灾减灾安全教育，大家也点击完成一下哦！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.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最近气温有所回升，请家长们给容易出汗的孩子备好汗巾。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DAsImhkaWQiOiJmYjk4MmM2Y2E1MGU5MGQ1YWJlZDRjMjc2NWUxYWMzMiIsInVzZXJDb3VudCI6MTV9"/>
  </w:docVars>
  <w:rsids>
    <w:rsidRoot w:val="00000000"/>
    <w:rsid w:val="008D6502"/>
    <w:rsid w:val="00DD4A4C"/>
    <w:rsid w:val="023B4E13"/>
    <w:rsid w:val="0668092C"/>
    <w:rsid w:val="089E4FE9"/>
    <w:rsid w:val="09810339"/>
    <w:rsid w:val="09BF1E8A"/>
    <w:rsid w:val="0AA947E3"/>
    <w:rsid w:val="0D090CDC"/>
    <w:rsid w:val="0D377AD4"/>
    <w:rsid w:val="0D6D699E"/>
    <w:rsid w:val="0EDB31E4"/>
    <w:rsid w:val="1117406B"/>
    <w:rsid w:val="12817228"/>
    <w:rsid w:val="132477B7"/>
    <w:rsid w:val="14E21961"/>
    <w:rsid w:val="154A73F4"/>
    <w:rsid w:val="1B0256D6"/>
    <w:rsid w:val="1B252495"/>
    <w:rsid w:val="1B7F25EE"/>
    <w:rsid w:val="1BEE0DC0"/>
    <w:rsid w:val="1DAD49C3"/>
    <w:rsid w:val="1DB357ED"/>
    <w:rsid w:val="1F431810"/>
    <w:rsid w:val="236B7511"/>
    <w:rsid w:val="277C5153"/>
    <w:rsid w:val="27D778FF"/>
    <w:rsid w:val="286F2EE4"/>
    <w:rsid w:val="287249AA"/>
    <w:rsid w:val="28E7478C"/>
    <w:rsid w:val="28FF3EFB"/>
    <w:rsid w:val="2A1D4836"/>
    <w:rsid w:val="2A59671E"/>
    <w:rsid w:val="2C116EA2"/>
    <w:rsid w:val="2C9F79C7"/>
    <w:rsid w:val="306F1C94"/>
    <w:rsid w:val="31010477"/>
    <w:rsid w:val="32AF446B"/>
    <w:rsid w:val="33041D9C"/>
    <w:rsid w:val="34081B1F"/>
    <w:rsid w:val="345E30E7"/>
    <w:rsid w:val="36615687"/>
    <w:rsid w:val="39AF5EB5"/>
    <w:rsid w:val="3AA92F05"/>
    <w:rsid w:val="3BD61609"/>
    <w:rsid w:val="3C884634"/>
    <w:rsid w:val="3CC97926"/>
    <w:rsid w:val="3D5F61C9"/>
    <w:rsid w:val="3D686164"/>
    <w:rsid w:val="42A56447"/>
    <w:rsid w:val="46312108"/>
    <w:rsid w:val="48CC4F27"/>
    <w:rsid w:val="494B5262"/>
    <w:rsid w:val="4D40640B"/>
    <w:rsid w:val="4D897887"/>
    <w:rsid w:val="4DC434D2"/>
    <w:rsid w:val="4E557581"/>
    <w:rsid w:val="50694782"/>
    <w:rsid w:val="516001E7"/>
    <w:rsid w:val="52883B4D"/>
    <w:rsid w:val="547D4F9E"/>
    <w:rsid w:val="549F5DAB"/>
    <w:rsid w:val="558B59A3"/>
    <w:rsid w:val="5C440450"/>
    <w:rsid w:val="5CAE3391"/>
    <w:rsid w:val="5ED356C4"/>
    <w:rsid w:val="60FB5284"/>
    <w:rsid w:val="61235C9D"/>
    <w:rsid w:val="630024F7"/>
    <w:rsid w:val="6583444E"/>
    <w:rsid w:val="6871298D"/>
    <w:rsid w:val="6AAA2656"/>
    <w:rsid w:val="6B311856"/>
    <w:rsid w:val="6D315F6E"/>
    <w:rsid w:val="6D667CB0"/>
    <w:rsid w:val="70B0026D"/>
    <w:rsid w:val="70C745CA"/>
    <w:rsid w:val="72A51834"/>
    <w:rsid w:val="74A74768"/>
    <w:rsid w:val="74CF11AD"/>
    <w:rsid w:val="779E362B"/>
    <w:rsid w:val="787157B7"/>
    <w:rsid w:val="79EB5577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844</Words>
  <Characters>858</Characters>
  <Paragraphs>83</Paragraphs>
  <TotalTime>6</TotalTime>
  <ScaleCrop>false</ScaleCrop>
  <LinksUpToDate>false</LinksUpToDate>
  <CharactersWithSpaces>868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2023-05-10T04:57:51Z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99F289632F2B452792ABD24D19F1406D_13</vt:lpwstr>
  </property>
</Properties>
</file>