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谭沁、申晓文、胡奕可请假。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数学《数数有多少》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/>
          <w:szCs w:val="21"/>
        </w:rPr>
      </w:pPr>
      <w:r>
        <w:rPr>
          <w:rFonts w:hint="eastAsia"/>
        </w:rPr>
        <w:t>数手指是一次感知5以内的数量的数数活动。</w:t>
      </w:r>
      <w:r>
        <w:rPr>
          <w:rFonts w:hint="eastAsia" w:ascii="宋体" w:hAnsi="宋体"/>
        </w:rPr>
        <w:t>在 “手”主题开展中，孩子们对“手”产生了很大的兴趣，活动中需要幼儿常常数数自己的手指头。一个人有两只手，每只手上有五根手指。大部分幼儿都能数数自己展开的五个手指。但小班孩子在感知数量中常常受物体排列位置的干扰，会重数或漏数，数数没有一定的序。因此开展了本次数学活动《数手指》，一方面让幼儿进一步感知数量5，另一方面让幼儿用不同的方法来数一数，感知有序数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宗韫玉，丁曼婷，张奕涵，王诺婉，冯欣，徐佳伊，章昕媛，王若鑫，王秋瑶，徐筱晞，李慕妍，郑书韵，蒋翊晗，杨易，李璟睿，王知霖，徐梓赫，谌睿，许诺言，周艺天，张悦威，阴少帅，王楷博，徐诺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能</w:t>
      </w:r>
      <w:r>
        <w:rPr>
          <w:rFonts w:hint="eastAsia" w:ascii="ˎ̥" w:hAnsi="ˎ̥"/>
          <w:szCs w:val="21"/>
        </w:rPr>
        <w:t>尝试用不同的方法数数，并能与同伴交流自己的发现。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505_084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505_0845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505_08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505_0845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505_084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505_0846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505_084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505_0846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505_08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505_0846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505_08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505_0846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default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tabs>
          <w:tab w:val="center" w:pos="4153"/>
        </w:tabs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米饭：燕麦饭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菜：香菇鸡翅、苋菜豆瓣汤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汤：银鱼羹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光盘的有：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章昕媛，郑书韵，阴少帅、丁曼婷。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宗韫玉，丁曼婷，王诺婉，徐佳伊，王若鑫，王秋瑶，李慕妍，郑书韵，杨易，李璟睿，徐梓赫，谌睿，许诺言，阴少帅在12：30前入睡。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24760" cy="1894205"/>
                  <wp:effectExtent l="0" t="0" r="5080" b="10795"/>
                  <wp:docPr id="14" name="图片 14" descr="IMG_20230505_110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505_1103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189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0505_110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505_1103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0505_135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505_13591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0505_135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505_1358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tabs>
          <w:tab w:val="center" w:pos="4153"/>
        </w:tabs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五、温馨提示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1、家长们，今天延时班正常开展，因五一调休，明天正常上学，但明天没有延时班，同时本周只休息周日一天，请告知接孩子的老人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.本周起我们已经进入“我有一双小小手”主题，家里有关手的绘本写好姓名下周一带到幼儿园分享。如果没有，可以去就近的图书馆借阅。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.请每个小朋友每人准备5个以上的纸筒下周一来幼儿园。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4、带厚被子的家长可以带条薄被子过来替换</w:t>
      </w:r>
      <w:bookmarkStart w:id="0" w:name="_GoBack"/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zUsImhkaWQiOiJmYjk4MmM2Y2E1MGU5MGQ1YWJlZDRjMjc2NWUxYWMzMiIsInVzZXJDb3VudCI6MTB9"/>
  </w:docVars>
  <w:rsids>
    <w:rsidRoot w:val="00000000"/>
    <w:rsid w:val="008D6502"/>
    <w:rsid w:val="00DD4A4C"/>
    <w:rsid w:val="0668092C"/>
    <w:rsid w:val="089E4FE9"/>
    <w:rsid w:val="09810339"/>
    <w:rsid w:val="09BF1E8A"/>
    <w:rsid w:val="0AA947E3"/>
    <w:rsid w:val="0D090CDC"/>
    <w:rsid w:val="0D377AD4"/>
    <w:rsid w:val="0D6D699E"/>
    <w:rsid w:val="1117406B"/>
    <w:rsid w:val="12817228"/>
    <w:rsid w:val="132477B7"/>
    <w:rsid w:val="154A73F4"/>
    <w:rsid w:val="1B0256D6"/>
    <w:rsid w:val="1B252495"/>
    <w:rsid w:val="1B7F25EE"/>
    <w:rsid w:val="1BEE0DC0"/>
    <w:rsid w:val="1DAD49C3"/>
    <w:rsid w:val="1DB357ED"/>
    <w:rsid w:val="1F431810"/>
    <w:rsid w:val="236B7511"/>
    <w:rsid w:val="277C5153"/>
    <w:rsid w:val="27D778FF"/>
    <w:rsid w:val="286F2EE4"/>
    <w:rsid w:val="287249AA"/>
    <w:rsid w:val="28E7478C"/>
    <w:rsid w:val="28FF3EFB"/>
    <w:rsid w:val="2A1D4836"/>
    <w:rsid w:val="2A59671E"/>
    <w:rsid w:val="2C116EA2"/>
    <w:rsid w:val="2C9F79C7"/>
    <w:rsid w:val="306F1C94"/>
    <w:rsid w:val="31010477"/>
    <w:rsid w:val="32AF446B"/>
    <w:rsid w:val="33041D9C"/>
    <w:rsid w:val="345E30E7"/>
    <w:rsid w:val="36615687"/>
    <w:rsid w:val="39AF5EB5"/>
    <w:rsid w:val="3AA92F05"/>
    <w:rsid w:val="3BD61609"/>
    <w:rsid w:val="3C884634"/>
    <w:rsid w:val="3CC97926"/>
    <w:rsid w:val="3D5F61C9"/>
    <w:rsid w:val="3D686164"/>
    <w:rsid w:val="42A56447"/>
    <w:rsid w:val="46312108"/>
    <w:rsid w:val="48CC4F27"/>
    <w:rsid w:val="494B5262"/>
    <w:rsid w:val="4D40640B"/>
    <w:rsid w:val="4D897887"/>
    <w:rsid w:val="4DC434D2"/>
    <w:rsid w:val="4E557581"/>
    <w:rsid w:val="50694782"/>
    <w:rsid w:val="516001E7"/>
    <w:rsid w:val="52883B4D"/>
    <w:rsid w:val="549F5DAB"/>
    <w:rsid w:val="558B59A3"/>
    <w:rsid w:val="5C440450"/>
    <w:rsid w:val="5CAE3391"/>
    <w:rsid w:val="5ED356C4"/>
    <w:rsid w:val="60FB5284"/>
    <w:rsid w:val="61235C9D"/>
    <w:rsid w:val="630024F7"/>
    <w:rsid w:val="6583444E"/>
    <w:rsid w:val="6871298D"/>
    <w:rsid w:val="6AAA2656"/>
    <w:rsid w:val="6B311856"/>
    <w:rsid w:val="6D315F6E"/>
    <w:rsid w:val="6D667CB0"/>
    <w:rsid w:val="70B0026D"/>
    <w:rsid w:val="70C745CA"/>
    <w:rsid w:val="72A51834"/>
    <w:rsid w:val="74A74768"/>
    <w:rsid w:val="74CF11AD"/>
    <w:rsid w:val="779E362B"/>
    <w:rsid w:val="787157B7"/>
    <w:rsid w:val="79EB5577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646</Words>
  <Characters>658</Characters>
  <Paragraphs>83</Paragraphs>
  <TotalTime>4</TotalTime>
  <ScaleCrop>false</ScaleCrop>
  <LinksUpToDate>false</LinksUpToDate>
  <CharactersWithSpaces>670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2023-05-05T09:24:34Z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99F289632F2B452792ABD24D19F1406D_13</vt:lpwstr>
  </property>
</Properties>
</file>