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2023.5.4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有雨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我有一双巧手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今天3位小朋友请假。今天很多小朋友都是自己拎被子进来的哦，很棒哦~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5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1" w:firstLineChars="100"/>
        <w:jc w:val="center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ind w:firstLine="422" w:firstLineChars="2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二、集体活动：科学《小手的秘密》</w:t>
      </w:r>
    </w:p>
    <w:p>
      <w:pPr>
        <w:ind w:firstLine="420" w:firstLineChars="200"/>
        <w:rPr>
          <w:rFonts w:hint="eastAsi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/>
        </w:rPr>
        <w:t>这是一节观察小手的科学活动，手有五只手指，包括有三节的食指、中指、无名指、指（又名尾指），以及只有两节的拇指。五指之尖有指甲，而且各有长短。手掌的中心称为掌心，而掌心中有掌纹，手指头上有指纹，手背上没有纹路、有细毛。本次活动旨在让幼儿在玩一玩、说一说的过程中进一步了解手的特征及作用，从而喜爱小手。</w:t>
      </w:r>
    </w:p>
    <w:p>
      <w:pPr>
        <w:ind w:firstLine="420" w:firstLineChars="200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小朋友能够很愉快的参与我们的谜语活动，并自主的观察小手，用完整的语言表述自己的发现；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小朋友也能够认真观察，如果能大胆举手就更好了。</w: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5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5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5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5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8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3" name="图片 13" descr="IMG_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5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IMG_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5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给宝宝洗好澡了，给他穿上衣服吧，我也一起来给他擦香香。</w:t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今天的这本书很有意思呢，我要多看一会。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5" name="图片 15" descr="IMG_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5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5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烧烤大师上线，快点烤熟了来尝尝吧。</w:t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我拼的是一架大炮哦。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2" w:firstLineChars="200"/>
        <w:jc w:val="both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今天我们进行皮球、羊角球游戏，瞧，喜欢玩羊角球的一蹦一跳的，多可爱，玩皮球的小朋友也开始练习连续拍球了，也很厉害呢！在老师的提醒下，大家都能够自主喝水。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5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5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5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5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5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5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843" w:firstLineChars="4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今天吃的是南瓜饭、肉末粉丝、西红柿炒鸡蛋，喝的是青菜山药汤。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光盘：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周艺天、徐诺、王若鑫、谌睿、郑书韵、杨易、徐佳伊、李慕妍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843" w:firstLineChars="4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u w:val="none"/>
          <w:lang w:val="en-US" w:eastAsia="zh-CN"/>
        </w:rPr>
        <w:t>午睡情况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：今天王秋瑶、郑书韵没有睡着哦。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1.天气逐渐变热，请为孩子减少衣物哦，另外来园前检查一下孩子的水杯，以免孩子喝水被烫到。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2.盖厚被子的幼儿可以根据情况换薄被子。</w:t>
      </w:r>
      <w:bookmarkStart w:id="0" w:name="_GoBack"/>
      <w:bookmarkEnd w:id="0"/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AsImhkaWQiOiIyZGJhODI3MzUxMTc2ZDJmMzIyYmZhNDBlNmRiNzE2ZCIsInVzZXJDb3VudCI6Mn0="/>
  </w:docVars>
  <w:rsids>
    <w:rsidRoot w:val="767A192E"/>
    <w:rsid w:val="019A4114"/>
    <w:rsid w:val="03D05A4D"/>
    <w:rsid w:val="04205696"/>
    <w:rsid w:val="06CE2A65"/>
    <w:rsid w:val="0797316E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03F54E1"/>
    <w:rsid w:val="24105755"/>
    <w:rsid w:val="241C2348"/>
    <w:rsid w:val="279A1B15"/>
    <w:rsid w:val="28354157"/>
    <w:rsid w:val="2A3C1FE2"/>
    <w:rsid w:val="2B326212"/>
    <w:rsid w:val="2BFD3212"/>
    <w:rsid w:val="2DE35196"/>
    <w:rsid w:val="2E496292"/>
    <w:rsid w:val="2F6C3CA5"/>
    <w:rsid w:val="303E6093"/>
    <w:rsid w:val="30564EB6"/>
    <w:rsid w:val="313E25F8"/>
    <w:rsid w:val="32DF0101"/>
    <w:rsid w:val="332F74DC"/>
    <w:rsid w:val="36203C19"/>
    <w:rsid w:val="3672558B"/>
    <w:rsid w:val="38F37AA1"/>
    <w:rsid w:val="396D0543"/>
    <w:rsid w:val="3B240821"/>
    <w:rsid w:val="3CFE5EFF"/>
    <w:rsid w:val="417225E8"/>
    <w:rsid w:val="41FE2B6F"/>
    <w:rsid w:val="42FD1584"/>
    <w:rsid w:val="463158E2"/>
    <w:rsid w:val="46805B3F"/>
    <w:rsid w:val="4761104F"/>
    <w:rsid w:val="4B9E0825"/>
    <w:rsid w:val="4D0B685F"/>
    <w:rsid w:val="4D5E5583"/>
    <w:rsid w:val="4E097475"/>
    <w:rsid w:val="504B215A"/>
    <w:rsid w:val="53933738"/>
    <w:rsid w:val="53DF24DA"/>
    <w:rsid w:val="54076AB4"/>
    <w:rsid w:val="54357E14"/>
    <w:rsid w:val="55032FB4"/>
    <w:rsid w:val="56DB278C"/>
    <w:rsid w:val="587B3A2E"/>
    <w:rsid w:val="5BD3216D"/>
    <w:rsid w:val="5D885831"/>
    <w:rsid w:val="5E2837A1"/>
    <w:rsid w:val="5F2209B3"/>
    <w:rsid w:val="5FE93D86"/>
    <w:rsid w:val="5FF76C10"/>
    <w:rsid w:val="62210161"/>
    <w:rsid w:val="62421410"/>
    <w:rsid w:val="63032358"/>
    <w:rsid w:val="63522991"/>
    <w:rsid w:val="64D7267F"/>
    <w:rsid w:val="6544591A"/>
    <w:rsid w:val="65BA093C"/>
    <w:rsid w:val="685620B3"/>
    <w:rsid w:val="6ACD6113"/>
    <w:rsid w:val="6B002CC1"/>
    <w:rsid w:val="6C00528B"/>
    <w:rsid w:val="6CEC6218"/>
    <w:rsid w:val="6F8D63A0"/>
    <w:rsid w:val="70FA50D5"/>
    <w:rsid w:val="718D7167"/>
    <w:rsid w:val="7297051F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709</Words>
  <Characters>718</Characters>
  <Lines>0</Lines>
  <Paragraphs>0</Paragraphs>
  <TotalTime>7</TotalTime>
  <ScaleCrop>false</ScaleCrop>
  <LinksUpToDate>false</LinksUpToDate>
  <CharactersWithSpaces>727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cp:lastPrinted>2023-04-27T12:48:00Z</cp:lastPrinted>
  <dcterms:modified xsi:type="dcterms:W3CDTF">2023-05-04T05:59:01Z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E3C1DCBB07E24480ACE8066C56FDF208_13</vt:lpwstr>
  </property>
</Properties>
</file>