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26人，1人请假。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欣欣来园时有点不开心，询问后原来是想妈妈了，老师安慰过后很快就能平复情绪愉快玩耍了，非常棒哦！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徐佳伊，章昕媛，王若鑫，王秋瑶，徐筱晞，郑书韵，胡奕可，蒋翊晗，杨易，李璟睿，徐梓赫，谌睿，周艺天，张悦威，阴少帅能够主动跟老师打招呼，放好水杯口罩洗手喝牛奶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 美术《我爱运动》</w:t>
      </w:r>
    </w:p>
    <w:p>
      <w:pPr>
        <w:spacing w:line="360" w:lineRule="exact"/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教材分析：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t>我们国家正在倡导全民健身，越来越多的人们也开始重视体育锻练的作用，崇尚健康的生活方式正在一点点地影响我们周围的每一个人。运动会上都有哪些比赛项目？有跳绳、跑步、跳远、打球……</w:t>
      </w:r>
      <w:r>
        <w:rPr>
          <w:rFonts w:hint="eastAsia"/>
        </w:rPr>
        <w:t>那么小朋友</w:t>
      </w:r>
      <w:r>
        <w:t>平时是否还会去进行各种体育活动呢？能够模仿或描述</w:t>
      </w:r>
      <w:r>
        <w:rPr>
          <w:rFonts w:hint="eastAsia"/>
        </w:rPr>
        <w:t>小朋友自己</w:t>
      </w:r>
      <w:r>
        <w:t>所喜爱的运动的各种动作吗？其实参加体育锻炼，不但可以增强我们的体魄，还可以锻炼我们的意志。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/>
          <w:b/>
          <w:color w:val="auto"/>
          <w:szCs w:val="21"/>
          <w:lang w:val="en-US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83815" cy="1938020"/>
                  <wp:effectExtent l="0" t="0" r="6985" b="12700"/>
                  <wp:docPr id="1" name="图片 1" descr="IMG_20230418_16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418_1608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418_16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418_1603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418_16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418_1603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418_16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18_1602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418_16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418_1602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418_16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18_1601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862" w:tblpY="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4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81580" cy="1861820"/>
                  <wp:effectExtent l="0" t="0" r="2540" b="12700"/>
                  <wp:docPr id="13" name="图片 13" descr="IMG_20230419_08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419_0841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17140" cy="1887855"/>
                  <wp:effectExtent l="0" t="0" r="12700" b="1905"/>
                  <wp:docPr id="14" name="图片 14" descr="IMG_20230419_08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419_084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科探区</w:t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16" name="图片 16" descr="IMG_20230419_08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419_0842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18" name="图片 18" descr="IMG_20230419_08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419_0841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万能工匠</w:t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                益智区</w:t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3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 xml:space="preserve">    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很快就要运动会了，我们今天玩了跑跳钻爬组合，锻炼孩子们的各项技能，孩子们玩的很开心呢！</w:t>
      </w:r>
    </w:p>
    <w:tbl>
      <w:tblPr>
        <w:tblStyle w:val="6"/>
        <w:tblpPr w:leftFromText="180" w:rightFromText="180" w:vertAnchor="text" w:horzAnchor="page" w:tblpX="2061" w:tblpY="19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3975" cy="1945640"/>
                  <wp:effectExtent l="0" t="0" r="12065" b="5080"/>
                  <wp:docPr id="7" name="图片 7" descr="IMG_20230419_09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419_0906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8" name="图片 8" descr="IMG_20230419_09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419_0905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419_09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419_0903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419_09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419_0902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419_08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419_0858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419_08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419_0856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章昕媛，王若鑫，王秋瑶，徐筱晞，李慕妍，郑书韵，胡奕可，杨易，李璟睿，王知霖，徐梓赫，谌睿，许诺言，周艺天，张悦威，阴少帅，王楷博都睡着了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。</w:t>
      </w: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F67DD9F"/>
    <w:multiLevelType w:val="singleLevel"/>
    <w:tmpl w:val="2F67DD9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EsImhkaWQiOiJmYjk4MmM2Y2E1MGU5MGQ1YWJlZDRjMjc2NWUxYWMzMiIsInVzZXJDb3VudCI6M30="/>
  </w:docVars>
  <w:rsids>
    <w:rsidRoot w:val="00000000"/>
    <w:rsid w:val="008D6502"/>
    <w:rsid w:val="00DD4A4C"/>
    <w:rsid w:val="0668092C"/>
    <w:rsid w:val="09810339"/>
    <w:rsid w:val="09BF1E8A"/>
    <w:rsid w:val="0AA947E3"/>
    <w:rsid w:val="0D090CDC"/>
    <w:rsid w:val="0D377AD4"/>
    <w:rsid w:val="0D6D699E"/>
    <w:rsid w:val="132477B7"/>
    <w:rsid w:val="154A73F4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A1D4836"/>
    <w:rsid w:val="2C116EA2"/>
    <w:rsid w:val="2C9F79C7"/>
    <w:rsid w:val="306F1C94"/>
    <w:rsid w:val="31010477"/>
    <w:rsid w:val="32AF446B"/>
    <w:rsid w:val="36615687"/>
    <w:rsid w:val="39AF5EB5"/>
    <w:rsid w:val="3AA92F05"/>
    <w:rsid w:val="3C884634"/>
    <w:rsid w:val="3CC97926"/>
    <w:rsid w:val="3D5F61C9"/>
    <w:rsid w:val="42A56447"/>
    <w:rsid w:val="46312108"/>
    <w:rsid w:val="48CC4F27"/>
    <w:rsid w:val="494B5262"/>
    <w:rsid w:val="4D40640B"/>
    <w:rsid w:val="4D897887"/>
    <w:rsid w:val="4DC434D2"/>
    <w:rsid w:val="4E557581"/>
    <w:rsid w:val="50694782"/>
    <w:rsid w:val="516001E7"/>
    <w:rsid w:val="52883B4D"/>
    <w:rsid w:val="549F5DAB"/>
    <w:rsid w:val="558B59A3"/>
    <w:rsid w:val="5C440450"/>
    <w:rsid w:val="5ED356C4"/>
    <w:rsid w:val="61235C9D"/>
    <w:rsid w:val="630024F7"/>
    <w:rsid w:val="6583444E"/>
    <w:rsid w:val="6871298D"/>
    <w:rsid w:val="6AAA2656"/>
    <w:rsid w:val="6B311856"/>
    <w:rsid w:val="6D315F6E"/>
    <w:rsid w:val="6D667CB0"/>
    <w:rsid w:val="70B0026D"/>
    <w:rsid w:val="70C745CA"/>
    <w:rsid w:val="72A51834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543</Words>
  <Characters>553</Characters>
  <Paragraphs>83</Paragraphs>
  <TotalTime>2</TotalTime>
  <ScaleCrop>false</ScaleCrop>
  <LinksUpToDate>false</LinksUpToDate>
  <CharactersWithSpaces>579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2023-04-20T09:01:18Z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E2F9CD81754246BFB331A6AF88BEA0AF</vt:lpwstr>
  </property>
</Properties>
</file>