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17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26人，1人请假。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徐诺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小朋友今天请假没来。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丁曼婷，张奕涵，王诺婉，冯欣，徐佳伊，章昕媛，王若鑫，王秋瑶，徐筱晞，郑书韵，胡奕可，蒋翊晗，杨易，李璟睿，徐梓赫，谌睿，周艺天，张悦威，阴少帅能够主动跟老师打招呼，放好水杯口罩洗手喝牛奶。</w:t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半日活动 </w:t>
      </w:r>
    </w:p>
    <w:p>
      <w:pPr>
        <w:numPr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《运动会开幕式》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cs="宋体"/>
          <w:color w:val="auto"/>
          <w:kern w:val="0"/>
          <w:sz w:val="24"/>
          <w:lang w:val="en-US" w:eastAsia="zh-CN"/>
        </w:rPr>
      </w:pPr>
      <w:r>
        <w:rPr>
          <w:rFonts w:hint="eastAsia" w:ascii="宋体" w:hAnsi="宋体" w:cs="宋体"/>
          <w:color w:val="auto"/>
          <w:kern w:val="0"/>
          <w:sz w:val="24"/>
          <w:lang w:val="en-US" w:eastAsia="zh-CN"/>
        </w:rPr>
        <w:t>时间:2023年4月17日上午9:00-10:00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cs="宋体"/>
          <w:color w:val="auto"/>
          <w:kern w:val="0"/>
          <w:sz w:val="24"/>
          <w:lang w:val="en-US" w:eastAsia="zh-CN"/>
        </w:rPr>
      </w:pPr>
      <w:r>
        <w:rPr>
          <w:rFonts w:hint="eastAsia" w:ascii="宋体" w:hAnsi="宋体" w:cs="宋体"/>
          <w:color w:val="auto"/>
          <w:kern w:val="0"/>
          <w:sz w:val="24"/>
          <w:lang w:val="en-US" w:eastAsia="zh-CN"/>
        </w:rPr>
        <w:t>地点：西阆苑中操场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cs="宋体"/>
          <w:color w:val="auto"/>
          <w:kern w:val="0"/>
          <w:sz w:val="24"/>
          <w:lang w:val="en-US" w:eastAsia="zh-CN"/>
        </w:rPr>
        <w:t>活动目的：</w:t>
      </w:r>
      <w:r>
        <w:rPr>
          <w:rFonts w:hint="eastAsia" w:ascii="宋体" w:hAnsi="宋体" w:cs="宋体"/>
          <w:color w:val="auto"/>
          <w:kern w:val="0"/>
          <w:sz w:val="24"/>
        </w:rPr>
        <w:t>让</w:t>
      </w:r>
      <w:r>
        <w:rPr>
          <w:rFonts w:hint="eastAsia" w:ascii="宋体" w:hAnsi="宋体" w:cs="宋体"/>
          <w:color w:val="auto"/>
          <w:kern w:val="0"/>
          <w:sz w:val="24"/>
          <w:lang w:val="en-US" w:eastAsia="zh-CN"/>
        </w:rPr>
        <w:t>幼儿</w:t>
      </w:r>
      <w:r>
        <w:rPr>
          <w:rFonts w:hint="eastAsia" w:ascii="宋体" w:hAnsi="宋体" w:cs="宋体"/>
          <w:color w:val="auto"/>
          <w:kern w:val="0"/>
          <w:sz w:val="24"/>
        </w:rPr>
        <w:t>通过方阵展示感受运动节带来的魅力</w:t>
      </w:r>
      <w:r>
        <w:rPr>
          <w:rFonts w:hint="eastAsia" w:ascii="宋体" w:hAnsi="宋体" w:cs="宋体"/>
          <w:color w:val="auto"/>
          <w:kern w:val="0"/>
          <w:sz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培养幼儿自信、开朗的个性和勇于拼搏、团结协作的良好品质。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cs="宋体"/>
          <w:color w:val="auto"/>
          <w:kern w:val="0"/>
          <w:sz w:val="24"/>
        </w:rPr>
        <w:t>  激发幼儿参加体育活动的积极性，发展幼儿身体的协调性和灵活性，</w:t>
      </w:r>
      <w:r>
        <w:rPr>
          <w:rFonts w:ascii="宋体" w:hAnsi="宋体" w:eastAsia="宋体" w:cs="宋体"/>
          <w:sz w:val="24"/>
          <w:szCs w:val="24"/>
        </w:rPr>
        <w:t>促进身体全面发展。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让我们一起来看看孩子们的精彩表现吧！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 w:ascii="宋体" w:hAnsi="宋体"/>
          <w:b/>
          <w:color w:val="auto"/>
          <w:szCs w:val="21"/>
          <w:lang w:val="en-US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30417_093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417_0939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7" name="图片 1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417_093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417_0934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417_09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417_09304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30417_09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417_0934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30417_092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417_0923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30417_094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417_0946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center" w:pos="4153"/>
        </w:tabs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03"/>
        <w:gridCol w:w="43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453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417_08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417_0823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9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87320" cy="2015490"/>
                  <wp:effectExtent l="0" t="0" r="10160" b="11430"/>
                  <wp:docPr id="13" name="图片 13" descr="IMG_20230417_082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417_08283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320" cy="2015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9" w:hRule="atLeast"/>
        </w:trPr>
        <w:tc>
          <w:tcPr>
            <w:tcW w:w="4453" w:type="dxa"/>
          </w:tcPr>
          <w:p>
            <w:pPr>
              <w:snapToGrid/>
              <w:spacing w:before="0" w:beforeAutospacing="0" w:after="0" w:afterAutospacing="0" w:line="240" w:lineRule="auto"/>
              <w:jc w:val="center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美工区</w:t>
            </w:r>
          </w:p>
        </w:tc>
        <w:tc>
          <w:tcPr>
            <w:tcW w:w="4069" w:type="dxa"/>
          </w:tcPr>
          <w:p>
            <w:pPr>
              <w:snapToGrid/>
              <w:spacing w:before="0" w:beforeAutospacing="0" w:after="0" w:afterAutospacing="0" w:line="240" w:lineRule="auto"/>
              <w:jc w:val="center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建构区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23" w:hRule="atLeast"/>
        </w:trPr>
        <w:tc>
          <w:tcPr>
            <w:tcW w:w="4453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20010" cy="1965325"/>
                  <wp:effectExtent l="0" t="0" r="1270" b="635"/>
                  <wp:docPr id="10" name="图片 10" descr="IMG_20230417_082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417_0823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010" cy="196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9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20" name="图片 20" descr="IMG_20230417_08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0417_0823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4453" w:type="dxa"/>
          </w:tcPr>
          <w:p>
            <w:pPr>
              <w:snapToGrid/>
              <w:spacing w:before="0" w:beforeAutospacing="0" w:after="0" w:afterAutospacing="0" w:line="240" w:lineRule="auto"/>
              <w:jc w:val="center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益智区</w:t>
            </w:r>
          </w:p>
        </w:tc>
        <w:tc>
          <w:tcPr>
            <w:tcW w:w="4069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                 桌面建构</w:t>
            </w:r>
            <w:bookmarkStart w:id="0" w:name="_GoBack"/>
            <w:bookmarkEnd w:id="0"/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五、生活活动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米饭：花生米饭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 xml:space="preserve">菜：莴苣炒胡萝卜丝、红烧排骨  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汤：青菜汤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申晓文，冯欣，谭沁，徐佳伊，章昕媛，王若鑫，王秋瑶，徐筱晞，李慕妍，郑书韵，胡奕可，蒋翊晗，杨易，李璟睿，王知霖，徐梓赫，谌睿，许诺言，周艺天，张悦威，阴少帅，王楷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能遵守用餐规则，耐心等待取餐，吃完饭能主动洗手漱口，擦嘴巴。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今天杨易、王知霖、郑书韵、申晓文、阴少帅、李璟睿、谌睿、周艺天、徐佳伊、徐梓赫、胡奕可、丁曼婷、章昕媛、张奕涵、王若鑫、谭沁光盘且能插上代表周一光盘的红色雪花片。</w:t>
      </w:r>
    </w:p>
    <w:tbl>
      <w:tblPr>
        <w:tblStyle w:val="6"/>
        <w:tblpPr w:leftFromText="180" w:rightFromText="180" w:vertAnchor="text" w:horzAnchor="page" w:tblpX="2061" w:tblpY="19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78"/>
        <w:gridCol w:w="43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203450" cy="2051050"/>
                  <wp:effectExtent l="0" t="0" r="6350" b="6350"/>
                  <wp:docPr id="16" name="图片 16" descr="IMG_20230417_113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0417_11375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1335" b="188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450" cy="20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614930" cy="1961515"/>
                  <wp:effectExtent l="0" t="0" r="6350" b="4445"/>
                  <wp:docPr id="19" name="图片 19" descr="IMG_20230417_112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0417_11270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申晓文，冯欣，谭沁，徐佳伊，章昕媛，王若鑫，王秋瑶，徐筱晞，李慕妍，郑书韵，胡奕可，蒋翊晗，杨易，李璟睿，王知霖，徐梓赫，谌睿，许诺言，周艺天，张悦威，阴少帅，王楷博都睡着了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。</w:t>
      </w: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gsImhkaWQiOiI4NWJjYmQyNTc0ZjNlMTAzNmYwYWRlZWJiY2RhZTc0MiIsInVzZXJDb3VudCI6M30="/>
  </w:docVars>
  <w:rsids>
    <w:rsidRoot w:val="00000000"/>
    <w:rsid w:val="008D6502"/>
    <w:rsid w:val="00DD4A4C"/>
    <w:rsid w:val="0668092C"/>
    <w:rsid w:val="09810339"/>
    <w:rsid w:val="09BF1E8A"/>
    <w:rsid w:val="0AA947E3"/>
    <w:rsid w:val="0D090CDC"/>
    <w:rsid w:val="0D377AD4"/>
    <w:rsid w:val="0D6D699E"/>
    <w:rsid w:val="132477B7"/>
    <w:rsid w:val="154A73F4"/>
    <w:rsid w:val="1B0256D6"/>
    <w:rsid w:val="1B252495"/>
    <w:rsid w:val="1B7F25EE"/>
    <w:rsid w:val="1BEE0DC0"/>
    <w:rsid w:val="1DB357ED"/>
    <w:rsid w:val="1F431810"/>
    <w:rsid w:val="277C5153"/>
    <w:rsid w:val="27D778FF"/>
    <w:rsid w:val="286F2EE4"/>
    <w:rsid w:val="287249AA"/>
    <w:rsid w:val="28E7478C"/>
    <w:rsid w:val="2A1D4836"/>
    <w:rsid w:val="2C116EA2"/>
    <w:rsid w:val="2C9F79C7"/>
    <w:rsid w:val="306F1C94"/>
    <w:rsid w:val="32AF446B"/>
    <w:rsid w:val="36615687"/>
    <w:rsid w:val="39AF5EB5"/>
    <w:rsid w:val="3AA92F05"/>
    <w:rsid w:val="3C884634"/>
    <w:rsid w:val="3CC97926"/>
    <w:rsid w:val="3D5F61C9"/>
    <w:rsid w:val="42A56447"/>
    <w:rsid w:val="46312108"/>
    <w:rsid w:val="48CC4F27"/>
    <w:rsid w:val="494B5262"/>
    <w:rsid w:val="4D40640B"/>
    <w:rsid w:val="4D897887"/>
    <w:rsid w:val="4DC434D2"/>
    <w:rsid w:val="4E557581"/>
    <w:rsid w:val="50694782"/>
    <w:rsid w:val="516001E7"/>
    <w:rsid w:val="52883B4D"/>
    <w:rsid w:val="549F5DAB"/>
    <w:rsid w:val="558B59A3"/>
    <w:rsid w:val="5C440450"/>
    <w:rsid w:val="5ED356C4"/>
    <w:rsid w:val="61235C9D"/>
    <w:rsid w:val="630024F7"/>
    <w:rsid w:val="6583444E"/>
    <w:rsid w:val="6AAA2656"/>
    <w:rsid w:val="6B311856"/>
    <w:rsid w:val="6D315F6E"/>
    <w:rsid w:val="6D667CB0"/>
    <w:rsid w:val="70B0026D"/>
    <w:rsid w:val="70C745CA"/>
    <w:rsid w:val="74A74768"/>
    <w:rsid w:val="74CF11AD"/>
    <w:rsid w:val="779E362B"/>
    <w:rsid w:val="787157B7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660</Words>
  <Characters>683</Characters>
  <Paragraphs>83</Paragraphs>
  <TotalTime>8</TotalTime>
  <ScaleCrop>false</ScaleCrop>
  <LinksUpToDate>false</LinksUpToDate>
  <CharactersWithSpaces>714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2023-04-17T05:36:12Z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E2F9CD81754246BFB331A6AF88BEA0AF</vt:lpwstr>
  </property>
</Properties>
</file>