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bookmarkStart w:id="0" w:name="_GoBack"/>
      <w:bookmarkEnd w:id="0"/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25人，2人请假。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冯欣、徐诺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小朋友们来园后能主动跟老师打招呼，放好自己的水杯口罩后，洗手喝牛奶吃饼干。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天天：老师好，我今天和谌睿一起来的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张悦威：老师，我想玩科探区，我已经插好区域卡了。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-2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413_08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413_08233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0413_08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413_0823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我们今天一起来拼雪花片吧。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我们来做个生日蛋糕，先做个蛋糕，放个蜡烛，再一起唱歌生日歌。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0413_082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413_0824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413_08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413_0829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今天我们来玩万能工匠，先拼个机器人吧。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我在照顾娃娃呢，有点忙哦。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0413_082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413_08255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0413_083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413_08333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我们一起玩吧，我想玩拼插区，我们一起吧。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我在用纸盘做一个好看的作品。</w:t>
            </w:r>
          </w:p>
        </w:tc>
      </w:tr>
    </w:tbl>
    <w:p>
      <w:pPr>
        <w:rPr>
          <w:rFonts w:hint="eastAsia" w:ascii="宋体" w:hAnsi="宋体"/>
          <w:szCs w:val="21"/>
        </w:rPr>
      </w:pP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三、生活活动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米饭：白米饭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菜：百叶卷肉、黄瓜炒腐竹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汤：娃娃菜胡萝卜木汤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光盘的有：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章昕媛，郑书韵，阴少帅、张奕涵、王若鑫、胡奕可、徐梓赫。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宗韫玉，丁曼婷，王诺婉，申晓文，徐佳伊，王若鑫，王秋瑶，李慕妍，郑书韵，胡奕可，杨易，李璟睿，徐梓赫，谌睿，许诺言，张悦威，阴少帅在12：30前入睡。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1.手指甲长的小朋友请爸爸妈妈帮忙修剪，保持良好的卫生习惯。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2.安全作业未完成的家长及时完成哦！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UsImhkaWQiOiI4NWJjYmQyNTc0ZjNlMTAzNmYwYWRlZWJiY2RhZTc0MiIsInVzZXJDb3VudCI6N30="/>
  </w:docVars>
  <w:rsids>
    <w:rsidRoot w:val="00000000"/>
    <w:rsid w:val="008D6502"/>
    <w:rsid w:val="00DD4A4C"/>
    <w:rsid w:val="0668092C"/>
    <w:rsid w:val="07B76CEE"/>
    <w:rsid w:val="09810339"/>
    <w:rsid w:val="09BF1E8A"/>
    <w:rsid w:val="0AA947E3"/>
    <w:rsid w:val="0D090CDC"/>
    <w:rsid w:val="0D377AD4"/>
    <w:rsid w:val="132477B7"/>
    <w:rsid w:val="154A73F4"/>
    <w:rsid w:val="1A3E1143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9A9603F"/>
    <w:rsid w:val="29F63376"/>
    <w:rsid w:val="2C116EA2"/>
    <w:rsid w:val="2C9F79C7"/>
    <w:rsid w:val="306F1C94"/>
    <w:rsid w:val="32AF446B"/>
    <w:rsid w:val="33F41155"/>
    <w:rsid w:val="36615687"/>
    <w:rsid w:val="36B9385F"/>
    <w:rsid w:val="39AF5EB5"/>
    <w:rsid w:val="3C884634"/>
    <w:rsid w:val="3CC97926"/>
    <w:rsid w:val="3D5F61C9"/>
    <w:rsid w:val="4113229E"/>
    <w:rsid w:val="42A56447"/>
    <w:rsid w:val="46312108"/>
    <w:rsid w:val="494B5262"/>
    <w:rsid w:val="4C5F1EA4"/>
    <w:rsid w:val="4D40640B"/>
    <w:rsid w:val="4D897887"/>
    <w:rsid w:val="4DC434D2"/>
    <w:rsid w:val="4E557581"/>
    <w:rsid w:val="4EBD41B7"/>
    <w:rsid w:val="50694782"/>
    <w:rsid w:val="52883B4D"/>
    <w:rsid w:val="549F5DAB"/>
    <w:rsid w:val="558B59A3"/>
    <w:rsid w:val="59AB39F0"/>
    <w:rsid w:val="5BF75D08"/>
    <w:rsid w:val="5C440450"/>
    <w:rsid w:val="5ED356C4"/>
    <w:rsid w:val="606721D5"/>
    <w:rsid w:val="61235C9D"/>
    <w:rsid w:val="613E2EB1"/>
    <w:rsid w:val="630024F7"/>
    <w:rsid w:val="6583444E"/>
    <w:rsid w:val="6AAA2656"/>
    <w:rsid w:val="6B311856"/>
    <w:rsid w:val="6D315F6E"/>
    <w:rsid w:val="6D667CB0"/>
    <w:rsid w:val="6F5A5037"/>
    <w:rsid w:val="70C745CA"/>
    <w:rsid w:val="74A74768"/>
    <w:rsid w:val="74CF11AD"/>
    <w:rsid w:val="779E362B"/>
    <w:rsid w:val="787157B7"/>
    <w:rsid w:val="7974362D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2</Pages>
  <Words>436</Words>
  <Characters>449</Characters>
  <Paragraphs>83</Paragraphs>
  <TotalTime>70</TotalTime>
  <ScaleCrop>false</ScaleCrop>
  <LinksUpToDate>false</LinksUpToDate>
  <CharactersWithSpaces>453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2023-04-14T09:04:19Z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4C85A596071547F3AAFB153A6FDF4040_13</vt:lpwstr>
  </property>
</Properties>
</file>