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2023.4.12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美食节-好吃的蛋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！表扬所有的小朋友哦，都带来了制作美食的材料，还有的小朋友也带了充足的食材进行分享呢，值得表扬哦~</w:t>
      </w:r>
    </w:p>
    <w:p>
      <w:pPr>
        <w:ind w:firstLine="211" w:firstLineChars="100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ind w:firstLine="211" w:firstLineChars="100"/>
        <w:jc w:val="center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ind w:firstLine="211" w:firstLineChars="1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二、集体活动：半日活动《制作鸡蛋小汉堡》</w:t>
      </w: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对于蛋制品孩子们通过调查都认识了一些，比如蛋挞、鸡蛋饼、蛋糕等，我们也引导孩子们一起欣赏了鸡蛋的创新吃法，比如鸡蛋汉堡。孩子们对于鸡蛋小汉堡的味道比较好奇，所以我们进行了鸡蛋小汉堡的制作。先将鸡蛋对半切，选择喜欢的食材摆在鸡蛋中间，挤上番茄酱或沙拉酱，最后用竹签从中间插入固定。</w:t>
      </w:r>
    </w:p>
    <w:p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ascii="宋体" w:hAnsi="宋体"/>
          <w:szCs w:val="21"/>
          <w:lang w:val="en-US" w:eastAsia="zh-CN"/>
        </w:rPr>
        <w:t>大部分小朋友都能够认真倾听制作方法，而在制作过程中，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小朋友能够耐心的一层一层的摆放，做出的成品比较完整；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小朋友也能够坚持到最后，最后开心的品尝自己制作的美食。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小朋友也要耐心制作哦，相信你也能够做出完整的美食的。</w:t>
      </w:r>
    </w:p>
    <w:p>
      <w:pPr>
        <w:ind w:firstLine="420" w:firstLineChars="200"/>
        <w:jc w:val="center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C:/Users/ADMINI~1/AppData/Local/Temp/picturecompress_2023041219301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~1/AppData/Local/Temp/picturecompress_20230412193010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C:/Users/ADMINI~1/AppData/Local/Temp/picturecompress_2023041219301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/AppData/Local/Temp/picturecompress_20230412193010/output_2.jpgoutput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C:/Users/ADMINI~1/AppData/Local/Temp/picturecompress_20230412193010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~1/AppData/Local/Temp/picturecompress_20230412193010/output_3.jpgoutput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C:/Users/ADMINI~1/AppData/Local/Temp/picturecompress_20230412193010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~1/AppData/Local/Temp/picturecompress_20230412193010/output_4.jpgoutput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C:/Users/ADMINI~1/AppData/Local/Temp/picturecompress_20230412193010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~1/AppData/Local/Temp/picturecompress_20230412193010/output_5.jpgoutput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C:/Users/ADMINI~1/AppData/Local/Temp/picturecompress_20230412193010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compress_20230412193010/output_6.jpgoutput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IMG_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6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3" name="图片 23" descr="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6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今天的饭菜真是美味呀，让我先来品尝一块小蛋糕吧。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瞧，这是我看着步骤图一点一点拼出来的金鱼哦~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IMG_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6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IMG_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6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一栋一栋的高楼坐落在地面，我还要给他们来一架小桥，这样就可以开着车过桥啦。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磁力大师连一连，装上小轮子，就可以变成我喜欢的小汽车啦~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IMG_4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6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1" name="图片 21" descr="IMG_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6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磁力片建构小房子最方便啦。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我用不同的积木拼搭了一个风筝，你看前面是风筝头，后面是风筝线。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没事制作结束后，进行了简单的户外运动，锻炼一下。瞧。小朋友们有的和老师一起练习投掷的正确方法，还有的小朋友自己选择空地进行抛接沙包的游戏，还有的小朋友互相拉好衣服变成了小火车，开到东</w:t>
      </w:r>
      <w:bookmarkStart w:id="0" w:name="_GoBack"/>
      <w:bookmarkEnd w:id="0"/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开到西，大家在老师的提醒下都能够脱衣喝水。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C:/Users/ADMINI~1/AppData/Local/Temp/picturecompress_202304121930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30412193055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C:/Users/ADMINI~1/AppData/Local/Temp/picturecompress_20230412193055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30412193055/output_2.jpgoutput_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C:/Users/ADMINI~1/AppData/Local/Temp/picturecompress_20230412193055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compress_20230412193055/output_3.jpgoutput_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C:/Users/ADMINI~1/AppData/Local/Temp/picturecompress_20230412193055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~1/AppData/Local/Temp/picturecompress_20230412193055/output_4.jpgoutput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四、生活活动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今天吃的是意大利面，喝的是蘑菇鸡汤。今天由于制作美食，很多孩子都饭量会有所减少。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843" w:firstLineChars="4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u w:val="none"/>
          <w:lang w:val="en-US" w:eastAsia="zh-CN"/>
        </w:rPr>
        <w:t>光盘的有：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张奕涵、申晓文、王若鑫、章昕媛、徐诺、杨易、王知霖、徐梓赫、阴少帅、周艺天。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843" w:firstLineChars="4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u w:val="none"/>
          <w:lang w:val="en-US" w:eastAsia="zh-CN"/>
        </w:rPr>
        <w:t>午睡情况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：今天睡觉情况还不错，其中王若鑫、谌睿、徐佳伊、张奕涵宗韫玉小朋友醒的比较早，在老师的提醒下能够躺下安静等待起床铃。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840" w:firstLineChars="400"/>
        <w:jc w:val="center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1.安全平台作业请及时完成哦。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2.下周我们将进行运动会啦，大家可以在家里进行有针对性的训练一下哦~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MsImhkaWQiOiIyZGJhODI3MzUxMTc2ZDJmMzIyYmZhNDBlNmRiNzE2ZCIsInVzZXJDb3VudCI6NX0="/>
  </w:docVars>
  <w:rsids>
    <w:rsidRoot w:val="767A192E"/>
    <w:rsid w:val="04205696"/>
    <w:rsid w:val="06CE2A65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03F54E1"/>
    <w:rsid w:val="241C2348"/>
    <w:rsid w:val="28354157"/>
    <w:rsid w:val="2A3C1FE2"/>
    <w:rsid w:val="2B326212"/>
    <w:rsid w:val="2BFD3212"/>
    <w:rsid w:val="2DE35196"/>
    <w:rsid w:val="2F6C3CA5"/>
    <w:rsid w:val="303E6093"/>
    <w:rsid w:val="30564EB6"/>
    <w:rsid w:val="32DF0101"/>
    <w:rsid w:val="332F74DC"/>
    <w:rsid w:val="3672558B"/>
    <w:rsid w:val="38F37AA1"/>
    <w:rsid w:val="396D0543"/>
    <w:rsid w:val="3B240821"/>
    <w:rsid w:val="417225E8"/>
    <w:rsid w:val="41FE2B6F"/>
    <w:rsid w:val="42FD1584"/>
    <w:rsid w:val="463158E2"/>
    <w:rsid w:val="4761104F"/>
    <w:rsid w:val="4B9E0825"/>
    <w:rsid w:val="4D0B685F"/>
    <w:rsid w:val="4D5E5583"/>
    <w:rsid w:val="4E097475"/>
    <w:rsid w:val="504B215A"/>
    <w:rsid w:val="53933738"/>
    <w:rsid w:val="53DF24DA"/>
    <w:rsid w:val="54076AB4"/>
    <w:rsid w:val="54357E14"/>
    <w:rsid w:val="55032FB4"/>
    <w:rsid w:val="56DB278C"/>
    <w:rsid w:val="587B3A2E"/>
    <w:rsid w:val="5BD3216D"/>
    <w:rsid w:val="5D885831"/>
    <w:rsid w:val="5E2837A1"/>
    <w:rsid w:val="5F2209B3"/>
    <w:rsid w:val="5FE93D86"/>
    <w:rsid w:val="5FF76C10"/>
    <w:rsid w:val="62210161"/>
    <w:rsid w:val="63032358"/>
    <w:rsid w:val="63522991"/>
    <w:rsid w:val="64D7267F"/>
    <w:rsid w:val="6544591A"/>
    <w:rsid w:val="65BA093C"/>
    <w:rsid w:val="685620B3"/>
    <w:rsid w:val="6ACD6113"/>
    <w:rsid w:val="6B002CC1"/>
    <w:rsid w:val="6C00528B"/>
    <w:rsid w:val="6F8D63A0"/>
    <w:rsid w:val="70FA50D5"/>
    <w:rsid w:val="718D7167"/>
    <w:rsid w:val="7297051F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764</Words>
  <Characters>776</Characters>
  <Lines>0</Lines>
  <Paragraphs>0</Paragraphs>
  <TotalTime>2</TotalTime>
  <ScaleCrop>false</ScaleCrop>
  <LinksUpToDate>false</LinksUpToDate>
  <CharactersWithSpaces>782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cp:lastPrinted>2023-04-12T12:06:54Z</cp:lastPrinted>
  <dcterms:modified xsi:type="dcterms:W3CDTF">2023-04-12T12:07:46Z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3461146024154AB98DB5CA8792B13094_13</vt:lpwstr>
  </property>
</Properties>
</file>