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sz w:val="21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4月6日动态</w:t>
      </w:r>
    </w:p>
    <w:p>
      <w:pP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t>集体活动篇</w:t>
      </w:r>
    </w:p>
    <w:p>
      <w:pPr>
        <w:jc w:val="center"/>
        <w:rPr>
          <w:rFonts w:hint="default" w:ascii="宋体" w:hAnsi="宋体" w:eastAsia="宋体" w:cs="宋体"/>
          <w:b w:val="0"/>
          <w:bCs w:val="0"/>
          <w:sz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lang w:val="en-US" w:eastAsia="zh-CN"/>
        </w:rPr>
        <w:t>健康：干净食物人人爱</w:t>
      </w:r>
    </w:p>
    <w:p>
      <w:pPr>
        <w:adjustRightInd w:val="0"/>
        <w:snapToGrid w:val="0"/>
        <w:spacing w:line="360" w:lineRule="exact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/>
        </w:rPr>
        <w:t>这是一节健康活动，</w:t>
      </w:r>
      <w:r>
        <w:rPr>
          <w:rFonts w:hint="eastAsia" w:ascii="宋体" w:hAnsi="宋体"/>
          <w:spacing w:val="8"/>
        </w:rPr>
        <w:t>随着人们生活质量的提升，幼儿接触到的食物种类也越来越多，有薯片、羊肉串等这些垃圾食品，还有一些农副食品上面农药残留量超标，这些不干净的食物对幼儿的生长和发育存在一定的危害。因此</w:t>
      </w:r>
      <w:r>
        <w:rPr>
          <w:rFonts w:hint="eastAsia"/>
        </w:rPr>
        <w:t>本次活动以故事导入的形式，通过比较观察</w:t>
      </w:r>
      <w:r>
        <w:rPr>
          <w:rFonts w:hint="eastAsia" w:ascii="宋体" w:hAnsi="宋体"/>
          <w:spacing w:val="8"/>
        </w:rPr>
        <w:t>进一步引导孩子养成良好的个人卫生习惯，路边的小吃不要吃。</w:t>
      </w:r>
    </w:p>
    <w:p>
      <w:pPr>
        <w:widowControl/>
        <w:spacing w:line="360" w:lineRule="exact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晨间早操篇</w:t>
      </w:r>
    </w:p>
    <w:p>
      <w:pPr>
        <w:bidi w:val="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今天早操时间，孩子们都在认真做操，瞧，他们一个个的做的多开心啊！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26670</wp:posOffset>
            </wp:positionV>
            <wp:extent cx="2042160" cy="1530985"/>
            <wp:effectExtent l="0" t="0" r="0" b="8255"/>
            <wp:wrapNone/>
            <wp:docPr id="6" name="图片 6" descr="C:\Users\13721\Desktop\新建文件夹\4.6\IMG_9625(20230406-133812).JPGIMG_9625(20230406-1338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3721\Desktop\新建文件夹\4.6\IMG_9625(20230406-133812).JPGIMG_9625(20230406-133812)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37465</wp:posOffset>
            </wp:positionV>
            <wp:extent cx="2078990" cy="1558925"/>
            <wp:effectExtent l="0" t="0" r="8890" b="10795"/>
            <wp:wrapNone/>
            <wp:docPr id="7" name="图片 7" descr="C:\Users\13721\Desktop\新建文件夹\4.6\IMG_9626(20230406-133814).JPGIMG_9626(20230406-1338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3721\Desktop\新建文件夹\4.6\IMG_9626(20230406-133814).JPGIMG_9626(20230406-133814)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228600</wp:posOffset>
            </wp:positionV>
            <wp:extent cx="2040890" cy="1530985"/>
            <wp:effectExtent l="0" t="0" r="1270" b="8255"/>
            <wp:wrapNone/>
            <wp:docPr id="4" name="图片 4" descr="C:\Users\13721\Desktop\新建文件夹\4.6\IMG_9627(20230406-133817).JPGIMG_9627(20230406-1338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13721\Desktop\新建文件夹\4.6\IMG_9627(20230406-133817).JPGIMG_9627(20230406-133817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228600</wp:posOffset>
            </wp:positionV>
            <wp:extent cx="2040890" cy="1530985"/>
            <wp:effectExtent l="0" t="0" r="1270" b="8255"/>
            <wp:wrapNone/>
            <wp:docPr id="3" name="图片 3" descr="C:\Users\13721\Desktop\新建文件夹\4.6\IMG_9628(20230406-133819).JPGIMG_9628(20230406-1338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3721\Desktop\新建文件夹\4.6\IMG_9628(20230406-133819).JPGIMG_9628(20230406-133819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集体活动篇</w:t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</w:t>
      </w: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1515110</wp:posOffset>
            </wp:positionH>
            <wp:positionV relativeFrom="paragraph">
              <wp:posOffset>43815</wp:posOffset>
            </wp:positionV>
            <wp:extent cx="2040890" cy="1530985"/>
            <wp:effectExtent l="0" t="0" r="1270" b="8255"/>
            <wp:wrapNone/>
            <wp:docPr id="2" name="图片 2" descr="C:\Users\13721\Desktop\新建文件夹\4.6\IMG_9629(20230406-133822).JPGIMG_9629(20230406-1338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3721\Desktop\新建文件夹\4.6\IMG_9629(20230406-133822).JPGIMG_9629(20230406-133822)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2743835</wp:posOffset>
            </wp:positionH>
            <wp:positionV relativeFrom="paragraph">
              <wp:posOffset>198755</wp:posOffset>
            </wp:positionV>
            <wp:extent cx="2040890" cy="1530350"/>
            <wp:effectExtent l="0" t="0" r="1270" b="8890"/>
            <wp:wrapNone/>
            <wp:docPr id="8" name="图片 8" descr="C:\Users\13721\Desktop\新建文件夹\4.6\IMG_9631(20230406-133826).JPGIMG_9631(20230406-1338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3721\Desktop\新建文件夹\4.6\IMG_9631(20230406-133826).JPGIMG_9631(20230406-133826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198755</wp:posOffset>
            </wp:positionV>
            <wp:extent cx="2040890" cy="1530350"/>
            <wp:effectExtent l="0" t="0" r="1270" b="8890"/>
            <wp:wrapNone/>
            <wp:docPr id="5" name="图片 5" descr="C:\Users\13721\Desktop\新建文件夹\4.6\IMG_9630(20230406-133824).JPGIMG_9630(20230406-1338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3721\Desktop\新建文件夹\4.6\IMG_9630(20230406-133824).JPGIMG_9630(20230406-133824)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照顾植物篇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1369695</wp:posOffset>
            </wp:positionH>
            <wp:positionV relativeFrom="paragraph">
              <wp:posOffset>219710</wp:posOffset>
            </wp:positionV>
            <wp:extent cx="2040890" cy="1530350"/>
            <wp:effectExtent l="0" t="0" r="1270" b="8890"/>
            <wp:wrapNone/>
            <wp:docPr id="9" name="图片 9" descr="C:\Users\13721\Desktop\新建文件夹\4.6\IMG_9632(20230406-133828).JPGIMG_9632(20230406-1338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13721\Desktop\新建文件夹\4.6\IMG_9632(20230406-133828).JPGIMG_9632(20230406-133828)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ind w:firstLine="1260" w:firstLineChars="6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我们给教室的植物剪剪黄叶，照顾照顾金鱼，让它们好好长大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温差较大</w:t>
      </w:r>
      <w:r>
        <w:rPr>
          <w:rFonts w:hint="eastAsia" w:ascii="宋体" w:hAnsi="宋体" w:eastAsia="宋体"/>
        </w:rPr>
        <w:t>，小朋友们容易感冒咳嗽，爸爸妈妈要及时给小朋友添加衣物哦，请假在家休息的小朋友要及时照顾好自己的身体，多喝水哦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3.今天正常开展全托不延时班，请各位安排好工作，按时来接宝贝哦！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U3NTc0YWM3OGNkYWIxMGZlZTcxZWVjMTVmOTRlM2IwIiwidXNlckNvdW50IjozfQ=="/>
  </w:docVars>
  <w:rsids>
    <w:rsidRoot w:val="5C55666C"/>
    <w:rsid w:val="0C775AD3"/>
    <w:rsid w:val="12B97A97"/>
    <w:rsid w:val="1ECB3DE1"/>
    <w:rsid w:val="334B1349"/>
    <w:rsid w:val="387F3BF4"/>
    <w:rsid w:val="498F6A09"/>
    <w:rsid w:val="4B100DF1"/>
    <w:rsid w:val="59F941F8"/>
    <w:rsid w:val="5C55666C"/>
    <w:rsid w:val="6BDC40E8"/>
    <w:rsid w:val="6F134EE0"/>
    <w:rsid w:val="70AE30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103</Words>
  <Characters>103</Characters>
  <Lines>0</Lines>
  <Paragraphs>0</Paragraphs>
  <TotalTime>5</TotalTime>
  <ScaleCrop>false</ScaleCrop>
  <LinksUpToDate>false</LinksUpToDate>
  <CharactersWithSpaces>109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栗子</cp:lastModifiedBy>
  <dcterms:modified xsi:type="dcterms:W3CDTF">2023-04-06T06:11:44Z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580852065ED94F469C83869E7E7B364E</vt:lpwstr>
  </property>
</Properties>
</file>