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二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22人，5人请假。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丁曼婷、徐梓赫、申晓文、王知霖、徐梓赫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小朋友们来园后能主动跟老师打招呼，放好自己的水杯口罩后，洗手喝牛奶吃饼干。</w:t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数学《蝴蝶找花》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ind w:firstLine="420" w:firstLineChars="200"/>
        <w:rPr>
          <w:rFonts w:hint="eastAsia"/>
        </w:rPr>
      </w:pPr>
      <w:r>
        <w:rPr>
          <w:rFonts w:hint="eastAsia" w:ascii="Times New Roman" w:hAnsi="Times New Roman" w:eastAsia="宋体" w:cs="Times New Roman"/>
          <w:color w:val="000000"/>
        </w:rPr>
        <w:t>清明节是我国的传统节日，清明来到，万物凋零的寒冬就过去了，风和日丽的春天真正地开始了。在清明节期间，</w:t>
      </w:r>
      <w:r>
        <w:rPr>
          <w:rFonts w:hint="eastAsia" w:ascii="Times New Roman" w:hAnsi="Times New Roman" w:eastAsia="宋体" w:cs="Times New Roman"/>
          <w:color w:val="000000"/>
          <w:lang w:eastAsia="zh-CN"/>
        </w:rPr>
        <w:t>通过活动可以让幼儿充分体验清明节的传统习俗</w:t>
      </w:r>
      <w:r>
        <w:rPr>
          <w:rFonts w:hint="eastAsia" w:ascii="Times New Roman" w:hAnsi="Times New Roman" w:eastAsia="宋体" w:cs="Times New Roman"/>
          <w:color w:val="000000"/>
        </w:rPr>
        <w:t>，充分感受春景的美好。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宗韫玉，张奕涵，王诺婉，冯欣，谭沁，徐佳伊，章昕媛，王若鑫，王秋瑶，徐筱晞，李慕妍，郑书韵，蒋翊晗，杨易，李璟睿，谌睿，许诺言，周艺天，张悦威，阴少帅，王楷博，徐诺了解了清明节的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习俗，乐于参与清明节的活动</w:t>
      </w:r>
      <w:r>
        <w:rPr>
          <w:rFonts w:hint="eastAsia"/>
          <w:color w:val="000000"/>
          <w:szCs w:val="21"/>
        </w:rPr>
        <w:t>。</w:t>
      </w:r>
    </w:p>
    <w:p>
      <w:pPr>
        <w:ind w:firstLine="420" w:firstLineChars="200"/>
        <w:rPr>
          <w:rFonts w:hint="eastAsia" w:ascii="宋体" w:hAnsi="宋体"/>
          <w:szCs w:val="21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86660" cy="1864995"/>
                  <wp:effectExtent l="0" t="0" r="12700" b="9525"/>
                  <wp:docPr id="3" name="图片 3" descr="IMG_20230404_084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404_0840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404_08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404_0839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佩奇在制作一个汉堡包。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我们在玩拼插的游戏呢，现在我们用KT板拼插。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0404_08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404_0838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404_08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404_0836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我们在思考怎样才能把房子建的又稳又高。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老师，你看我做的这个小花和图片上的一样呢。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0404_083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404_0835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0404_08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404_0835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要请客吃饭啦，我要去柜子里找一找吃饭的碗。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老师，我做了一把很漂亮的枪。</w:t>
            </w:r>
            <w:bookmarkStart w:id="0" w:name="_GoBack"/>
            <w:bookmarkEnd w:id="0"/>
          </w:p>
        </w:tc>
      </w:tr>
    </w:tbl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米饭：花生饭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菜：红烧鸡肉百叶皮，小白菜炒面筋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汤：青菜汤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光盘的有：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章昕媛，阴少帅、宗韫玉、徐筱晞、李璟睿、周艺天、徐佳伊、章昕媛、张奕涵、王若鑫。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宗韫玉，张奕涵，冯欣，谭沁，王若鑫，王秋瑶，徐筱晞，李慕妍，郑书韵，杨易，李璟睿，谌睿，许诺言，周艺天，阴少帅，王楷博，徐诺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在12：30前入睡。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明天4月5日（周三）是清明节，孩子休息一天，周四正常上课。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今天不开展延时班活动，请家长们告知接孩子的老人于3点30准时接孩子～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今天有大风大雨，接送孩子时请小心慢走，注意安全。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WJjYmQyNTc0ZjNlMTAzNmYwYWRlZWJiY2RhZTc0MiIsInVzZXJDb3VudCI6NX0="/>
  </w:docVars>
  <w:rsids>
    <w:rsidRoot w:val="00000000"/>
    <w:rsid w:val="008D6502"/>
    <w:rsid w:val="00DD4A4C"/>
    <w:rsid w:val="0668092C"/>
    <w:rsid w:val="07B76CEE"/>
    <w:rsid w:val="09810339"/>
    <w:rsid w:val="09BF1E8A"/>
    <w:rsid w:val="0AA947E3"/>
    <w:rsid w:val="0D090CDC"/>
    <w:rsid w:val="0D377AD4"/>
    <w:rsid w:val="132477B7"/>
    <w:rsid w:val="154A73F4"/>
    <w:rsid w:val="1A3E1143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9A9603F"/>
    <w:rsid w:val="29F63376"/>
    <w:rsid w:val="2C116EA2"/>
    <w:rsid w:val="2C9F79C7"/>
    <w:rsid w:val="2CF35584"/>
    <w:rsid w:val="306F1C94"/>
    <w:rsid w:val="32AF446B"/>
    <w:rsid w:val="33F41155"/>
    <w:rsid w:val="36615687"/>
    <w:rsid w:val="36B9385F"/>
    <w:rsid w:val="39AF5EB5"/>
    <w:rsid w:val="3C884634"/>
    <w:rsid w:val="3CC97926"/>
    <w:rsid w:val="3D5F61C9"/>
    <w:rsid w:val="4113229E"/>
    <w:rsid w:val="42A56447"/>
    <w:rsid w:val="46312108"/>
    <w:rsid w:val="494B5262"/>
    <w:rsid w:val="4C5F1EA4"/>
    <w:rsid w:val="4D40640B"/>
    <w:rsid w:val="4D897887"/>
    <w:rsid w:val="4DC434D2"/>
    <w:rsid w:val="4E557581"/>
    <w:rsid w:val="50694782"/>
    <w:rsid w:val="52883B4D"/>
    <w:rsid w:val="549F5DAB"/>
    <w:rsid w:val="558B59A3"/>
    <w:rsid w:val="5BF75D08"/>
    <w:rsid w:val="5C440450"/>
    <w:rsid w:val="5ED356C4"/>
    <w:rsid w:val="606721D5"/>
    <w:rsid w:val="61235C9D"/>
    <w:rsid w:val="613E2EB1"/>
    <w:rsid w:val="630024F7"/>
    <w:rsid w:val="6583444E"/>
    <w:rsid w:val="6AAA2656"/>
    <w:rsid w:val="6B311856"/>
    <w:rsid w:val="6D315F6E"/>
    <w:rsid w:val="6D667CB0"/>
    <w:rsid w:val="6F5A5037"/>
    <w:rsid w:val="70C745CA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744</Words>
  <Characters>757</Characters>
  <Paragraphs>83</Paragraphs>
  <TotalTime>8</TotalTime>
  <ScaleCrop>false</ScaleCrop>
  <LinksUpToDate>false</LinksUpToDate>
  <CharactersWithSpaces>762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2023-04-04T05:00:35Z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D8BADF5490D549FA9086184E3238EFC9_13</vt:lpwstr>
  </property>
</Properties>
</file>