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2023.4.3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美食节-好吃的蛋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现在主动打招呼的孩子越来越多啦~真是一群有礼貌的好宝宝，要坚持哦~</w:t>
      </w:r>
    </w:p>
    <w:p>
      <w:p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ind w:firstLine="211" w:firstLineChars="1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二、集体活动：综合《我喜欢的蛋制品》</w:t>
      </w:r>
    </w:p>
    <w:p>
      <w:pPr>
        <w:ind w:firstLine="420" w:firstLineChars="20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蛋制品包括以鸡蛋、鸭蛋、鹅蛋或其他禽蛋为原料加工而制成的蛋制品。众所周知，蛋类中的氨基酸含量较高，特别是人体自身不能合成的8种必需氨基酸的含量最为理想，还含有磷脂、维生素和矿物质等。蛋内脂肪大部分属磷脂质，其中约有一半是卵磷脂，其次是脑磷脂、真脂和微量的神经磷脂。这些磷脂质对脑组织和神经组织的发育有重大作用。这些食品既能保持蛋本身的营养成分，又具有各种丰富的口味，受到很多小朋友的喜欢</w:t>
      </w:r>
      <w:r>
        <w:rPr>
          <w:sz w:val="21"/>
          <w:szCs w:val="21"/>
        </w:rPr>
        <w:t>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小朋友很</w:t>
      </w:r>
      <w:r>
        <w:rPr>
          <w:rFonts w:hint="eastAsia" w:ascii="宋体" w:hAnsi="宋体" w:cs="宋体"/>
          <w:kern w:val="0"/>
          <w:szCs w:val="21"/>
        </w:rPr>
        <w:t>乐意与同伴分享交流自己的经验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介绍自己喜欢的蛋制品。同时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小朋友也能够通过其他小朋友的介绍知道蛋制品制作的过程，知道蛋类的营养。希望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小朋友能够坐端正，养成良好的学习习惯。</w:t>
      </w:r>
    </w:p>
    <w:p>
      <w:pPr>
        <w:ind w:firstLine="420" w:firstLineChars="200"/>
        <w:jc w:val="both"/>
        <w:rPr>
          <w:sz w:val="21"/>
          <w:szCs w:val="21"/>
        </w:rPr>
      </w:pPr>
    </w:p>
    <w:p>
      <w:pPr>
        <w:ind w:firstLine="420" w:firstLineChars="200"/>
        <w:jc w:val="center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09457DEE3C1CF73BE9998FD34979D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457DEE3C1CF73BE9998FD34979D9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F21A4859D59AA536652239AAB832F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1A4859D59AA536652239AAB832F0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60FC72CE6A1935B09CE96292843A9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FC72CE6A1935B09CE96292843A93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44B1F927BA40817ED6EE6AECB769B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B1F927BA40817ED6EE6AECB769BB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B92E2F4AF7BD2F6B07278D6994CC25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92E2F4AF7BD2F6B07278D6994CC259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DD45CBDCF61B62CC3DE46C6BA526B1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D45CBDCF61B62CC3DE46C6BA526B1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我们一起来玩踢足球游戏吧，你推给我我推给你。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雪花片来插一插，可以变成小花哦。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57C2B051909FB1A8065E42243F5682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7C2B051909FB1A8065E42243F56827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C871E6DCEAA3AAF10177DC3882D0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871E6DCEAA3AAF10177DC3882D05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小熊过生日啦，我来给他装扮一下吧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按照步骤一步一步来，今天来做个瓢虫吧。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今天我们做完操进行了攀爬架游戏，现在孩子们越来越遵守游戏规则，安全意识也相对增强了一些，在老师的提醒下，大多数小朋友都能够及时补充水分很棒哦~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30403193004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30403193004/output_2.jpgoutput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C:/Users/ADMINI~1/AppData/Local/Temp/picturecompress_20230403193004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30403193004/output_3.jpgoutput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C:/Users/ADMINI~1/AppData/Local/Temp/picturecompress_20230403193004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30403193004/output_4.jpgoutput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C:/Users/ADMINI~1/AppData/Local/Temp/picturecompress_20230403193004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compress_20230403193004/output_5.jpgoutput_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C:/Users/ADMINI~1/AppData/Local/Temp/picturecompress_20230403193004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30403193004/output_6.jpgoutput_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304031930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30403193004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今天吃的是薏米饭、鸡蛋虾仁、菠菜炒香菇，喝的是青菜山药汤。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3" w:firstLineChars="400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u w:val="none"/>
          <w:lang w:val="en-US" w:eastAsia="zh-CN"/>
        </w:rPr>
        <w:t>光盘的有：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郑书韵、张奕涵、李慕妍、阴少帅、李璟睿、周艺天、章昕媛、徐筱晞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3" w:firstLineChars="400"/>
        <w:jc w:val="center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101215" cy="1878965"/>
            <wp:effectExtent l="0" t="0" r="6985" b="635"/>
            <wp:docPr id="2" name="图片 2" descr="C:/Users/ADMINI~1/AppData/Local/Temp/picturecompress_202304031922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compress_20230403192232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rcRect t="7654" b="2529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1.安全平台作业请及时完成哦。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2.调查表没有带来的请一并带来。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3.明天不上延时班，请3:30来园接孩子哦！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EsImhkaWQiOiIyZGJhODI3MzUxMTc2ZDJmMzIyYmZhNDBlNmRiNzE2ZCIsInVzZXJDb3VudCI6M30="/>
  </w:docVars>
  <w:rsids>
    <w:rsidRoot w:val="767A192E"/>
    <w:rsid w:val="04205696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41C2348"/>
    <w:rsid w:val="28354157"/>
    <w:rsid w:val="2A3C1FE2"/>
    <w:rsid w:val="2B326212"/>
    <w:rsid w:val="2BFD3212"/>
    <w:rsid w:val="2DE35196"/>
    <w:rsid w:val="2F6C3CA5"/>
    <w:rsid w:val="303E6093"/>
    <w:rsid w:val="30564EB6"/>
    <w:rsid w:val="32DF0101"/>
    <w:rsid w:val="332F74DC"/>
    <w:rsid w:val="3672558B"/>
    <w:rsid w:val="38F37AA1"/>
    <w:rsid w:val="396D0543"/>
    <w:rsid w:val="3B240821"/>
    <w:rsid w:val="417225E8"/>
    <w:rsid w:val="41FE2B6F"/>
    <w:rsid w:val="463158E2"/>
    <w:rsid w:val="4761104F"/>
    <w:rsid w:val="4B9E0825"/>
    <w:rsid w:val="4D0B685F"/>
    <w:rsid w:val="4D5E5583"/>
    <w:rsid w:val="504B215A"/>
    <w:rsid w:val="53933738"/>
    <w:rsid w:val="53DF24DA"/>
    <w:rsid w:val="54076AB4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2210161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F8D63A0"/>
    <w:rsid w:val="70FA50D5"/>
    <w:rsid w:val="718D7167"/>
    <w:rsid w:val="7297051F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788</Words>
  <Characters>798</Characters>
  <Lines>0</Lines>
  <Paragraphs>0</Paragraphs>
  <TotalTime>2</TotalTime>
  <ScaleCrop>false</ScaleCrop>
  <LinksUpToDate>false</LinksUpToDate>
  <CharactersWithSpaces>802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2023-04-03T11:53:45Z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7628F9A0828E4308A3B8CF9654654F28</vt:lpwstr>
  </property>
</Properties>
</file>