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94350" cy="1005840"/>
            <wp:effectExtent l="0" t="0" r="6350" b="381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小八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·</w:t>
      </w: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心语</w:t>
      </w:r>
    </w:p>
    <w:p>
      <w:pPr>
        <w:spacing w:after="0"/>
        <w:jc w:val="center"/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0" cy="76200"/>
            <wp:effectExtent l="0" t="0" r="0" b="0"/>
            <wp:docPr id="7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2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76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/>
          <w:bCs/>
          <w:color w:val="F07F09" w:themeColor="accent1"/>
          <w:spacing w:val="8"/>
          <w:sz w:val="27"/>
          <w:szCs w:val="27"/>
          <w14:textFill>
            <w14:solidFill>
              <w14:schemeClr w14:val="accent1"/>
            </w14:solidFill>
          </w14:textFill>
        </w:rPr>
        <w:drawing>
          <wp:inline distT="0" distB="0" distL="0" distR="0">
            <wp:extent cx="1119505" cy="1099820"/>
            <wp:effectExtent l="0" t="0" r="4445" b="5080"/>
            <wp:doc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C:\Users\THINK\Desktop\src=http___ss2.meipian.me_users_7907677_0543ee2e63dc406d95c99589c6bff960.jpg_meipian-raw_bucket_ivwen_key_dXNlcnMvNzkwNzY3Ny8wNTQzZWUyZTYzZGM0MDZkOTVjOTk1ODljNmJmZjk2MC5qcGc=_sign_d25f60c46dbf564f9c9aea383ef19687.jpg.jpgsrc=http___ss2.meipian.me_users_7907677_0543ee2e63dc406d95c99589c6bff960.jpg_meipian-raw_bucket_ivwen_key_dXNlcnMvNzkwNzY3Ny8wNTQzZWUyZTYzZGM0MDZkOTVjOTk1ODljNmJmZjk2MC5qcGc=_sign_d25f60c46dbf564f9c9aea383ef19687.jpg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09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eastAsia" w:ascii="Calibri" w:hAnsi="Calibri" w:eastAsia="Calibri" w:cs="Calibri"/>
          <w:color w:val="9A743A" w:themeColor="accent6" w:themeShade="BF"/>
          <w:sz w:val="22"/>
          <w:szCs w:val="28"/>
          <w:lang w:eastAsia="zh-CN"/>
        </w:rPr>
      </w:pPr>
      <w:r>
        <w:rPr>
          <w:rFonts w:ascii="Calibri" w:hAnsi="Calibri" w:eastAsia="Calibri" w:cs="Calibri"/>
          <w:color w:val="9A743A" w:themeColor="accent6" w:themeShade="BF"/>
          <w:sz w:val="22"/>
          <w:szCs w:val="28"/>
        </w:rPr>
        <w:t>↓↓↓</w:t>
      </w:r>
    </w:p>
    <w:p>
      <w:pPr>
        <w:spacing w:after="0"/>
        <w:jc w:val="center"/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4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</w:p>
    <w:p>
      <w:pPr>
        <w:spacing w:after="0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 w:cs="Times New Roman"/>
          <w:spacing w:val="45"/>
          <w:szCs w:val="18"/>
          <w:lang w:val="en-US" w:eastAsia="zh-CN"/>
        </w:rPr>
        <w:t>我们的主题</w:t>
      </w:r>
      <w:r>
        <w:rPr>
          <w:rFonts w:hint="eastAsia" w:cs="Times New Roman"/>
          <w:spacing w:val="45"/>
          <w:szCs w:val="18"/>
          <w:lang w:eastAsia="zh-CN"/>
        </w:rPr>
        <w:t>——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CN"/>
        </w:rPr>
        <w:t>好吃的食物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</w:t>
      </w:r>
    </w:p>
    <w:p>
      <w:pPr>
        <w:pStyle w:val="40"/>
        <w:jc w:val="center"/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95275" cy="295275"/>
            <wp:effectExtent l="0" t="0" r="9525" b="9525"/>
            <wp:docPr id="10" name="图片 10" descr="mmexport159401001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mmexport15940100115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700" w:firstLineChars="250"/>
        <w:jc w:val="center"/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</w:pP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CN"/>
        </w:rPr>
        <w:t>小八</w:t>
      </w:r>
      <w:r>
        <w:rPr>
          <w:rFonts w:hint="eastAsia"/>
          <w:b/>
          <w:bCs/>
          <w:color w:val="784004" w:themeColor="accent1" w:themeShade="80"/>
          <w:sz w:val="28"/>
          <w:szCs w:val="28"/>
          <w:lang w:val="en-US" w:eastAsia="zh-Hans"/>
        </w:rPr>
        <w:t>班晨间观察记录表</w:t>
      </w:r>
    </w:p>
    <w:tbl>
      <w:tblPr>
        <w:tblStyle w:val="2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1323"/>
        <w:gridCol w:w="2961"/>
        <w:gridCol w:w="753"/>
        <w:gridCol w:w="1469"/>
        <w:gridCol w:w="3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32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2961" w:type="dxa"/>
            <w:vAlign w:val="center"/>
          </w:tcPr>
          <w:p>
            <w:pPr>
              <w:ind w:left="840" w:hanging="723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提醒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  <w:tc>
          <w:tcPr>
            <w:tcW w:w="753" w:type="dxa"/>
            <w:vAlign w:val="center"/>
          </w:tcPr>
          <w:p>
            <w:pPr>
              <w:ind w:left="840" w:hanging="723" w:hangingChars="30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序号</w:t>
            </w:r>
          </w:p>
        </w:tc>
        <w:tc>
          <w:tcPr>
            <w:tcW w:w="146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姓名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打招呼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⭐主动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Hans"/>
              </w:rPr>
              <w:t>提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醒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eastAsia="zh-Hans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469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6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7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8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9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10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11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12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13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14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△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15</w:t>
            </w:r>
          </w:p>
        </w:tc>
        <w:tc>
          <w:tcPr>
            <w:tcW w:w="1323" w:type="dxa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29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vertAlign w:val="baseline"/>
                <w:lang w:val="en-US" w:eastAsia="zh-Hans"/>
              </w:rPr>
              <w:t>⭐</w:t>
            </w:r>
          </w:p>
        </w:tc>
        <w:tc>
          <w:tcPr>
            <w:tcW w:w="7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eastAsia="zh-Hans"/>
              </w:rPr>
            </w:pPr>
          </w:p>
        </w:tc>
        <w:tc>
          <w:tcPr>
            <w:tcW w:w="146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u w:val="none"/>
                <w:lang w:val="en-US" w:eastAsia="zh-Hans" w:bidi="ar-SA"/>
              </w:rPr>
            </w:pPr>
          </w:p>
        </w:tc>
        <w:tc>
          <w:tcPr>
            <w:tcW w:w="3099" w:type="dxa"/>
            <w:vAlign w:val="center"/>
          </w:tcPr>
          <w:p>
            <w:pPr>
              <w:jc w:val="center"/>
              <w:rPr>
                <w:rFonts w:hint="eastAsia" w:eastAsiaTheme="minorEastAsia"/>
                <w:b/>
                <w:bCs/>
                <w:color w:val="784004" w:themeColor="accent1" w:themeShade="80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>
      <w:pPr>
        <w:pStyle w:val="40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40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40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40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40"/>
        <w:bidi w:val="0"/>
        <w:jc w:val="center"/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</w:pPr>
    </w:p>
    <w:p>
      <w:pPr>
        <w:pStyle w:val="40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" name="图片 2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区域特辑篇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28"/>
        <w:tblpPr w:leftFromText="180" w:rightFromText="180" w:vertAnchor="text" w:horzAnchor="page" w:tblpX="1920" w:tblpY="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0"/>
        <w:gridCol w:w="3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游戏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掠影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</w:rPr>
              <w:t>游戏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lang w:val="en-US" w:eastAsia="zh-CN"/>
              </w:rPr>
              <w:t>实录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5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drawing>
                <wp:inline distT="0" distB="0" distL="114300" distR="114300">
                  <wp:extent cx="2764790" cy="1554480"/>
                  <wp:effectExtent l="0" t="0" r="16510" b="7620"/>
                  <wp:docPr id="7" name="图片 10" descr="C:\Users\THINK\Desktop\IMG_5881.JPGIMG_58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0" descr="C:\Users\THINK\Desktop\IMG_5881.JPGIMG_588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4790" cy="155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default" w:ascii="Calibri" w:hAnsi="Calibri" w:eastAsiaTheme="minorEastAsia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szCs w:val="24"/>
                <w:lang w:val="en-US" w:eastAsia="zh-CN"/>
              </w:rPr>
              <w:t>蒋六一和高枕北在科探区比赛小青蛙爬山坡。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1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ascii="Calibri" w:hAnsi="Calibri"/>
                <w:szCs w:val="24"/>
              </w:rPr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149860</wp:posOffset>
                  </wp:positionH>
                  <wp:positionV relativeFrom="paragraph">
                    <wp:posOffset>128905</wp:posOffset>
                  </wp:positionV>
                  <wp:extent cx="2675255" cy="1504950"/>
                  <wp:effectExtent l="0" t="0" r="10795" b="0"/>
                  <wp:wrapSquare wrapText="bothSides"/>
                  <wp:docPr id="33" name="图片 10" descr="C:\Users\THINK\Desktop\IMG_5885.JPGIMG_58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0" descr="C:\Users\THINK\Desktop\IMG_5885.JPGIMG_588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55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  <w:szCs w:val="24"/>
              </w:rPr>
              <w:t xml:space="preserve"> 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szCs w:val="24"/>
                <w:lang w:val="en-US" w:eastAsia="zh-CN"/>
              </w:rPr>
              <w:t>何旻俊在桌面建构区用拼图玩具拼搭手枪。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Calibri" w:hAnsi="Calibri"/>
                <w:szCs w:val="24"/>
              </w:rPr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246380</wp:posOffset>
                  </wp:positionH>
                  <wp:positionV relativeFrom="paragraph">
                    <wp:posOffset>152400</wp:posOffset>
                  </wp:positionV>
                  <wp:extent cx="2434590" cy="1369060"/>
                  <wp:effectExtent l="0" t="0" r="3810" b="2540"/>
                  <wp:wrapSquare wrapText="bothSides"/>
                  <wp:docPr id="26" name="图片 10" descr="C:\Users\THINK\Desktop\IMG_5882.JPGIMG_5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0" descr="C:\Users\THINK\Desktop\IMG_5882.JPGIMG_588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4590" cy="1369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 w:eastAsiaTheme="minorEastAsia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szCs w:val="24"/>
                <w:lang w:val="en-US" w:eastAsia="zh-CN"/>
              </w:rPr>
              <w:t>朱念怡和张恩泽在娃娃家扮演妈妈和爸爸照顾狗宝宝。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8" w:hRule="atLeast"/>
        </w:trPr>
        <w:tc>
          <w:tcPr>
            <w:tcW w:w="4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</w:pPr>
            <w: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169545</wp:posOffset>
                  </wp:positionV>
                  <wp:extent cx="2456180" cy="1381125"/>
                  <wp:effectExtent l="0" t="0" r="1270" b="9525"/>
                  <wp:wrapSquare wrapText="bothSides"/>
                  <wp:docPr id="8" name="图片 8" descr="C:\Users\THINK\Desktop\IMG_5884.JPGIMG_5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\Users\THINK\Desktop\IMG_5884.JPGIMG_588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18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Calibri" w:hAnsi="Calibri"/>
                <w:szCs w:val="24"/>
              </w:rPr>
              <w:t xml:space="preserve"> 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default" w:ascii="Calibri" w:hAnsi="Calibri"/>
                <w:szCs w:val="24"/>
                <w:lang w:val="en-US" w:eastAsia="zh-CN"/>
              </w:rPr>
            </w:pPr>
            <w:r>
              <w:rPr>
                <w:rFonts w:hint="eastAsia" w:ascii="Calibri" w:hAnsi="Calibri"/>
                <w:szCs w:val="24"/>
                <w:lang w:val="en-US" w:eastAsia="zh-CN"/>
              </w:rPr>
              <w:t>赵越西和肖童芮在美工区用纸杯和剪刀、活动眼珠制作水母。</w:t>
            </w:r>
          </w:p>
        </w:tc>
      </w:tr>
    </w:tbl>
    <w:p>
      <w:pPr>
        <w:pStyle w:val="40"/>
        <w:bidi w:val="0"/>
        <w:jc w:val="left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pStyle w:val="40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16" name="图片 1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集体活动篇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0" name="图片 2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7"/>
        <w:numPr>
          <w:ilvl w:val="0"/>
          <w:numId w:val="3"/>
        </w:numPr>
        <w:autoSpaceDE w:val="0"/>
        <w:autoSpaceDN w:val="0"/>
        <w:adjustRightInd w:val="0"/>
        <w:rPr>
          <w:rFonts w:hint="eastAsia" w:ascii="宋体" w:hAnsi="宋体"/>
          <w:kern w:val="0"/>
        </w:rPr>
      </w:pPr>
      <w:r>
        <w:rPr>
          <w:rFonts w:hint="eastAsia" w:asciiTheme="minorEastAsia" w:hAnsiTheme="minorEastAsia" w:cstheme="minorEastAsia"/>
          <w:b/>
          <w:bCs/>
          <w:color w:val="48365A" w:themeColor="accent5" w:themeShade="BF"/>
          <w:sz w:val="24"/>
          <w:szCs w:val="24"/>
          <w:lang w:val="en-US" w:eastAsia="zh-CN"/>
        </w:rPr>
        <w:t>数学：《感知5以内的数量》</w:t>
      </w:r>
    </w:p>
    <w:p>
      <w:pPr>
        <w:widowControl/>
        <w:spacing w:line="360" w:lineRule="exact"/>
        <w:ind w:firstLine="48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 w:cs="宋体"/>
          <w:kern w:val="0"/>
          <w:szCs w:val="21"/>
        </w:rPr>
        <w:t xml:space="preserve">春天到了，花园里面可漂亮了，我们一起来逛逛春天的花园，瞧，里面都有些什么呢？ </w:t>
      </w:r>
    </w:p>
    <w:p>
      <w:pPr>
        <w:widowControl/>
        <w:spacing w:line="360" w:lineRule="exact"/>
        <w:ind w:firstLine="480" w:firstLineChars="200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宝宝们看，春天里的花园里有什么？有几棵树、几只蝴蝶，几朵花，几只小鸟？你是怎么数的？</w:t>
      </w:r>
    </w:p>
    <w:p>
      <w:pPr>
        <w:widowControl/>
        <w:spacing w:line="360" w:lineRule="exact"/>
        <w:ind w:firstLine="480" w:firstLineChars="200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原来是小燕子！春天来了，小燕子也飞来了，它们想找朋友，我们帮帮小燕子好吗？</w:t>
      </w:r>
    </w:p>
    <w:p>
      <w:pPr>
        <w:widowControl/>
        <w:spacing w:line="360" w:lineRule="exact"/>
        <w:ind w:firstLine="480" w:firstLineChars="200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宝宝们，今天我们一起逛了花园，看到了这么多漂亮的东西，还给他们找到了小燕子做好朋友，真能干！下一次我们再一起去逛公园，好吗？现在我们一起出去找春天吧~</w:t>
      </w:r>
    </w:p>
    <w:p>
      <w:pPr>
        <w:spacing w:line="360" w:lineRule="exact"/>
        <w:ind w:firstLine="480" w:firstLineChars="200"/>
        <w:rPr>
          <w:rFonts w:hint="eastAsia" w:ascii="宋体" w:hAnsi="宋体"/>
          <w:szCs w:val="21"/>
        </w:rPr>
      </w:pPr>
    </w:p>
    <w:tbl>
      <w:tblPr>
        <w:tblStyle w:val="29"/>
        <w:tblpPr w:leftFromText="180" w:rightFromText="180" w:vertAnchor="text" w:horzAnchor="page" w:tblpX="1092" w:tblpY="57"/>
        <w:tblOverlap w:val="never"/>
        <w:tblW w:w="100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8"/>
        <w:gridCol w:w="3018"/>
        <w:gridCol w:w="35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0" w:hRule="atLeast"/>
        </w:trPr>
        <w:tc>
          <w:tcPr>
            <w:tcW w:w="344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Helvetica" w:hAnsi="Helvetica" w:cs="Helvetica" w:eastAsiaTheme="minorEastAsia"/>
                <w:b/>
                <w:bCs/>
                <w:i/>
                <w:iCs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984375" cy="1115695"/>
                  <wp:effectExtent l="0" t="0" r="15875" b="8255"/>
                  <wp:docPr id="11" name="图片 2" descr="C:\Users\THINK\Desktop\IMG_6018.JPGIMG_6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" descr="C:\Users\THINK\Desktop\IMG_6018.JPGIMG_601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75" cy="1115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drawing>
                <wp:inline distT="0" distB="0" distL="114300" distR="114300">
                  <wp:extent cx="1984375" cy="1115695"/>
                  <wp:effectExtent l="0" t="0" r="15875" b="8255"/>
                  <wp:docPr id="14" name="图片 2" descr="C:\Users\THINK\Desktop\IMG_6020.JPGIMG_6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2" descr="C:\Users\THINK\Desktop\IMG_6020.JPGIMG_602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75" cy="1115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3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drawing>
                <wp:inline distT="0" distB="0" distL="114300" distR="114300">
                  <wp:extent cx="1983105" cy="1115060"/>
                  <wp:effectExtent l="0" t="0" r="17145" b="8890"/>
                  <wp:docPr id="15" name="图片 2" descr="C:\Users\THINK\Desktop\IMG_6021.JPGIMG_6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2" descr="C:\Users\THINK\Desktop\IMG_6021.JPGIMG_602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105" cy="1115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exact"/>
        <w:ind w:firstLine="480" w:firstLineChars="200"/>
        <w:rPr>
          <w:rFonts w:hint="eastAsia" w:ascii="宋体" w:hAnsi="宋体"/>
          <w:szCs w:val="21"/>
        </w:rPr>
      </w:pPr>
      <w:bookmarkStart w:id="0" w:name="_GoBack"/>
      <w:bookmarkEnd w:id="0"/>
    </w:p>
    <w:p>
      <w:pPr>
        <w:spacing w:line="360" w:lineRule="exact"/>
        <w:ind w:firstLine="480" w:firstLineChars="200"/>
        <w:rPr>
          <w:rFonts w:hint="eastAsia" w:ascii="宋体" w:hAnsi="宋体"/>
          <w:szCs w:val="21"/>
        </w:rPr>
      </w:pPr>
    </w:p>
    <w:p>
      <w:pPr>
        <w:pStyle w:val="40"/>
        <w:bidi w:val="0"/>
        <w:jc w:val="center"/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5" name="图片 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户外活动篇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6" name="图片 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0"/>
        <w:bidi w:val="0"/>
        <w:jc w:val="center"/>
        <w:rPr>
          <w:rFonts w:hint="default" w:ascii="Helvetica Neue" w:hAnsi="Helvetica Neue" w:eastAsiaTheme="minorEastAsia"/>
          <w:b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="Helvetica Neue" w:hAnsi="Helvetica Neue"/>
          <w:b/>
          <w:color w:val="333333"/>
          <w:spacing w:val="8"/>
          <w:sz w:val="21"/>
          <w:szCs w:val="21"/>
          <w:lang w:val="en-US" w:eastAsia="zh-CN"/>
        </w:rPr>
        <w:t>-球类区-</w:t>
      </w:r>
    </w:p>
    <w:tbl>
      <w:tblPr>
        <w:tblStyle w:val="29"/>
        <w:tblpPr w:leftFromText="180" w:rightFromText="180" w:vertAnchor="text" w:horzAnchor="page" w:tblpX="1092" w:tblpY="57"/>
        <w:tblOverlap w:val="never"/>
        <w:tblW w:w="100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8"/>
        <w:gridCol w:w="3018"/>
        <w:gridCol w:w="35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0" w:hRule="atLeast"/>
        </w:trPr>
        <w:tc>
          <w:tcPr>
            <w:tcW w:w="344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Helvetica" w:hAnsi="Helvetica" w:cs="Helvetica" w:eastAsiaTheme="minorEastAsia"/>
                <w:b/>
                <w:bCs/>
                <w:i/>
                <w:iCs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984375" cy="1116330"/>
                  <wp:effectExtent l="0" t="0" r="15875" b="7620"/>
                  <wp:docPr id="9" name="图片 2" descr="C:\Users\THINK\Desktop\IMG_6012.JPGIMG_6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 descr="C:\Users\THINK\Desktop\IMG_6012.JPGIMG_601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75" cy="1116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8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drawing>
                <wp:inline distT="0" distB="0" distL="114300" distR="114300">
                  <wp:extent cx="1984375" cy="1116330"/>
                  <wp:effectExtent l="0" t="0" r="15875" b="7620"/>
                  <wp:docPr id="12" name="图片 2" descr="C:\Users\THINK\Desktop\IMG_6014.JPGIMG_6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" descr="C:\Users\THINK\Desktop\IMG_6014.JPGIMG_601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75" cy="1116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3" w:type="dxa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drawing>
                <wp:inline distT="0" distB="0" distL="114300" distR="114300">
                  <wp:extent cx="1983105" cy="1115695"/>
                  <wp:effectExtent l="0" t="0" r="17145" b="8255"/>
                  <wp:docPr id="13" name="图片 2" descr="C:\Users\THINK\Desktop\IMG_6013.JPGIMG_6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" descr="C:\Users\THINK\Desktop\IMG_6013.JPGIMG_601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105" cy="1115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exact"/>
        <w:ind w:firstLine="480" w:firstLineChars="200"/>
        <w:rPr>
          <w:rFonts w:hint="eastAsia" w:ascii="宋体" w:hAnsi="宋体"/>
          <w:szCs w:val="21"/>
        </w:rPr>
      </w:pPr>
    </w:p>
    <w:p>
      <w:pPr>
        <w:spacing w:line="360" w:lineRule="exact"/>
        <w:ind w:firstLine="480" w:firstLineChars="200"/>
        <w:rPr>
          <w:rFonts w:hint="eastAsia" w:ascii="宋体" w:hAnsi="宋体"/>
          <w:szCs w:val="21"/>
        </w:rPr>
      </w:pPr>
    </w:p>
    <w:p>
      <w:pPr>
        <w:pStyle w:val="40"/>
        <w:bidi w:val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15875" b="635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一日生活学习情况表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15875" b="6350"/>
            <wp:docPr id="29" name="图片 2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7"/>
        <w:ind w:left="360" w:firstLine="0" w:firstLineChars="0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4077970</wp:posOffset>
                </wp:positionH>
                <wp:positionV relativeFrom="paragraph">
                  <wp:posOffset>15240</wp:posOffset>
                </wp:positionV>
                <wp:extent cx="228600" cy="161925"/>
                <wp:effectExtent l="0" t="0" r="0" b="9525"/>
                <wp:wrapNone/>
                <wp:docPr id="63" name="星形: 五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星形: 五角 2" o:spid="_x0000_s1026" style="position:absolute;left:0pt;margin-left:321.1pt;margin-top:1.2pt;height:12.75pt;width:18pt;z-index:251662336;v-text-anchor:middle;mso-width-relative:page;mso-height-relative:page;" fillcolor="#FFFF00" filled="t" stroked="f" coordsize="228600,161925" o:gfxdata="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esZEL9QAAAAIAQAADwAAAAAAAAABACAAAAAiAAAAZHJz&#10;L2Rvd25yZXYueG1sUEsBAhQAFAAAAAgAh07iQFvv8616AgAA1AQAAA4AAAAAAAAAAQAgAAAAIwEA&#10;AGRycy9lMm9Eb2MueG1sUEsFBgAAAAAGAAYAWQEAAA8GAAAAAA==&#10;" path="m0,61849l87317,61850,114300,0,141282,61850,228599,61849,157957,100074,184941,161924,114300,123698,43658,161924,70642,100074xe">
                <v:path o:connectlocs="114300,0;0,61849;43658,161924;184941,161924;228599,61849" o:connectangles="247,164,82,82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5314315</wp:posOffset>
                </wp:positionH>
                <wp:positionV relativeFrom="paragraph">
                  <wp:posOffset>1270</wp:posOffset>
                </wp:positionV>
                <wp:extent cx="209550" cy="180975"/>
                <wp:effectExtent l="0" t="0" r="0" b="9525"/>
                <wp:wrapNone/>
                <wp:docPr id="65" name="等腰三角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80975"/>
                        </a:xfrm>
                        <a:prstGeom prst="triangl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5" type="#_x0000_t5" style="position:absolute;left:0pt;margin-left:418.45pt;margin-top:0.1pt;height:14.25pt;width:16.5pt;z-index:251663360;v-text-anchor:middle;mso-width-relative:page;mso-height-relative:page;" fillcolor="#F07F09 [3204]" filled="t" stroked="f" coordsize="21600,21600" o:gfxdata="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AeR0tT1AAAAAcBAAAPAAAAAAAAAAEAIAAA&#10;ACIAAABkcnMvZG93bnJldi54bWxQSwECFAAUAAAACACHTuJACWvd7YICAADZBAAADgAAAAAAAAAB&#10;ACAAAAAjAQAAZHJzL2Uyb0RvYy54bWxQSwUGAAAAAAYABgBZAQAAFwYAAAAA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各图形依次代表             优秀：     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一般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</w:t>
      </w:r>
    </w:p>
    <w:tbl>
      <w:tblPr>
        <w:tblStyle w:val="29"/>
        <w:tblpPr w:leftFromText="180" w:rightFromText="180" w:vertAnchor="text" w:horzAnchor="page" w:tblpX="779" w:tblpY="315"/>
        <w:tblOverlap w:val="never"/>
        <w:tblW w:w="481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3"/>
        <w:gridCol w:w="1065"/>
        <w:gridCol w:w="947"/>
        <w:gridCol w:w="1163"/>
        <w:gridCol w:w="1106"/>
        <w:gridCol w:w="1065"/>
        <w:gridCol w:w="982"/>
        <w:gridCol w:w="908"/>
        <w:gridCol w:w="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6" w:hRule="atLeast"/>
        </w:trPr>
        <w:tc>
          <w:tcPr>
            <w:tcW w:w="1031" w:type="pct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7" w:type="pct"/>
            <w:vMerge w:val="restart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 xml:space="preserve"> 区域游    戏</w:t>
            </w:r>
          </w:p>
        </w:tc>
        <w:tc>
          <w:tcPr>
            <w:tcW w:w="1562" w:type="pct"/>
            <w:gridSpan w:val="3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集体活动</w:t>
            </w:r>
          </w:p>
        </w:tc>
        <w:tc>
          <w:tcPr>
            <w:tcW w:w="994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进餐</w:t>
            </w:r>
          </w:p>
        </w:tc>
        <w:tc>
          <w:tcPr>
            <w:tcW w:w="893" w:type="pct"/>
            <w:gridSpan w:val="2"/>
            <w:tcBorders>
              <w:top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午睡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1031" w:type="pct"/>
            <w:vMerge w:val="continue"/>
            <w:tcBorders>
              <w:left w:val="single" w:color="auto" w:sz="18" w:space="0"/>
              <w:bottom w:val="single" w:color="auto" w:sz="6" w:space="0"/>
              <w:right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517" w:type="pct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</w:pPr>
          </w:p>
        </w:tc>
        <w:tc>
          <w:tcPr>
            <w:tcW w:w="460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pacing w:val="-20"/>
                <w:sz w:val="28"/>
                <w:szCs w:val="28"/>
              </w:rPr>
              <w:t>积极参与</w:t>
            </w:r>
          </w:p>
        </w:tc>
        <w:tc>
          <w:tcPr>
            <w:tcW w:w="565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不离开座位</w:t>
            </w:r>
          </w:p>
        </w:tc>
        <w:tc>
          <w:tcPr>
            <w:tcW w:w="537" w:type="pct"/>
            <w:tcBorders>
              <w:top w:val="single" w:color="auto" w:sz="18" w:space="0"/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会举手</w:t>
            </w:r>
          </w:p>
        </w:tc>
        <w:tc>
          <w:tcPr>
            <w:tcW w:w="517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不挑食</w:t>
            </w:r>
          </w:p>
        </w:tc>
        <w:tc>
          <w:tcPr>
            <w:tcW w:w="476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桌面</w:t>
            </w:r>
          </w:p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干净</w:t>
            </w:r>
          </w:p>
        </w:tc>
        <w:tc>
          <w:tcPr>
            <w:tcW w:w="441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安静午睡</w:t>
            </w:r>
          </w:p>
        </w:tc>
        <w:tc>
          <w:tcPr>
            <w:tcW w:w="452" w:type="pct"/>
            <w:tcBorders>
              <w:bottom w:val="single" w:color="auto" w:sz="6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睡着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4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刘振凯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6" name="五角星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Rc8Rq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0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Rc8R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7" name="五角星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FYWhG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0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FYWh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88" name="五角星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JhU36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JhU3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0" name="等腰三角形 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WxfyJ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4" name="等腰三角形 4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DQcCrqD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NBwKu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3" name="五角星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LmKvK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2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LmKv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8" name="等腰三角形 4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KibZdCDAgAA2wQAAA4AAABkcnMvZTJvRG9jLnhtbK1UzW7TQBC+&#10;I/EOq71TOyEhjVWnihoFIVVQqSDOk/XaXmn/2N3EKXcOvfIIXDghceTC24DoYzC7dn8oHHogB2dm&#10;Z/x9M9/O+O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qJtl0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7" name="五角星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b1hty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sw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b1ht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李皓沐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8" name="五角星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BcyPs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99" name="五角星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DIJL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ajxDCN&#10;X/7j++df3z79/PKVpEtQtHdhjswrd+l7L8BM8x4ar9MXk5BDRYeD2fR4AnJvKjoaTGeT455icYiE&#10;p4TxqCwR50gYnowms3HCL+6BnA/xpbCaJKOiUKIfZ2bZ7iLELvc2JxUOVsl6LZXKjt9cnytPdgy/&#10;e11O1mVuH/B/pClD9hh4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DIJL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1" name="五角星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xfG0N/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DsXxtD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9" name="等腰三角形 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2YxL8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3" name="五角星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ZWTVS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t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ZWTV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4" name="五角星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1IHG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1IHG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5" name="五角星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hMt22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hMt2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6" name="五角星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dBSn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dBSn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徐洛梵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7" name="五角星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JF4X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JF4X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8" name="五角星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F86BW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F86B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09" name="五角星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R4Qx6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HhDH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8" name="等腰三角形 4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ITTwvuDAgAA2wQAAA4AAABkcnMvZTJvRG9jLnhtbK1UzW7TQBC+&#10;I/EOq71TO1FCGqtOFTUKQqpopYI4T9Zre6X9Y3cTp9w59MojcOGExJELbwOij8Hs2v2hcOiBHJyZ&#10;nfH3zXw746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hNPC+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1" name="五角星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vyx45/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B78seO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2" name="五角星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T/OpK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ZP86k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7" name="等腰三角形 4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NP9kaCD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0/2Ro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5" name="五角星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/ha6CA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+Fro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蒋六一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6" name="五角星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Dslry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Dslr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7" name="五角星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XoPbe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eg9t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8" name="五角星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bRNNiA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JtE02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19" name="五角星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PVn9N/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DT1Z/TfwIAAN4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3" name="等腰三角形 4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p4C0h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1" name="五角星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MC0wO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wLTA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2" name="五角星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cDy4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3" name="五角星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kLhRS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kLhR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蔡锦然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4" name="五角星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IV1C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IV1C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5" name="五角星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cRfy2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O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cRfy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6" name="五角星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gcgj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gcgj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7" name="五角星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0YKT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c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0YKT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28" name="五角星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4hIFW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i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4hIF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0" name="五角星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hq6T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1" name="五角星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SvD86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FK8Pz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b/>
                <w:sz w:val="24"/>
                <w:lang w:val="en-US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2" name="五角星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ui8tK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+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ui8t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高枕北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3" name="五角星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6mWdmB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6mWd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4" name="五角星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W4CO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9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W4CO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5" name="五角星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C8o+C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jweU2KY&#10;xpX/+P7517dPP798JekjKNq7MEfmlbv0vRdgpnkPjdfpF5OQA0AGs+nxBOTeVHQ0mM4mxz3F4hAJ&#10;TwnjUVkizpEwPBlNZhm/uAdyPsSXwmqSjIpCiX6cmWW7ixBRHbm3OalwsErWa6lUdvzm+lx5smO4&#10;7nU5WZez1D7+8keaMmQP6Q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C8o+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6" name="五角星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+xXvyC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fsV78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7" name="五角星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q19fe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8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q19f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8" name="五角星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mM/Ji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mM/J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39" name="五角星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yIV5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yIV5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0" name="五角星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fhIMmA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x+Egy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张子俊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4" name="等腰三角形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BhUrZG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6MJ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GFStk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6" name="等腰三角形 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ouq/g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3" name="五角星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js3dW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js3d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7" name="等腰三角形 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+1Nou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6MZ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/7U2i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5" name="五角星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b2J+y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N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b2J+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6" name="五角星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n72vC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n72v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6" name="等腰三角形 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jqIYq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8" name="五角星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/GeJS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hzh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/GeJ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穆乔洋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5" name="等腰三角形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RQskm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0" name="五角星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BM/AS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UEz8B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1" name="五角星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VIVw+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UhXD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1" name="等腰三角形 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ALmnWA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3" name="五角星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9BAR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9BAR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4" name="五角星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RfUC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RfUC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5" name="五角星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Fb+yG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yP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Fb+y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6" name="五角星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5WBj2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s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5WBj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苗浩铭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4" name="五角星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aGiTW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BoaJNY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5" name="五角星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dKcOKAAgAA3A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R0pw4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" name="五角星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TU8pa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hNTyl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30" name="等腰三角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RC2oFggIAANk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" name="五角星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v/eQqAAgAA3A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C/95C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" name="五角星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mtAqm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p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mtAqm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" name="五角星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wOhTS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o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wOhTS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" name="五角星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3CfOOBAgAA3A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3CfOO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居安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5" name="五角星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mr76y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jwZU2KY&#10;xpX/+P7517dPP798JekjKNq7MEfmlbv0vRdgpnkPjdfpF5OQA0AGs+nxBOTeVHQ0mM4mxz3F4hAJ&#10;TwnjUVkizpEwPBlNZhm/uAdyPsSXwmqSjIpCiX6cmWW7ixBRHbm3OalwsErWa6lUdvzm+lx5smO4&#10;7nU5WZez1D7+8keaMmQP6Q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mr76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6" name="五角星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amEr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7" name="五角星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Oiub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8m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Oiub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8" name="五角星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CbsNS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CbsN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69" name="五角星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WfG9+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WfG9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0" name="五角星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xE0R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1" name="五角星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oVn0+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yhWfT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2" name="五角星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UYYl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dD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UYYl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袁昱程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3" name="五角星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AcyVi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AcyV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4" name="五角星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sCmG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sCmG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5" name="五角星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4GM2G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pyM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4GM2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2" name="等腰三角形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Ox77pq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+Mx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7Hvumo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7" name="五角星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0D2V2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8" name="五角星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c2bBm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pzg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Jc2bB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79" name="五角星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IyxxK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i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Iyxx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0" name="五角星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Qo4JC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5Cjgk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张恩泽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1" name="五角星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EsS5u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ESxLm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2" name="五角星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4htoe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dD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4hto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3" name="五角星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slHYy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slHY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4" name="五角星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A7TL6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A7TL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5" name="五角星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U/57W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U/57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6" name="五角星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oyGqm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oyGq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9" name="等腰三角形 4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9cTs2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8" name="五角星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wPuM2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pzi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wPuM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沈俊儒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89" name="五角星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kLE8a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q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kLE8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0" name="五角星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OFPF2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c4U8X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1" name="五角星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aBl1a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hoGXVo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3" name="等腰三角形 4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LEkZ5OD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sSRnk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3" name="五角星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yIwUG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fH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yIwU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4" name="五角星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eWkH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j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eWkH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5" name="五角星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KSO3iA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UpI7e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6" name="五角星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2fxmS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2fxmS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何旻俊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7" name="五角星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ibbW+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LibbW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8" name="五角星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uiZACB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uiZA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299" name="五角星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6mzw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6mzw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4" name="等腰三角形 4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CK42a+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+MJ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IrjZr4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5" name="等腰三角形 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wbQMPNMAAAADAQAADwAAAAAAAAABACAA&#10;AAAiAAAAZHJzL2Rvd25yZXYueG1sUEsBAhQAFAAAAAgAh07iQGlDg7OEAgAA2wQAAA4AAAAAAAAA&#10;AQAgAAAAIgEAAGRycy9lMm9Eb2MueG1sUEsFBgAAAAAGAAYAWQEAABg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2" name="五角星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mIQDG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5iEAx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3" name="五角星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yM6zqC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MjOs6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4" name="五角星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eSug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HkroI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刘佳怡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5" name="五角星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KWEQO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ylhED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6" name="五角星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2b7B+C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tm+wf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7" name="五角星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ifRx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Yn0cU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8" name="五角星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umTnu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7pk57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09" name="五角星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6i5XC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6i5X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0" name="五角星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Qsyuu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/A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Qsyuu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1" name="五角星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EoYeC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G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EoYeC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12" name="五角星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4lnPy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+G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uJZz8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华初墨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4" name="五角星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q0ojO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urSiM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5" name="五角星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t4W+SAAgAA3A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+3hb5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6" name="五角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kqIEe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eSogR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7" name="等腰三角形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GwA2++CAgAA2Q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sANvvggIAANk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8" name="五角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H03NOAAgAA3A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cfTc0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49" name="五角星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A4JQR/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AwOCUEfwIAANw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1" name="五角星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fNUgyAAgAA3A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t81SD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52" name="五角星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WfKa+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WfKa+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卓沐锦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1" name="五角星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nYdW2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H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nYdW2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2" name="五角星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1tWIc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3" name="五角星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I9Ejeo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4" name="五角星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jPck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9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oz3JI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5" name="五角星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3L2UO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c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dy9lD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6" name="五角星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LGJF+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Hh4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AsYkX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7" name="五角星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fCj1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g8n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3wo9U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28" name="五角星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T7hju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E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U+4Y7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冯萱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1" name="五角星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lURw+AAgAA3A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6VRHD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2" name="五角星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sGPKy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gwp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sGPKy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4" name="五角星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6luzG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owo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C6luzG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66" name="等腰三角形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DxSluwggIAANk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7" name="五角星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z3wJKB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z3wJK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8" name="五角星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XlxdGBAgAA3A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XlxdGBAgAA3A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69" name="五角星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QpPAa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Ck8B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70" name="五角星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IQstl/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BiELLZfwIAANw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widowControl/>
              <w:spacing w:beforeLines="0" w:afterLines="0" w:line="2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  <w:t>相悦婉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7" name="五角星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gb1OZ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7" name="等腰三角形 4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MVZQrW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+MZ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xVlCt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39" name="五角星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2UvH9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6" name="等腰三角形 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mAbLv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1" name="五角星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g/Lay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G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g/Lay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2" name="五角星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cy0LC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+G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nMtCw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3" name="五角星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jZ7u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4" name="五角星 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WSgqi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肖童芮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5" name="五角星 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wsgYK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a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sLIGC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6" name="五角星 3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MhfJ6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Hh0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syF8no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7" name="五角星 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Yl15W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m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GJdeV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30" name="等腰三角形 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AYS+c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49" name="五角星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AYdfG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QGHXx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0" name="五角星 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qWWmq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/B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BqWWm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1" name="五角星 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+S8WG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H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+S8WG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2" name="五角星 3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CfDH2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+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wnwx9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赵玥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12" name="等腰三角形 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NaXmqSDAgAA2w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1peap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4" name="五角星 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6F9k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9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OhfZE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5" name="五角星 3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uBXU+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e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7gV1P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8" name="等腰三角形 4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L4/tsWDAgAA2wQAAA4AAABkcnMvZTJvRG9jLnhtbK1UzW7TQBC+&#10;I/EOq71TO1FCGqtOFTUKQqpopYI4T9Zre6X9Y3cTp9w59MojcOGExJELbwOij8Hs2v2hcOiBHJyZ&#10;nfH3zXw746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vj+2x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7" name="五角星 3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GIC1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o8n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RiAtY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58" name="五角星 3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KxAje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G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ysQI3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40" name="等腰三角形 4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wbQMPNMAAAADAQAADwAAAAAAAAABACAAAAAi&#10;AAAAZHJzL2Rvd25yZXYueG1sUEsBAhQAFAAAAAgAh07iQCIdFfWBAgAA2wQAAA4AAAAAAAAAAQAg&#10;AAAAIgEAAGRycy9lMm9Eb2MueG1sUEsFBgAAAAAGAAYAWQEAABU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0" name="五角星 3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JmTueC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iZk7n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朱念怡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1" name="五角星 3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Bdi5eyCAgAA3gQAAA4AAABkcnMvZTJvRG9jLnhtbK1UzW4TMRC+&#10;I/EOlu90N2nS/KibKmoUhFRBpYI4O15v1pL/sJ2k5TEQB24ceQeeByEeg8/e7Q+FQw9cvDOe0Tcz&#10;n7/Z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XYuXs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2" name="五角星 3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hvGPC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hkSI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CG8Y8I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3" name="五角星 3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9a7P7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429" name="等腰三角形 4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42A/zI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5" name="五角星 3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DcUnC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6" name="五角星 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cfLTe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7" name="五角星 3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l4H9W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Phk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Xgf1Y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68" name="五角星 3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KQRa6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张皓玥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Theme="minorEastAsia"/>
                <w:b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1" name="五角星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UgCAF/AgAA3A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zDmkPTAAAAAwEAAA8AAAAAAAAAAQAgAAAAIgAA&#10;AGRycy9kb3ducmV2LnhtbFBLAQIUABQAAAAIAIdO4kAFIAgBfwIAANwEAAAOAAAAAAAAAAEAIAAA&#10;ACIBAABkcnMvZTJvRG9jLnhtbFBLBQYAAAAABgAGAFkBAAAT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2" name="五角星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dyc6K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h3Jzoo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3" name="五角星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a+inW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xr6KdY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84" name="等腰三角形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wbQMPNMAAAADAQAADwAAAAAAAAABACAAAAAi&#10;AAAAZHJzL2Rvd25yZXYueG1sUEsBAhQAFAAAAAgAh07iQGvbIROBAgAA2QQAAA4AAAAAAAAAAQAg&#10;AAAAIgEAAGRycy9lMm9Eb2MueG1sUEsFBgAAAAAGAAYAWQEAABUGAAAAAA=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5" name="五角星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MdDeiAAgAA3A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x0N6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6" name="五角星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FPdku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AU92S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7" name="五角星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CDj5y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QIOPnI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88" name="五角星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mRit+AAgAA3A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CZGK34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赵悦浠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7" name="五角星 3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vtXDGI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8" name="五角星 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3syne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B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d7Mp3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79" name="五角星 3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CjoYXy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o6GF8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0" name="五角星 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7yRv6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/B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K7yRv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1" name="五角星 3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Fv27fW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8H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Fv27fW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2" name="五角星 3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T7EOm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+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E+xDp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3" name="五角星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x/7vi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4" name="五角星 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rh6tC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9H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64erQ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左翊彤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5" name="五角星 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/lQduC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CP5UHb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6" name="五角星 3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sw5pD0wAAAAMBAAAPAAAAAAAAAAEAIAAA&#10;ACIAAABkcnMvZG93bnJldi54bWxQSwECFAAUAAAACACHTuJAkOi8x4MCAADeBAAADgAAAAAAAAAB&#10;ACAAAAAiAQAAZHJzL2Uyb0RvYy54bWxQSwUGAAAAAAYABgBZAQAAFw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7" name="五角星 3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XsF8y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8n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Bl7BfM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8" name="五角星 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AG1R6j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89" name="五角星 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PRtai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z0bWo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0" name="五角星 3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lfmjOB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Dlfmj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1" name="五角星 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xbMTiB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MxbMT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392" name="五角星 3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NWzCSC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KzDmkPTAAAAAwEAAA8AAAAAAAAAAQAgAAAA&#10;IgAAAGRycy9kb3ducmV2LnhtbFBLAQIUABQAAAAIAIdO4kDTVswkggIAAN4EAAAOAAAAAAAAAAEA&#10;IAAAACIBAABkcnMvZTJvRG9jLnhtbFBLBQYAAAAABgAGAFkBAAAWBgAAAAA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陆雨彤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99" name="五角星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LVfwmAAgAA3A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gtV/CYACAADc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0" name="五角星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Mc1W/uA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xzVb+4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1" name="五角星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DIx8PC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MjHw8I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102" name="等腰三角形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G0DDzTAAAAAwEAAA8AAAAAAAAAAQAgAAAA&#10;IgAAAGRycy9kb3ducmV2LnhtbFBLAQIUABQAAAAIAIdO4kBjwm8gggIAANsEAAAOAAAAAAAAAAEA&#10;IAAAACIBAABkcnMvZTJvRG9jLnhtbFBLBQYAAAAABgAGAFkBAAAWBgAAAAA=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3" name="五角星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Ng4pue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5T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Ng4pue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5" name="五角星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OYiXN6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OYiXN6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6" name="五角星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PkvocK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5Qk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PkvocK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7" name="五角星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AwrCsm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AwrCsm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031" w:type="pc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000000"/>
                <w:spacing w:val="-11"/>
                <w:kern w:val="0"/>
                <w:sz w:val="24"/>
                <w:szCs w:val="24"/>
                <w:lang w:eastAsia="zh-Hans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spacing w:val="-11"/>
                <w:kern w:val="0"/>
                <w:sz w:val="24"/>
                <w:szCs w:val="24"/>
                <w:u w:val="none"/>
                <w:lang w:val="en-US" w:eastAsia="zh-Hans" w:bidi="ar"/>
              </w:rPr>
              <w:t>陈宇航</w: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8" name="五角星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8SA6a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47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09" name="五角星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JoWqK2AAgAA3gQAAA4AAABkcnMvZTJvRG9jLnhtbK1US24UMRDd&#10;I3EHy3vSPZOZzEfpiUYZDUKKIFJArB23e9qSf9ieTzgGYsGOJXfgPAhxDJ7dnQ+BRRZs3FWu0quq&#10;1698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mhaor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63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1" name="五角星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sw5pD0wAAAAMBAAAPAAAAAAAAAAEAIAAAACIA&#10;AABkcnMvZG93bnJldi54bWxQSwECFAAUAAAACACHTuJApZwsPYACAADeBAAADgAAAAAAAAABACAA&#10;AAAiAQAAZHJzL2Uyb0RvYy54bWxQSwUGAAAAAAYABgBZAQAAFAYAAAAA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mc:AlternateContent>
                <mc:Choice Requires="wps">
                  <w:drawing>
                    <wp:inline distT="0" distB="0" distL="114300" distR="114300">
                      <wp:extent cx="209550" cy="180975"/>
                      <wp:effectExtent l="0" t="0" r="0" b="9525"/>
                      <wp:docPr id="112" name="等腰三角形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80975"/>
                              </a:xfrm>
                              <a:prstGeom prst="triangl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5" type="#_x0000_t5" style="height:14.25pt;width:16.5pt;v-text-anchor:middle;" fillcolor="#F07F09 [3204]" filled="t" stroked="f" coordsize="21600,21600" o:gfxdata="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BtAw80wAAAAMBAAAPAAAAAAAAAAEAIAAA&#10;ACIAAABkcnMvZG93bnJldi54bWxQSwECFAAUAAAACACHTuJAdWa8NYMCAADbBAAADgAAAAAAAAAB&#10;ACAAAAAiAQAAZHJzL2Uyb0RvYy54bWxQSwUGAAAAAAYABgBZAQAAFwYAAAAA&#10;" adj="10800"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065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3" name="五角星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E+Veiq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g2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E+Veiq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2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4" name="五角星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ISLKxi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ISLKxi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08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5" name="五角星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HGPgBO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31" w:type="dxa"/>
            <w:tcBorders>
              <w:top w:val="single" w:color="auto" w:sz="18" w:space="0"/>
              <w:bottom w:val="single" w:color="auto" w:sz="18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</w:rPr>
              <mc:AlternateContent>
                <mc:Choice Requires="wps">
                  <w:drawing>
                    <wp:inline distT="0" distB="0" distL="114300" distR="114300">
                      <wp:extent cx="254000" cy="264795"/>
                      <wp:effectExtent l="0" t="0" r="12700" b="1905"/>
                      <wp:docPr id="116" name="五角星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8370" y="4189730"/>
                                <a:ext cx="254000" cy="264795"/>
                              </a:xfrm>
                              <a:prstGeom prst="star5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style="height:20.85pt;width:20pt;v-text-anchor:middle;" fillcolor="#F07F09 [3204]" filled="t" stroked="f" coordsize="254000,264795" o:gfxdata="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rMOaQ9MAAAADAQAADwAAAAAAAAABACAAAAAi&#10;AAAAZHJzL2Rvd25yZXYueG1sUEsBAhQAFAAAAAgAh07iQG6CfQ+BAgAA3gQAAA4AAAAAAAAAAQAg&#10;AAAAIgEAAGRycy9lMm9Eb2MueG1sUEsFBgAAAAAGAAYAWQEAABUGAAAAAA==&#10;" path="m0,101142l97019,101143,127000,0,156980,101143,253999,101142,175508,163651,205490,264794,127000,202283,48509,264794,78491,163651xe">
                      <v:path o:connectlocs="127000,0;0,101142;48509,264794;205490,264794;253999,101142" o:connectangles="247,164,82,82,0"/>
                      <v:fill on="t" focussize="0,0"/>
                      <v:stroke on="f" weight="1pt" miterlimit="8" joinstyle="miter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</w:tbl>
    <w:p>
      <w:pPr>
        <w:jc w:val="both"/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>
      <w:pPr>
        <w:jc w:val="center"/>
        <w:rPr>
          <w:rStyle w:val="31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 温馨提示 </w:t>
      </w:r>
      <w:r>
        <w:rPr>
          <w:rStyle w:val="31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6"/>
        <w:numPr>
          <w:ilvl w:val="0"/>
          <w:numId w:val="0"/>
        </w:numPr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ind w:left="440" w:leftChars="0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595959" w:themeColor="text1" w:themeTint="A6"/>
          <w:sz w:val="24"/>
          <w:szCs w:val="24"/>
          <w:lang w:eastAsia="zh-CN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>★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1.天气变冷，幼儿衣服变厚，户外时出汗较多，建议家长为幼儿垫好垫背巾来园，防止出汗较多感冒着凉。</w:t>
      </w:r>
    </w:p>
    <w:p>
      <w:pPr>
        <w:pStyle w:val="26"/>
        <w:numPr>
          <w:ilvl w:val="0"/>
          <w:numId w:val="0"/>
        </w:numPr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spacing w:before="0" w:beforeAutospacing="0" w:after="0" w:afterAutospacing="0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     2.在日常生活中，每个人都应该做到以下几点：洗净双手、不吃生食、认真清洗水果和蔬菜、不喝生水、加强通风。</w:t>
      </w:r>
    </w:p>
    <w:p>
      <w:pPr>
        <w:jc w:val="both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160" w:firstLineChars="100"/>
        <w:jc w:val="center"/>
        <w:rPr>
          <w:rFonts w:hint="default"/>
          <w:sz w:val="20"/>
          <w:szCs w:val="20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headerReference r:id="rId4" w:type="default"/>
      <w:footerReference r:id="rId6" w:type="default"/>
      <w:pgSz w:w="11907" w:h="16839"/>
      <w:pgMar w:top="720" w:right="720" w:bottom="720" w:left="720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8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reesiaUPC">
    <w:altName w:val="Segoe Print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docPartObj>
        <w:docPartGallery w:val="autotext"/>
      </w:docPartObj>
    </w:sdtPr>
    <w:sdtContent>
      <w:p>
        <w:pPr>
          <w:pStyle w:val="23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60288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5168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2">
    <w:nsid w:val="3A435545"/>
    <w:multiLevelType w:val="multilevel"/>
    <w:tmpl w:val="3A435545"/>
    <w:lvl w:ilvl="0" w:tentative="0">
      <w:start w:val="1"/>
      <w:numFmt w:val="bullet"/>
      <w:lvlText w:val=""/>
      <w:lvlJc w:val="left"/>
      <w:pPr>
        <w:ind w:left="48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OWUwNzkyMjQ5ZGJmNWY2ZWE0NGZmMzQwMDUyOTkifQ=="/>
    <w:docVar w:name="KSO_WPS_MARK_KEY" w:val="8d0c8e61-3483-4d62-80f9-0efda42b081d"/>
  </w:docVars>
  <w:rsids>
    <w:rsidRoot w:val="00172A27"/>
    <w:rsid w:val="00001A52"/>
    <w:rsid w:val="000137C0"/>
    <w:rsid w:val="00054652"/>
    <w:rsid w:val="0006079A"/>
    <w:rsid w:val="00066E67"/>
    <w:rsid w:val="0007247B"/>
    <w:rsid w:val="000808A4"/>
    <w:rsid w:val="000E1CA6"/>
    <w:rsid w:val="000E437C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4E0863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7E78DF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D7449"/>
    <w:rsid w:val="009F3684"/>
    <w:rsid w:val="00A32AB8"/>
    <w:rsid w:val="00A54392"/>
    <w:rsid w:val="00A543BD"/>
    <w:rsid w:val="00A57714"/>
    <w:rsid w:val="00A75EA0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C6A86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E64EA"/>
    <w:rsid w:val="01250597"/>
    <w:rsid w:val="013230CB"/>
    <w:rsid w:val="014E00A0"/>
    <w:rsid w:val="01A37FB4"/>
    <w:rsid w:val="01D71546"/>
    <w:rsid w:val="02040360"/>
    <w:rsid w:val="02324910"/>
    <w:rsid w:val="02560E10"/>
    <w:rsid w:val="03386B2C"/>
    <w:rsid w:val="03886823"/>
    <w:rsid w:val="039C1259"/>
    <w:rsid w:val="03A20338"/>
    <w:rsid w:val="03B23567"/>
    <w:rsid w:val="03D031A1"/>
    <w:rsid w:val="041A3535"/>
    <w:rsid w:val="04372F42"/>
    <w:rsid w:val="04390FDD"/>
    <w:rsid w:val="043D0214"/>
    <w:rsid w:val="04B728DA"/>
    <w:rsid w:val="04DC3F10"/>
    <w:rsid w:val="05700666"/>
    <w:rsid w:val="058415F0"/>
    <w:rsid w:val="05A91D01"/>
    <w:rsid w:val="05DB210E"/>
    <w:rsid w:val="06112117"/>
    <w:rsid w:val="06606AF8"/>
    <w:rsid w:val="06677045"/>
    <w:rsid w:val="06955D83"/>
    <w:rsid w:val="06A67C32"/>
    <w:rsid w:val="073233B5"/>
    <w:rsid w:val="07394B57"/>
    <w:rsid w:val="073B126A"/>
    <w:rsid w:val="074F00BB"/>
    <w:rsid w:val="076A0852"/>
    <w:rsid w:val="07B93F81"/>
    <w:rsid w:val="083C7D61"/>
    <w:rsid w:val="084118C1"/>
    <w:rsid w:val="084747F0"/>
    <w:rsid w:val="08656B2F"/>
    <w:rsid w:val="08EA74EC"/>
    <w:rsid w:val="096173C6"/>
    <w:rsid w:val="097A3304"/>
    <w:rsid w:val="098027BA"/>
    <w:rsid w:val="098A655D"/>
    <w:rsid w:val="09C62873"/>
    <w:rsid w:val="09E82A7E"/>
    <w:rsid w:val="0A0528E4"/>
    <w:rsid w:val="0B095AE2"/>
    <w:rsid w:val="0B0D3608"/>
    <w:rsid w:val="0B101835"/>
    <w:rsid w:val="0B1503CC"/>
    <w:rsid w:val="0B6659A6"/>
    <w:rsid w:val="0B8B21FE"/>
    <w:rsid w:val="0C291D87"/>
    <w:rsid w:val="0C550A02"/>
    <w:rsid w:val="0CBC0864"/>
    <w:rsid w:val="0D09196A"/>
    <w:rsid w:val="0D3A01A5"/>
    <w:rsid w:val="0D745EB7"/>
    <w:rsid w:val="0D922887"/>
    <w:rsid w:val="0DE1400C"/>
    <w:rsid w:val="0E573889"/>
    <w:rsid w:val="0E6C7272"/>
    <w:rsid w:val="0ECB5921"/>
    <w:rsid w:val="0EDB2A4F"/>
    <w:rsid w:val="0EE5365C"/>
    <w:rsid w:val="0EEC00B9"/>
    <w:rsid w:val="0EFD43B4"/>
    <w:rsid w:val="0F0C578A"/>
    <w:rsid w:val="0F411DD8"/>
    <w:rsid w:val="0F6100E2"/>
    <w:rsid w:val="0F995A13"/>
    <w:rsid w:val="0F9B492D"/>
    <w:rsid w:val="101A1C3F"/>
    <w:rsid w:val="10371457"/>
    <w:rsid w:val="10683FA4"/>
    <w:rsid w:val="106A5825"/>
    <w:rsid w:val="107E0F93"/>
    <w:rsid w:val="107F4121"/>
    <w:rsid w:val="10BF1061"/>
    <w:rsid w:val="1105361F"/>
    <w:rsid w:val="11186A68"/>
    <w:rsid w:val="11AA1887"/>
    <w:rsid w:val="124A4C7A"/>
    <w:rsid w:val="12AD7AA8"/>
    <w:rsid w:val="12F87678"/>
    <w:rsid w:val="12FC5995"/>
    <w:rsid w:val="135B30B6"/>
    <w:rsid w:val="136A42A1"/>
    <w:rsid w:val="13BB4C90"/>
    <w:rsid w:val="13D425D5"/>
    <w:rsid w:val="14045069"/>
    <w:rsid w:val="14542596"/>
    <w:rsid w:val="14601C45"/>
    <w:rsid w:val="14A01DBE"/>
    <w:rsid w:val="14A57FA8"/>
    <w:rsid w:val="150A4901"/>
    <w:rsid w:val="15396CCC"/>
    <w:rsid w:val="154D28B1"/>
    <w:rsid w:val="155021BC"/>
    <w:rsid w:val="1592109E"/>
    <w:rsid w:val="15D43E1B"/>
    <w:rsid w:val="162D09B2"/>
    <w:rsid w:val="162D70B8"/>
    <w:rsid w:val="169145C2"/>
    <w:rsid w:val="16DC1DAC"/>
    <w:rsid w:val="16E15531"/>
    <w:rsid w:val="170E3387"/>
    <w:rsid w:val="1731614C"/>
    <w:rsid w:val="17413DF3"/>
    <w:rsid w:val="174C7ACB"/>
    <w:rsid w:val="175747C2"/>
    <w:rsid w:val="1763479D"/>
    <w:rsid w:val="179B0F02"/>
    <w:rsid w:val="17E3780C"/>
    <w:rsid w:val="17F43647"/>
    <w:rsid w:val="18086F83"/>
    <w:rsid w:val="18FD06F6"/>
    <w:rsid w:val="190C34C2"/>
    <w:rsid w:val="19215DB7"/>
    <w:rsid w:val="19287ABF"/>
    <w:rsid w:val="1960024B"/>
    <w:rsid w:val="197B15B3"/>
    <w:rsid w:val="19824610"/>
    <w:rsid w:val="198C2506"/>
    <w:rsid w:val="1A2C356C"/>
    <w:rsid w:val="1A32752F"/>
    <w:rsid w:val="1A8F063F"/>
    <w:rsid w:val="1B0B13D3"/>
    <w:rsid w:val="1BED4322"/>
    <w:rsid w:val="1C0E5CDF"/>
    <w:rsid w:val="1C2B4F71"/>
    <w:rsid w:val="1C3345AC"/>
    <w:rsid w:val="1C7B4DFE"/>
    <w:rsid w:val="1CFE0F0F"/>
    <w:rsid w:val="1D620C3A"/>
    <w:rsid w:val="1DB6159F"/>
    <w:rsid w:val="1DD079BB"/>
    <w:rsid w:val="1E7C7EA1"/>
    <w:rsid w:val="1F433298"/>
    <w:rsid w:val="1F581BDD"/>
    <w:rsid w:val="1FA34904"/>
    <w:rsid w:val="1FB24C1D"/>
    <w:rsid w:val="1FCE4F8F"/>
    <w:rsid w:val="1FF579DB"/>
    <w:rsid w:val="2006013B"/>
    <w:rsid w:val="200960A4"/>
    <w:rsid w:val="20BE0BCD"/>
    <w:rsid w:val="20D437E4"/>
    <w:rsid w:val="21042B4C"/>
    <w:rsid w:val="215D225D"/>
    <w:rsid w:val="215E0FE1"/>
    <w:rsid w:val="21680699"/>
    <w:rsid w:val="222A14D0"/>
    <w:rsid w:val="222B473C"/>
    <w:rsid w:val="226C280C"/>
    <w:rsid w:val="2297712E"/>
    <w:rsid w:val="229B30D3"/>
    <w:rsid w:val="22B11F8A"/>
    <w:rsid w:val="22CD6315"/>
    <w:rsid w:val="22DD69CD"/>
    <w:rsid w:val="22F3666C"/>
    <w:rsid w:val="23147572"/>
    <w:rsid w:val="232932BF"/>
    <w:rsid w:val="233C5536"/>
    <w:rsid w:val="233E2389"/>
    <w:rsid w:val="236245E6"/>
    <w:rsid w:val="23D950DD"/>
    <w:rsid w:val="246A2FE2"/>
    <w:rsid w:val="24984120"/>
    <w:rsid w:val="24B46288"/>
    <w:rsid w:val="251E43C4"/>
    <w:rsid w:val="2521085C"/>
    <w:rsid w:val="25277A3C"/>
    <w:rsid w:val="255510F1"/>
    <w:rsid w:val="25BA01A4"/>
    <w:rsid w:val="25C66622"/>
    <w:rsid w:val="25CF48FC"/>
    <w:rsid w:val="2605037B"/>
    <w:rsid w:val="260F047C"/>
    <w:rsid w:val="26AA7AA7"/>
    <w:rsid w:val="26D518A7"/>
    <w:rsid w:val="278139BB"/>
    <w:rsid w:val="279011AF"/>
    <w:rsid w:val="27E1213B"/>
    <w:rsid w:val="2837366A"/>
    <w:rsid w:val="284F1ADE"/>
    <w:rsid w:val="28714810"/>
    <w:rsid w:val="28865E4C"/>
    <w:rsid w:val="28B60CEE"/>
    <w:rsid w:val="28C21C45"/>
    <w:rsid w:val="28E757F8"/>
    <w:rsid w:val="291B6C85"/>
    <w:rsid w:val="292D1619"/>
    <w:rsid w:val="293940D1"/>
    <w:rsid w:val="293B2260"/>
    <w:rsid w:val="2973408C"/>
    <w:rsid w:val="299A39D5"/>
    <w:rsid w:val="29B64383"/>
    <w:rsid w:val="29BB5648"/>
    <w:rsid w:val="2B075002"/>
    <w:rsid w:val="2B6E213B"/>
    <w:rsid w:val="2B7F355D"/>
    <w:rsid w:val="2BF93B09"/>
    <w:rsid w:val="2C3C7D77"/>
    <w:rsid w:val="2C980689"/>
    <w:rsid w:val="2D5C0F58"/>
    <w:rsid w:val="2D6719BC"/>
    <w:rsid w:val="2D705D70"/>
    <w:rsid w:val="2DA65A77"/>
    <w:rsid w:val="2DEF3882"/>
    <w:rsid w:val="2E0F5900"/>
    <w:rsid w:val="2EA12105"/>
    <w:rsid w:val="2EB43D5F"/>
    <w:rsid w:val="2ED3422E"/>
    <w:rsid w:val="2ED8363A"/>
    <w:rsid w:val="2EE135EF"/>
    <w:rsid w:val="2F8A455D"/>
    <w:rsid w:val="2FC60991"/>
    <w:rsid w:val="30796C1B"/>
    <w:rsid w:val="308D0892"/>
    <w:rsid w:val="309D24FF"/>
    <w:rsid w:val="3123646D"/>
    <w:rsid w:val="316B440F"/>
    <w:rsid w:val="31E10042"/>
    <w:rsid w:val="320A1159"/>
    <w:rsid w:val="320B1AD6"/>
    <w:rsid w:val="32166451"/>
    <w:rsid w:val="321D7F46"/>
    <w:rsid w:val="32451080"/>
    <w:rsid w:val="324A3C1B"/>
    <w:rsid w:val="32BC0971"/>
    <w:rsid w:val="32D37FAF"/>
    <w:rsid w:val="3332003A"/>
    <w:rsid w:val="3358174B"/>
    <w:rsid w:val="335E4CF8"/>
    <w:rsid w:val="335F2223"/>
    <w:rsid w:val="33732C25"/>
    <w:rsid w:val="3421711A"/>
    <w:rsid w:val="342E2692"/>
    <w:rsid w:val="348E6124"/>
    <w:rsid w:val="349D3757"/>
    <w:rsid w:val="34C36641"/>
    <w:rsid w:val="352B0F83"/>
    <w:rsid w:val="353D416F"/>
    <w:rsid w:val="358F69D6"/>
    <w:rsid w:val="359251FC"/>
    <w:rsid w:val="359E43DC"/>
    <w:rsid w:val="35B801D6"/>
    <w:rsid w:val="35E1137E"/>
    <w:rsid w:val="36AC52E0"/>
    <w:rsid w:val="36B72261"/>
    <w:rsid w:val="36CD0C47"/>
    <w:rsid w:val="36E54092"/>
    <w:rsid w:val="379477FE"/>
    <w:rsid w:val="37CD45F6"/>
    <w:rsid w:val="383B21FF"/>
    <w:rsid w:val="3841481E"/>
    <w:rsid w:val="38707B2C"/>
    <w:rsid w:val="3883434C"/>
    <w:rsid w:val="38A65E3F"/>
    <w:rsid w:val="38C56DA4"/>
    <w:rsid w:val="38F22831"/>
    <w:rsid w:val="38FC60DF"/>
    <w:rsid w:val="395B3D24"/>
    <w:rsid w:val="3962028B"/>
    <w:rsid w:val="39631BDC"/>
    <w:rsid w:val="396F5B19"/>
    <w:rsid w:val="39B32692"/>
    <w:rsid w:val="39DB41A8"/>
    <w:rsid w:val="3A993EAE"/>
    <w:rsid w:val="3ACF71FE"/>
    <w:rsid w:val="3AD772DF"/>
    <w:rsid w:val="3AE8273F"/>
    <w:rsid w:val="3B254079"/>
    <w:rsid w:val="3BD24C87"/>
    <w:rsid w:val="3C0C38D7"/>
    <w:rsid w:val="3C605616"/>
    <w:rsid w:val="3C7D7D6C"/>
    <w:rsid w:val="3CE0538B"/>
    <w:rsid w:val="3CFE4DB5"/>
    <w:rsid w:val="3D4573E8"/>
    <w:rsid w:val="3D595BF0"/>
    <w:rsid w:val="3D6D2177"/>
    <w:rsid w:val="3DF338D5"/>
    <w:rsid w:val="3DFC6157"/>
    <w:rsid w:val="3E0035DA"/>
    <w:rsid w:val="3E0E070F"/>
    <w:rsid w:val="3E1D4532"/>
    <w:rsid w:val="3E540325"/>
    <w:rsid w:val="3E666373"/>
    <w:rsid w:val="3E6D073D"/>
    <w:rsid w:val="3EAF4ABF"/>
    <w:rsid w:val="3EE25D3A"/>
    <w:rsid w:val="3EF53E39"/>
    <w:rsid w:val="3F141D55"/>
    <w:rsid w:val="3F725284"/>
    <w:rsid w:val="3F766B06"/>
    <w:rsid w:val="3F9B0940"/>
    <w:rsid w:val="3FB157F6"/>
    <w:rsid w:val="3FCE6A25"/>
    <w:rsid w:val="402A49D6"/>
    <w:rsid w:val="40321F58"/>
    <w:rsid w:val="40374AFC"/>
    <w:rsid w:val="40C81A29"/>
    <w:rsid w:val="40F90DAC"/>
    <w:rsid w:val="41111D2E"/>
    <w:rsid w:val="41D52765"/>
    <w:rsid w:val="420228CA"/>
    <w:rsid w:val="42C13A57"/>
    <w:rsid w:val="42E04FB4"/>
    <w:rsid w:val="43035213"/>
    <w:rsid w:val="43512020"/>
    <w:rsid w:val="43567BDA"/>
    <w:rsid w:val="43776D56"/>
    <w:rsid w:val="4396542E"/>
    <w:rsid w:val="43DE7D31"/>
    <w:rsid w:val="440711BA"/>
    <w:rsid w:val="442B7738"/>
    <w:rsid w:val="44CB50B4"/>
    <w:rsid w:val="44D827AF"/>
    <w:rsid w:val="44DF2D58"/>
    <w:rsid w:val="44E11A2F"/>
    <w:rsid w:val="44FC28ED"/>
    <w:rsid w:val="45411D06"/>
    <w:rsid w:val="455E57D0"/>
    <w:rsid w:val="45655C74"/>
    <w:rsid w:val="457079D0"/>
    <w:rsid w:val="45CA6905"/>
    <w:rsid w:val="45EE1552"/>
    <w:rsid w:val="46032B23"/>
    <w:rsid w:val="460F14C8"/>
    <w:rsid w:val="4614203E"/>
    <w:rsid w:val="463E4C17"/>
    <w:rsid w:val="464962C9"/>
    <w:rsid w:val="464B4747"/>
    <w:rsid w:val="466D7AE1"/>
    <w:rsid w:val="466F6125"/>
    <w:rsid w:val="467673FF"/>
    <w:rsid w:val="468C4A5D"/>
    <w:rsid w:val="46C50086"/>
    <w:rsid w:val="46C75BC6"/>
    <w:rsid w:val="46FF0E70"/>
    <w:rsid w:val="47622AE4"/>
    <w:rsid w:val="47AB6FCE"/>
    <w:rsid w:val="480D1B69"/>
    <w:rsid w:val="482548D6"/>
    <w:rsid w:val="4858065B"/>
    <w:rsid w:val="48F67B6D"/>
    <w:rsid w:val="48FE3441"/>
    <w:rsid w:val="491D5880"/>
    <w:rsid w:val="49267254"/>
    <w:rsid w:val="49453CEC"/>
    <w:rsid w:val="49930297"/>
    <w:rsid w:val="49F74F08"/>
    <w:rsid w:val="4A00650E"/>
    <w:rsid w:val="4A4B37D3"/>
    <w:rsid w:val="4A6C6EE9"/>
    <w:rsid w:val="4A902D8A"/>
    <w:rsid w:val="4B105E50"/>
    <w:rsid w:val="4B744CA5"/>
    <w:rsid w:val="4B7526EE"/>
    <w:rsid w:val="4BC26DF0"/>
    <w:rsid w:val="4BE035D2"/>
    <w:rsid w:val="4BFF3D05"/>
    <w:rsid w:val="4C8E048D"/>
    <w:rsid w:val="4C8E3B51"/>
    <w:rsid w:val="4D630399"/>
    <w:rsid w:val="4E0229FD"/>
    <w:rsid w:val="4E02509A"/>
    <w:rsid w:val="4E2438B7"/>
    <w:rsid w:val="4E5E4B48"/>
    <w:rsid w:val="4E7D647A"/>
    <w:rsid w:val="4EA5603D"/>
    <w:rsid w:val="4EAB0596"/>
    <w:rsid w:val="4EAC40E4"/>
    <w:rsid w:val="4EFA1BB0"/>
    <w:rsid w:val="4FB83FA2"/>
    <w:rsid w:val="4FE57429"/>
    <w:rsid w:val="4FF87BF1"/>
    <w:rsid w:val="50325707"/>
    <w:rsid w:val="50E4388B"/>
    <w:rsid w:val="513636F8"/>
    <w:rsid w:val="51692224"/>
    <w:rsid w:val="51F65DCA"/>
    <w:rsid w:val="52243845"/>
    <w:rsid w:val="52390AD5"/>
    <w:rsid w:val="526711A4"/>
    <w:rsid w:val="52A32F0C"/>
    <w:rsid w:val="52D43C53"/>
    <w:rsid w:val="530662C1"/>
    <w:rsid w:val="530E6407"/>
    <w:rsid w:val="531F3961"/>
    <w:rsid w:val="53226CDE"/>
    <w:rsid w:val="53323865"/>
    <w:rsid w:val="539254A0"/>
    <w:rsid w:val="53C47E6F"/>
    <w:rsid w:val="540C3689"/>
    <w:rsid w:val="54210404"/>
    <w:rsid w:val="54413567"/>
    <w:rsid w:val="544D101A"/>
    <w:rsid w:val="54C950E3"/>
    <w:rsid w:val="54E66637"/>
    <w:rsid w:val="54F23BED"/>
    <w:rsid w:val="55265417"/>
    <w:rsid w:val="55662FCA"/>
    <w:rsid w:val="55B17EA6"/>
    <w:rsid w:val="55B668EA"/>
    <w:rsid w:val="56563ADF"/>
    <w:rsid w:val="567C476A"/>
    <w:rsid w:val="568231D1"/>
    <w:rsid w:val="56F5556C"/>
    <w:rsid w:val="5752020D"/>
    <w:rsid w:val="57AE52C4"/>
    <w:rsid w:val="57C64F8E"/>
    <w:rsid w:val="58236237"/>
    <w:rsid w:val="58592C6D"/>
    <w:rsid w:val="585D0505"/>
    <w:rsid w:val="58604F48"/>
    <w:rsid w:val="58C80A32"/>
    <w:rsid w:val="59177F14"/>
    <w:rsid w:val="59701DD9"/>
    <w:rsid w:val="59B84AF1"/>
    <w:rsid w:val="59EC4941"/>
    <w:rsid w:val="59FB5B74"/>
    <w:rsid w:val="5A1621EF"/>
    <w:rsid w:val="5A1C4FF5"/>
    <w:rsid w:val="5A702870"/>
    <w:rsid w:val="5A9B7EB6"/>
    <w:rsid w:val="5AA532B9"/>
    <w:rsid w:val="5ABC0012"/>
    <w:rsid w:val="5B1B1B60"/>
    <w:rsid w:val="5B2A1D00"/>
    <w:rsid w:val="5B445938"/>
    <w:rsid w:val="5BA22237"/>
    <w:rsid w:val="5BA65FD3"/>
    <w:rsid w:val="5BC677C6"/>
    <w:rsid w:val="5BDB7A38"/>
    <w:rsid w:val="5BE7549F"/>
    <w:rsid w:val="5C127CB3"/>
    <w:rsid w:val="5CAC558A"/>
    <w:rsid w:val="5CE967E8"/>
    <w:rsid w:val="5CEB06B0"/>
    <w:rsid w:val="5D8D7329"/>
    <w:rsid w:val="5E3B672D"/>
    <w:rsid w:val="5E9737DD"/>
    <w:rsid w:val="5ECD6463"/>
    <w:rsid w:val="5EED088B"/>
    <w:rsid w:val="5F300C7B"/>
    <w:rsid w:val="5F4517A9"/>
    <w:rsid w:val="5F7802F8"/>
    <w:rsid w:val="5F7F5783"/>
    <w:rsid w:val="5F8D6FD6"/>
    <w:rsid w:val="5F9B587D"/>
    <w:rsid w:val="604473CF"/>
    <w:rsid w:val="60594370"/>
    <w:rsid w:val="60C25428"/>
    <w:rsid w:val="61304267"/>
    <w:rsid w:val="615036DB"/>
    <w:rsid w:val="6196031D"/>
    <w:rsid w:val="61A27C21"/>
    <w:rsid w:val="61BE7868"/>
    <w:rsid w:val="61CC5C2F"/>
    <w:rsid w:val="61E035BF"/>
    <w:rsid w:val="61FE750D"/>
    <w:rsid w:val="622E5437"/>
    <w:rsid w:val="628C289B"/>
    <w:rsid w:val="629D308A"/>
    <w:rsid w:val="63030CC2"/>
    <w:rsid w:val="63146B0B"/>
    <w:rsid w:val="63284CDA"/>
    <w:rsid w:val="637D4E90"/>
    <w:rsid w:val="638061DE"/>
    <w:rsid w:val="639E01C6"/>
    <w:rsid w:val="63C6037B"/>
    <w:rsid w:val="63CC6D0F"/>
    <w:rsid w:val="64076B62"/>
    <w:rsid w:val="641B1A28"/>
    <w:rsid w:val="646903C9"/>
    <w:rsid w:val="64FF000D"/>
    <w:rsid w:val="651F6155"/>
    <w:rsid w:val="6571619B"/>
    <w:rsid w:val="65B73358"/>
    <w:rsid w:val="65C90A70"/>
    <w:rsid w:val="65E17C54"/>
    <w:rsid w:val="666F0F37"/>
    <w:rsid w:val="66CE77EF"/>
    <w:rsid w:val="66F8422E"/>
    <w:rsid w:val="67125B5C"/>
    <w:rsid w:val="67594F2D"/>
    <w:rsid w:val="679E5B89"/>
    <w:rsid w:val="67A91325"/>
    <w:rsid w:val="67C941C8"/>
    <w:rsid w:val="68305179"/>
    <w:rsid w:val="68404579"/>
    <w:rsid w:val="686B098F"/>
    <w:rsid w:val="687018B4"/>
    <w:rsid w:val="68983D2C"/>
    <w:rsid w:val="690865D1"/>
    <w:rsid w:val="691D519F"/>
    <w:rsid w:val="693C3AD3"/>
    <w:rsid w:val="69D248AA"/>
    <w:rsid w:val="69FF205F"/>
    <w:rsid w:val="6A5506F6"/>
    <w:rsid w:val="6A6061BB"/>
    <w:rsid w:val="6B286A04"/>
    <w:rsid w:val="6B4F575D"/>
    <w:rsid w:val="6B82128F"/>
    <w:rsid w:val="6B904BE5"/>
    <w:rsid w:val="6BCA720F"/>
    <w:rsid w:val="6BE779C2"/>
    <w:rsid w:val="6C182CBF"/>
    <w:rsid w:val="6C6A2E4B"/>
    <w:rsid w:val="6CEE0DAF"/>
    <w:rsid w:val="6D094565"/>
    <w:rsid w:val="6DCC231C"/>
    <w:rsid w:val="6E296C7C"/>
    <w:rsid w:val="6EC87ECA"/>
    <w:rsid w:val="6EE0324F"/>
    <w:rsid w:val="6EE87DF0"/>
    <w:rsid w:val="6F687C7E"/>
    <w:rsid w:val="6F986A4D"/>
    <w:rsid w:val="6FA97CC9"/>
    <w:rsid w:val="6FB54730"/>
    <w:rsid w:val="700324DF"/>
    <w:rsid w:val="703845E6"/>
    <w:rsid w:val="70AE5D59"/>
    <w:rsid w:val="70CE5FE0"/>
    <w:rsid w:val="70F6046D"/>
    <w:rsid w:val="718605D1"/>
    <w:rsid w:val="71E72862"/>
    <w:rsid w:val="71EE30A5"/>
    <w:rsid w:val="72120633"/>
    <w:rsid w:val="721B6404"/>
    <w:rsid w:val="72381269"/>
    <w:rsid w:val="723E69EA"/>
    <w:rsid w:val="724573AC"/>
    <w:rsid w:val="724E60F0"/>
    <w:rsid w:val="724E77F7"/>
    <w:rsid w:val="728C6238"/>
    <w:rsid w:val="72986ED4"/>
    <w:rsid w:val="72E62119"/>
    <w:rsid w:val="73C33970"/>
    <w:rsid w:val="73D02E4D"/>
    <w:rsid w:val="73D65409"/>
    <w:rsid w:val="73D864E3"/>
    <w:rsid w:val="73EB6BF8"/>
    <w:rsid w:val="748D3188"/>
    <w:rsid w:val="74C7254E"/>
    <w:rsid w:val="75281956"/>
    <w:rsid w:val="75783453"/>
    <w:rsid w:val="75CF64A9"/>
    <w:rsid w:val="75D845FF"/>
    <w:rsid w:val="75EC1BAC"/>
    <w:rsid w:val="767F4A4A"/>
    <w:rsid w:val="76A14F68"/>
    <w:rsid w:val="770D33A6"/>
    <w:rsid w:val="7751155C"/>
    <w:rsid w:val="77567201"/>
    <w:rsid w:val="775871E3"/>
    <w:rsid w:val="776211EA"/>
    <w:rsid w:val="77B86FBD"/>
    <w:rsid w:val="78317C5B"/>
    <w:rsid w:val="78652BC9"/>
    <w:rsid w:val="7889690B"/>
    <w:rsid w:val="790B759D"/>
    <w:rsid w:val="79146E61"/>
    <w:rsid w:val="794650F6"/>
    <w:rsid w:val="79661E9D"/>
    <w:rsid w:val="7984574E"/>
    <w:rsid w:val="79990B04"/>
    <w:rsid w:val="7A106067"/>
    <w:rsid w:val="7A272F4B"/>
    <w:rsid w:val="7A571A8E"/>
    <w:rsid w:val="7A602694"/>
    <w:rsid w:val="7A8B49B7"/>
    <w:rsid w:val="7A95490E"/>
    <w:rsid w:val="7ABB6F4D"/>
    <w:rsid w:val="7B101AA1"/>
    <w:rsid w:val="7B42141C"/>
    <w:rsid w:val="7B5D74C6"/>
    <w:rsid w:val="7B6E5C05"/>
    <w:rsid w:val="7B766513"/>
    <w:rsid w:val="7B7A717E"/>
    <w:rsid w:val="7BC969B6"/>
    <w:rsid w:val="7BE5237D"/>
    <w:rsid w:val="7C12435C"/>
    <w:rsid w:val="7C2E3D5F"/>
    <w:rsid w:val="7CAF2AE1"/>
    <w:rsid w:val="7D497DBC"/>
    <w:rsid w:val="7D5023AE"/>
    <w:rsid w:val="7DFB009F"/>
    <w:rsid w:val="7E156367"/>
    <w:rsid w:val="7E290672"/>
    <w:rsid w:val="7E29714C"/>
    <w:rsid w:val="7E3804EC"/>
    <w:rsid w:val="7E52668C"/>
    <w:rsid w:val="7E610C05"/>
    <w:rsid w:val="7E861604"/>
    <w:rsid w:val="7F184B86"/>
    <w:rsid w:val="7F3C1F99"/>
    <w:rsid w:val="7F425DE0"/>
    <w:rsid w:val="7F5403DD"/>
    <w:rsid w:val="7F7D5FF1"/>
    <w:rsid w:val="7FCA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iPriority="2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Body Text"/>
    <w:basedOn w:val="1"/>
    <w:qFormat/>
    <w:uiPriority w:val="0"/>
    <w:rPr>
      <w:b/>
      <w:bCs/>
    </w:rPr>
  </w:style>
  <w:style w:type="paragraph" w:styleId="19">
    <w:name w:val="Body Text Indent"/>
    <w:basedOn w:val="1"/>
    <w:qFormat/>
    <w:uiPriority w:val="0"/>
    <w:pPr>
      <w:ind w:firstLine="435"/>
    </w:pPr>
  </w:style>
  <w:style w:type="paragraph" w:styleId="20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21">
    <w:name w:val="Date"/>
    <w:basedOn w:val="1"/>
    <w:next w:val="22"/>
    <w:link w:val="37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22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footer"/>
    <w:basedOn w:val="1"/>
    <w:link w:val="38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4">
    <w:name w:val="header"/>
    <w:basedOn w:val="1"/>
    <w:link w:val="64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5">
    <w:name w:val="Subtitle"/>
    <w:basedOn w:val="1"/>
    <w:next w:val="1"/>
    <w:link w:val="54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6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7">
    <w:name w:val="Title"/>
    <w:basedOn w:val="1"/>
    <w:link w:val="51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9">
    <w:name w:val="Table Grid"/>
    <w:basedOn w:val="28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1">
    <w:name w:val="Strong"/>
    <w:basedOn w:val="30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2">
    <w:name w:val="Emphasis"/>
    <w:basedOn w:val="30"/>
    <w:semiHidden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30"/>
    <w:semiHidden/>
    <w:unhideWhenUsed/>
    <w:qFormat/>
    <w:uiPriority w:val="99"/>
    <w:rPr>
      <w:color w:val="0000FF"/>
      <w:u w:val="single"/>
    </w:rPr>
  </w:style>
  <w:style w:type="character" w:customStyle="1" w:styleId="34">
    <w:name w:val="Book Title"/>
    <w:basedOn w:val="30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字符"/>
    <w:basedOn w:val="30"/>
    <w:link w:val="16"/>
    <w:qFormat/>
    <w:uiPriority w:val="5"/>
    <w:rPr>
      <w:rFonts w:eastAsiaTheme="minorEastAsia"/>
      <w:bCs/>
      <w:szCs w:val="18"/>
    </w:rPr>
  </w:style>
  <w:style w:type="character" w:customStyle="1" w:styleId="36">
    <w:name w:val="签名字符"/>
    <w:basedOn w:val="30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字符"/>
    <w:basedOn w:val="30"/>
    <w:link w:val="21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字符"/>
    <w:basedOn w:val="30"/>
    <w:link w:val="23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字符"/>
    <w:basedOn w:val="30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字符"/>
    <w:basedOn w:val="30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Intense Emphasis"/>
    <w:basedOn w:val="30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字符"/>
    <w:basedOn w:val="30"/>
    <w:link w:val="44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Intense Reference"/>
    <w:basedOn w:val="30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30"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字符"/>
    <w:basedOn w:val="30"/>
    <w:link w:val="49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字符"/>
    <w:basedOn w:val="30"/>
    <w:link w:val="27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Subtle Emphasis"/>
    <w:basedOn w:val="30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Subtle Reference"/>
    <w:basedOn w:val="30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字符"/>
    <w:basedOn w:val="30"/>
    <w:link w:val="25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字符"/>
    <w:basedOn w:val="30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Heading"/>
    <w:basedOn w:val="2"/>
    <w:next w:val="1"/>
    <w:semiHidden/>
    <w:unhideWhenUsed/>
    <w:qFormat/>
    <w:uiPriority w:val="39"/>
    <w:pPr>
      <w:outlineLvl w:val="9"/>
    </w:pPr>
  </w:style>
  <w:style w:type="character" w:customStyle="1" w:styleId="57">
    <w:name w:val="标题 3字符"/>
    <w:basedOn w:val="30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字符"/>
    <w:basedOn w:val="30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字符"/>
    <w:basedOn w:val="30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字符"/>
    <w:basedOn w:val="30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字符"/>
    <w:basedOn w:val="30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字符"/>
    <w:basedOn w:val="30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字符"/>
    <w:basedOn w:val="30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字符"/>
    <w:basedOn w:val="30"/>
    <w:link w:val="24"/>
    <w:qFormat/>
    <w:uiPriority w:val="99"/>
  </w:style>
  <w:style w:type="table" w:customStyle="1" w:styleId="65">
    <w:name w:val="Grid Table 1 Light Accent 4"/>
    <w:basedOn w:val="28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Grid Table 1 Light Accent 5"/>
    <w:basedOn w:val="28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Grid Table 6 Colorful Accent 5"/>
    <w:basedOn w:val="28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Grid Table 6 Colorful Accent 1"/>
    <w:basedOn w:val="28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30"/>
    <w:qFormat/>
    <w:uiPriority w:val="0"/>
  </w:style>
  <w:style w:type="table" w:customStyle="1" w:styleId="70">
    <w:name w:val="Plain Table 1"/>
    <w:basedOn w:val="28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1">
    <w:name w:val="网格表 4 - 强调文字颜色 11"/>
    <w:basedOn w:val="28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Grid Table 4 Accent 2"/>
    <w:basedOn w:val="28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Grid Table 4 Accent 1"/>
    <w:basedOn w:val="28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Grid Table 6 Colorful Accent 2"/>
    <w:basedOn w:val="28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30"/>
    <w:qFormat/>
    <w:uiPriority w:val="0"/>
  </w:style>
  <w:style w:type="table" w:customStyle="1" w:styleId="76">
    <w:name w:val="Grid Table 6 Colorful Accent 4"/>
    <w:basedOn w:val="28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30"/>
    <w:qFormat/>
    <w:uiPriority w:val="0"/>
  </w:style>
  <w:style w:type="character" w:customStyle="1" w:styleId="79">
    <w:name w:val="bjh-p"/>
    <w:basedOn w:val="30"/>
    <w:qFormat/>
    <w:uiPriority w:val="0"/>
  </w:style>
  <w:style w:type="paragraph" w:customStyle="1" w:styleId="80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customStyle="1" w:styleId="81">
    <w:name w:val="普通表格 11"/>
    <w:basedOn w:val="28"/>
    <w:qFormat/>
    <w:uiPriority w:val="99"/>
    <w:rPr>
      <w:rFonts w:ascii="Times New Roman" w:hAnsi="Times New Roman" w:cs="Times New Roma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table" w:customStyle="1" w:styleId="82">
    <w:name w:val="网格型浅色1"/>
    <w:basedOn w:val="2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3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4">
    <w:name w:val="font11"/>
    <w:basedOn w:val="30"/>
    <w:qFormat/>
    <w:uiPriority w:val="0"/>
    <w:rPr>
      <w:rFonts w:hint="default" w:ascii="黑体" w:hAnsi="宋体" w:eastAsia="黑体" w:cs="黑体"/>
      <w:color w:val="000000"/>
      <w:sz w:val="32"/>
      <w:szCs w:val="32"/>
      <w:u w:val="none"/>
    </w:rPr>
  </w:style>
  <w:style w:type="character" w:customStyle="1" w:styleId="85">
    <w:name w:val="font01"/>
    <w:basedOn w:val="30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paragraph" w:customStyle="1" w:styleId="86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8" Type="http://schemas.openxmlformats.org/officeDocument/2006/relationships/fontTable" Target="fontTable.xml"/><Relationship Id="rId27" Type="http://schemas.openxmlformats.org/officeDocument/2006/relationships/customXml" Target="../customXml/item2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17.pn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jpe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GI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AE4D24-6AC1-934C-ACA0-0381BF3360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5</Pages>
  <Words>819</Words>
  <Characters>861</Characters>
  <Lines>33</Lines>
  <Paragraphs>9</Paragraphs>
  <TotalTime>1</TotalTime>
  <ScaleCrop>false</ScaleCrop>
  <LinksUpToDate>false</LinksUpToDate>
  <CharactersWithSpaces>942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2019-12-24T08:30:00Z</dcterms:created>
  <dc:creator>Microsoft Office 用户</dc:creator>
  <cp:lastModifiedBy>喋喋 以喋 以喋喋</cp:lastModifiedBy>
  <cp:lastPrinted>2023-03-06T08:47:00Z</cp:lastPrinted>
  <dcterms:modified xsi:type="dcterms:W3CDTF">2023-04-03T02:20:53Z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86948D81F5D645F6A1944E6F5FDBD8FC</vt:lpwstr>
  </property>
</Properties>
</file>