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3月31日动态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集体活动篇</w:t>
      </w:r>
    </w:p>
    <w:p>
      <w:pPr>
        <w:widowControl/>
        <w:spacing w:line="360" w:lineRule="exact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数学《我的玩具》</w:t>
      </w:r>
    </w:p>
    <w:p>
      <w:pPr>
        <w:spacing w:line="360" w:lineRule="exact"/>
        <w:ind w:firstLine="420" w:firstLineChars="200"/>
        <w:rPr>
          <w:rFonts w:hint="eastAsia" w:ascii="宋体" w:hAnsi="宋体"/>
          <w:b w:val="0"/>
          <w:bCs/>
          <w:szCs w:val="21"/>
          <w:lang w:val="en-US"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目测，是用眼睛估测距离、高度和角度的方法。幼儿的测量最早是“目测”，即通过感知比较量的差异。本次活动主要通过实物玩具，让幼儿尝试用目测的方法说出物品的总数。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23495</wp:posOffset>
            </wp:positionV>
            <wp:extent cx="2078355" cy="1558925"/>
            <wp:effectExtent l="0" t="0" r="9525" b="10795"/>
            <wp:wrapNone/>
            <wp:docPr id="7" name="图片 7" descr="C:\Users\13721\Desktop\新建文件夹\3.31\IMG_9534.JPGIMG_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3.31\IMG_9534.JPGIMG_953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16510</wp:posOffset>
            </wp:positionV>
            <wp:extent cx="2040890" cy="1530985"/>
            <wp:effectExtent l="0" t="0" r="1270" b="8255"/>
            <wp:wrapNone/>
            <wp:docPr id="6" name="图片 6" descr="C:\Users\13721\Desktop\新建文件夹\3.31\IMG_9533.JPGIMG_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3.31\IMG_9533.JPGIMG_953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83185</wp:posOffset>
            </wp:positionV>
            <wp:extent cx="1979930" cy="1485265"/>
            <wp:effectExtent l="0" t="0" r="1270" b="8255"/>
            <wp:wrapNone/>
            <wp:docPr id="15" name="图片 15" descr="C:\Users\13721\Desktop\新建文件夹\3.31\IMG_9536.JPGIMG_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3.31\IMG_9536.JPGIMG_953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50165</wp:posOffset>
            </wp:positionV>
            <wp:extent cx="2040890" cy="1530985"/>
            <wp:effectExtent l="0" t="0" r="1270" b="8255"/>
            <wp:wrapNone/>
            <wp:docPr id="16" name="图片 16" descr="C:\Users\13721\Desktop\新建文件夹\3.31\IMG_9535.JPGIMG_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3.31\IMG_9535.JPGIMG_953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93345</wp:posOffset>
            </wp:positionV>
            <wp:extent cx="2078355" cy="1558290"/>
            <wp:effectExtent l="0" t="0" r="9525" b="11430"/>
            <wp:wrapNone/>
            <wp:docPr id="2" name="图片 2" descr="C:\Users\13721\Desktop\新建文件夹\3.31\IMG_9540.JPGIMG_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3.31\IMG_9540.JPGIMG_954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129540</wp:posOffset>
            </wp:positionV>
            <wp:extent cx="2078355" cy="1558290"/>
            <wp:effectExtent l="0" t="0" r="9525" b="11430"/>
            <wp:wrapNone/>
            <wp:docPr id="17" name="图片 17" descr="C:\Users\13721\Desktop\新建文件夹\3.31\IMG_9539.JPGIMG_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3.31\IMG_9539.JPGIMG_953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169545</wp:posOffset>
            </wp:positionV>
            <wp:extent cx="2078355" cy="1557655"/>
            <wp:effectExtent l="0" t="0" r="9525" b="12065"/>
            <wp:wrapNone/>
            <wp:docPr id="8" name="图片 8" descr="C:\Users\13721\Desktop\新建文件夹\3.31\IMG_9543(20230331-123239).JPGIMG_9543(20230331-1232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3.31\IMG_9543(20230331-123239).JPGIMG_9543(20230331-123239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186690</wp:posOffset>
            </wp:positionV>
            <wp:extent cx="2078990" cy="1558290"/>
            <wp:effectExtent l="0" t="0" r="8890" b="11430"/>
            <wp:wrapNone/>
            <wp:docPr id="5" name="图片 5" descr="C:\Users\13721\Desktop\新建文件夹\3.31\IMG_9542(20230331-123237).JPGIMG_9542(20230331-1232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3.31\IMG_9542(20230331-123237).JPGIMG_9542(20230331-123237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226695</wp:posOffset>
            </wp:positionV>
            <wp:extent cx="2078990" cy="1558290"/>
            <wp:effectExtent l="0" t="0" r="8890" b="11430"/>
            <wp:wrapNone/>
            <wp:docPr id="4" name="图片 4" descr="C:\Users\13721\Desktop\新建文件夹\3.31\IMG_9545(20230331-123247).JPGIMG_9545(20230331-1232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3.31\IMG_9545(20230331-123247).JPGIMG_9545(20230331-123247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10160</wp:posOffset>
            </wp:positionV>
            <wp:extent cx="2078990" cy="1558290"/>
            <wp:effectExtent l="0" t="0" r="8890" b="11430"/>
            <wp:wrapNone/>
            <wp:docPr id="3" name="图片 3" descr="C:\Users\13721\Desktop\新建文件夹\3.31\IMG_9544(20230331-123245).JPGIMG_9544(20230331-1232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3.31\IMG_9544(20230331-123245).JPGIMG_9544(20230331-123245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-83820</wp:posOffset>
            </wp:positionV>
            <wp:extent cx="2078355" cy="1558925"/>
            <wp:effectExtent l="0" t="0" r="9525" b="10795"/>
            <wp:wrapNone/>
            <wp:docPr id="12" name="图片 12" descr="C:\Users\13721\Desktop\新建文件夹\3.31\IMG_9538.JPGIMG_9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3.31\IMG_9538.JPGIMG_953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-71755</wp:posOffset>
            </wp:positionV>
            <wp:extent cx="2078355" cy="1558925"/>
            <wp:effectExtent l="0" t="0" r="9525" b="10795"/>
            <wp:wrapNone/>
            <wp:docPr id="11" name="图片 11" descr="C:\Users\13721\Desktop\新建文件夹\3.31\IMG_9537.JPGIMG_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3.31\IMG_9537.JPGIMG_953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3.今天不开展全托不延时班，请各位安排好工作，按时来接宝贝哦！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4.今天的数学活动操作纸如下：家长们有需要可以自行打印哦！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bookmarkStart w:id="0" w:name="_GoBack"/>
      <w:r>
        <w:rPr>
          <w:rFonts w:hint="eastAsia" w:ascii="宋体" w:hAnsi="宋体" w:eastAsia="宋体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-201930</wp:posOffset>
            </wp:positionV>
            <wp:extent cx="2446020" cy="3261995"/>
            <wp:effectExtent l="0" t="0" r="14605" b="7620"/>
            <wp:wrapNone/>
            <wp:docPr id="10" name="图片 10" descr="IMG_9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5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0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9" name="图片 9" descr="IMG_9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5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06F5B95"/>
    <w:rsid w:val="12B97A97"/>
    <w:rsid w:val="1ECB3DE1"/>
    <w:rsid w:val="2FC53BFC"/>
    <w:rsid w:val="334B1349"/>
    <w:rsid w:val="387F3BF4"/>
    <w:rsid w:val="498F6A09"/>
    <w:rsid w:val="4B100DF1"/>
    <w:rsid w:val="59F941F8"/>
    <w:rsid w:val="5C55666C"/>
    <w:rsid w:val="692E7F99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18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2023-03-31T05:25:38Z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EFDAA8A1AE874D0E80AD9B268CAC3E75</vt:lpwstr>
  </property>
</Properties>
</file>