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四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24人，3人请假。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丁曼婷、徐诺、申晓文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杨易：今天杨易来园心情特别好，跟老师分享了好多趣事之后才去洗手喝牛奶。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0330_083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330_0835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0330_08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330_0835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我今天要一个人玩刺猬找刺的游戏。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“老师，这个虫子是你冻死的吗？”汤圆的小脑袋里总是装着很多奇怪又可爱的小问题。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0330_08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330_0833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30330_083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330_0832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哇，这个书上有一只小恐龙呢，我们一起来看看。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我在用颜料涂色呢， 你看我认真吗？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7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30330_08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330_0829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30330_08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330_0829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在美工区认真涂色的小朋友。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老师，我们今天要拼一朵小花。</w:t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both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三、户外活动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今天早上下雨了， 我们没有出去做操，等雨停了，我们出去玩了会轮胎，小朋友们很久没滚轮胎了，玩的可开心了。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1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48255" cy="1911350"/>
                  <wp:effectExtent l="0" t="0" r="12065" b="8890"/>
                  <wp:wrapSquare wrapText="bothSides"/>
                  <wp:docPr id="15" name="图片 15" descr="IMG_20230330_10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330_1020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48255" cy="1911350"/>
                  <wp:effectExtent l="0" t="0" r="12065" b="8890"/>
                  <wp:wrapSquare wrapText="bothSides"/>
                  <wp:docPr id="16" name="图片 16" descr="IMG_20230330_10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330_1020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1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48255" cy="1911350"/>
                  <wp:effectExtent l="0" t="0" r="12065" b="8890"/>
                  <wp:wrapSquare wrapText="bothSides"/>
                  <wp:docPr id="17" name="图片 17" descr="IMG_20230330_10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330_1020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48255" cy="1911350"/>
                  <wp:effectExtent l="0" t="0" r="12065" b="8890"/>
                  <wp:wrapSquare wrapText="bothSides"/>
                  <wp:docPr id="18" name="图片 18" descr="IMG_20230330_10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330_1021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1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48255" cy="1911350"/>
                  <wp:effectExtent l="0" t="0" r="12065" b="8890"/>
                  <wp:wrapSquare wrapText="bothSides"/>
                  <wp:docPr id="19" name="图片 19" descr="IMG_20230330_10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330_1021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48255" cy="1911350"/>
                  <wp:effectExtent l="0" t="0" r="12065" b="8890"/>
                  <wp:wrapSquare wrapText="bothSides"/>
                  <wp:docPr id="20" name="图片 20" descr="IMG_20230330_10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330_1025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米饭：紫薯饭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菜：土豆牛肉，大白菜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汤：萝卜汤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今天光盘的小朋友是：张奕涵、谭沁、徐佳伊、章昕媛、王若鑫、徐筱晞、郑书韵、胡奕可、蒋翊晗、杨易、徐梓赫、周艺天、阴少帅。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/>
        </w:rPr>
        <w:t>宗韫玉，张奕涵，王诺婉，冯欣，谭沁，徐佳伊，王若鑫，王秋瑶，徐筱晞，李慕妍，郑书韵，胡奕可，杨易，李璟睿，王知霖，徐梓赫，谌睿，许诺言，周艺天，张悦威，阴少帅，王楷博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都睡着了，</w:t>
      </w:r>
      <w:r>
        <w:rPr>
          <w:rFonts w:hint="eastAsia"/>
        </w:rPr>
        <w:t>章昕媛，蒋翊晗</w:t>
      </w:r>
      <w:r>
        <w:rPr>
          <w:rFonts w:hint="eastAsia"/>
          <w:lang w:val="en-US" w:eastAsia="zh-CN"/>
        </w:rPr>
        <w:t>未睡，谌睿、周艺天醒的比较早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六、温馨提示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1.各位家长，近日，我市某区属初中学生因违反交通信号灯被机动车辆撞伤，目前还在抢救中。请家长们接送孩子时注意交通安全，尤其不要违反交通规则，戴好头盔。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2.安全作业未完成的家长及时完成哦！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QsImhkaWQiOiJmYjk4MmM2Y2E1MGU5MGQ1YWJlZDRjMjc2NWUxYWMzMiIsInVzZXJDb3VudCI6MTJ9"/>
  </w:docVars>
  <w:rsids>
    <w:rsidRoot w:val="00000000"/>
    <w:rsid w:val="008D6502"/>
    <w:rsid w:val="00DD4A4C"/>
    <w:rsid w:val="03F67EBF"/>
    <w:rsid w:val="05E47892"/>
    <w:rsid w:val="0668092C"/>
    <w:rsid w:val="07B76CEE"/>
    <w:rsid w:val="09810339"/>
    <w:rsid w:val="09BF1E8A"/>
    <w:rsid w:val="0AA947E3"/>
    <w:rsid w:val="0B424DA7"/>
    <w:rsid w:val="0C476893"/>
    <w:rsid w:val="0D090CDC"/>
    <w:rsid w:val="0D377AD4"/>
    <w:rsid w:val="11E51C05"/>
    <w:rsid w:val="132477B7"/>
    <w:rsid w:val="15190FE8"/>
    <w:rsid w:val="154A73F4"/>
    <w:rsid w:val="1A3E1143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C116EA2"/>
    <w:rsid w:val="2C9F79C7"/>
    <w:rsid w:val="306F1C94"/>
    <w:rsid w:val="32AF446B"/>
    <w:rsid w:val="33F41155"/>
    <w:rsid w:val="36615687"/>
    <w:rsid w:val="39AF5EB5"/>
    <w:rsid w:val="3C884634"/>
    <w:rsid w:val="3CC97926"/>
    <w:rsid w:val="3D5F61C9"/>
    <w:rsid w:val="40AA5CF0"/>
    <w:rsid w:val="42A56447"/>
    <w:rsid w:val="44F62D58"/>
    <w:rsid w:val="46312108"/>
    <w:rsid w:val="494B5262"/>
    <w:rsid w:val="4C5F1EA4"/>
    <w:rsid w:val="4D40640B"/>
    <w:rsid w:val="4D897887"/>
    <w:rsid w:val="4DC434D2"/>
    <w:rsid w:val="4E557581"/>
    <w:rsid w:val="4F3953E4"/>
    <w:rsid w:val="50694782"/>
    <w:rsid w:val="52883B4D"/>
    <w:rsid w:val="549F5DAB"/>
    <w:rsid w:val="558B59A3"/>
    <w:rsid w:val="5BF75D08"/>
    <w:rsid w:val="5C440450"/>
    <w:rsid w:val="5ED356C4"/>
    <w:rsid w:val="606721D5"/>
    <w:rsid w:val="61235C9D"/>
    <w:rsid w:val="613E2EB1"/>
    <w:rsid w:val="630024F7"/>
    <w:rsid w:val="656447FC"/>
    <w:rsid w:val="6583444E"/>
    <w:rsid w:val="6AAA2656"/>
    <w:rsid w:val="6B311856"/>
    <w:rsid w:val="6D315F6E"/>
    <w:rsid w:val="6D667CB0"/>
    <w:rsid w:val="70C745CA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645</Words>
  <Characters>656</Characters>
  <Paragraphs>83</Paragraphs>
  <TotalTime>9</TotalTime>
  <ScaleCrop>false</ScaleCrop>
  <LinksUpToDate>false</LinksUpToDate>
  <CharactersWithSpaces>661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2023-03-30T05:44:25Z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7ED84BA5F14F41678A43A0949F7DC1D3</vt:lpwstr>
  </property>
</Properties>
</file>