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29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春天真美丽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4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0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40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40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40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40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40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40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8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0"/>
        <w:gridCol w:w="3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  <w:t>实录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drawing>
                <wp:inline distT="0" distB="0" distL="114300" distR="114300">
                  <wp:extent cx="2764790" cy="1554480"/>
                  <wp:effectExtent l="0" t="0" r="16510" b="7620"/>
                  <wp:docPr id="7" name="图片 10" descr="C:\Users\THINK\Desktop\IMG_5881.JPGIMG_5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C:\Users\THINK\Desktop\IMG_5881.JPGIMG_588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79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蒋六一和高枕北在科探区比赛小青蛙爬山坡。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ascii="Calibri" w:hAnsi="Calibri"/>
                <w:szCs w:val="24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128905</wp:posOffset>
                  </wp:positionV>
                  <wp:extent cx="2675255" cy="1504950"/>
                  <wp:effectExtent l="0" t="0" r="10795" b="0"/>
                  <wp:wrapSquare wrapText="bothSides"/>
                  <wp:docPr id="33" name="图片 10" descr="C:\Users\THINK\Desktop\IMG_5885.JPGIMG_5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" descr="C:\Users\THINK\Desktop\IMG_5885.JPGIMG_588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5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何旻俊在桌面建构区用拼图玩具拼搭手枪。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/>
                <w:szCs w:val="24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152400</wp:posOffset>
                  </wp:positionV>
                  <wp:extent cx="2434590" cy="1369060"/>
                  <wp:effectExtent l="0" t="0" r="3810" b="2540"/>
                  <wp:wrapSquare wrapText="bothSides"/>
                  <wp:docPr id="26" name="图片 10" descr="C:\Users\THINK\Desktop\IMG_5882.JPGIMG_5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0" descr="C:\Users\THINK\Desktop\IMG_5882.JPGIMG_588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590" cy="136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朱念怡和张恩泽在娃娃家扮演妈妈和爸爸照顾狗宝宝。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169545</wp:posOffset>
                  </wp:positionV>
                  <wp:extent cx="2456180" cy="1381125"/>
                  <wp:effectExtent l="0" t="0" r="1270" b="9525"/>
                  <wp:wrapSquare wrapText="bothSides"/>
                  <wp:docPr id="8" name="图片 8" descr="C:\Users\THINK\Desktop\IMG_5884.JPGIMG_5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THINK\Desktop\IMG_5884.JPGIMG_588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18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赵越西和肖童芮在美工区用纸杯和剪刀、活动眼珠制作水母。</w:t>
            </w:r>
          </w:p>
        </w:tc>
      </w:tr>
    </w:tbl>
    <w:p>
      <w:pPr>
        <w:pStyle w:val="40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/>
          <w:kern w:val="0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语言：《快乐的远足》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right="0" w:rightChars="0" w:firstLine="480" w:firstLineChars="200"/>
        <w:textAlignment w:val="auto"/>
        <w:outlineLvl w:val="9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/>
        </w:rPr>
        <w:t>朋友们在</w:t>
      </w:r>
      <w:r>
        <w:rPr>
          <w:rFonts w:hint="eastAsia"/>
          <w:lang w:eastAsia="zh-CN"/>
        </w:rPr>
        <w:t>远足的过程</w:t>
      </w:r>
      <w:r>
        <w:rPr>
          <w:rFonts w:hint="eastAsia"/>
        </w:rPr>
        <w:t>里</w:t>
      </w:r>
      <w:r>
        <w:rPr>
          <w:rFonts w:hint="eastAsia"/>
          <w:lang w:eastAsia="zh-CN"/>
        </w:rPr>
        <w:t>发生了</w:t>
      </w:r>
      <w:r>
        <w:rPr>
          <w:rFonts w:hint="eastAsia"/>
        </w:rPr>
        <w:t>许多有趣、快乐的事情，比如</w:t>
      </w:r>
      <w:r>
        <w:rPr>
          <w:rFonts w:hint="eastAsia"/>
          <w:lang w:eastAsia="zh-CN"/>
        </w:rPr>
        <w:t>和好朋友分享好吃的食物、</w:t>
      </w:r>
      <w:r>
        <w:rPr>
          <w:rFonts w:hint="eastAsia"/>
          <w:lang w:val="en-US" w:eastAsia="zh-CN"/>
        </w:rPr>
        <w:t>看到美丽的桃花</w:t>
      </w:r>
      <w:r>
        <w:rPr>
          <w:rFonts w:hint="eastAsia"/>
          <w:lang w:eastAsia="zh-CN"/>
        </w:rPr>
        <w:t>等</w:t>
      </w:r>
      <w:r>
        <w:rPr>
          <w:rFonts w:hint="eastAsia"/>
        </w:rPr>
        <w:t>，你们想把这些有趣、快乐的事与你的好伙伴一起分享吗？</w:t>
      </w:r>
    </w:p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现在谁愿意把你在远足中发生的趣事与我们大家分享呢？</w:t>
      </w:r>
    </w:p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听了小朋友们的讲述，老师觉得小朋友们的远足过得很有趣，很快乐，很充实，许多小朋友通过远足，欣赏春天的美丽的景色，认识了很多花卉和植物，与好朋友一起分享美食等，收获了许多，大家都能坚持自己走完全程。刚刚我们一起分享了自己的远足见闻，请小朋友回家跟你们的爸爸妈也讲一讲你在远足中的一些见闻。</w:t>
      </w:r>
      <w:bookmarkStart w:id="0" w:name="_GoBack"/>
      <w:bookmarkEnd w:id="0"/>
    </w:p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</w:p>
    <w:p>
      <w:pPr>
        <w:pStyle w:val="40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室外活动篇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0"/>
        <w:bidi w:val="0"/>
        <w:jc w:val="center"/>
        <w:rPr>
          <w:rFonts w:hint="default" w:ascii="Helvetica Neue" w:hAnsi="Helvetica Neue" w:eastAsiaTheme="minorEastAsia"/>
          <w:b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Helvetica Neue" w:hAnsi="Helvetica Neue"/>
          <w:b/>
          <w:color w:val="333333"/>
          <w:spacing w:val="8"/>
          <w:sz w:val="21"/>
          <w:szCs w:val="21"/>
          <w:lang w:val="en-US" w:eastAsia="zh-CN"/>
        </w:rPr>
        <w:t>-玩沙-</w:t>
      </w:r>
    </w:p>
    <w:tbl>
      <w:tblPr>
        <w:tblStyle w:val="29"/>
        <w:tblpPr w:leftFromText="180" w:rightFromText="180" w:vertAnchor="text" w:horzAnchor="page" w:tblpX="1092" w:tblpY="57"/>
        <w:tblOverlap w:val="never"/>
        <w:tblW w:w="100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8"/>
        <w:gridCol w:w="3018"/>
        <w:gridCol w:w="35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344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985645" cy="1116330"/>
                  <wp:effectExtent l="0" t="0" r="14605" b="7620"/>
                  <wp:docPr id="9" name="图片 2" descr="C:\Users\THINK\Desktop\IMG_5832(20230327-092938).JPGIMG_5832(20230327-09293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C:\Users\THINK\Desktop\IMG_5832(20230327-092938).JPGIMG_5832(20230327-092938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11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drawing>
                <wp:inline distT="0" distB="0" distL="114300" distR="114300">
                  <wp:extent cx="1985645" cy="1116330"/>
                  <wp:effectExtent l="0" t="0" r="14605" b="7620"/>
                  <wp:docPr id="12" name="图片 2" descr="C:\Users\THINK\Desktop\IMG_5832(20230327-092938).JPGIMG_5832(20230327-09293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 descr="C:\Users\THINK\Desktop\IMG_5832(20230327-092938).JPGIMG_5832(20230327-092938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11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drawing>
                <wp:inline distT="0" distB="0" distL="114300" distR="114300">
                  <wp:extent cx="1985645" cy="1116330"/>
                  <wp:effectExtent l="0" t="0" r="14605" b="7620"/>
                  <wp:docPr id="13" name="图片 2" descr="C:\Users\THINK\Desktop\IMG_5832(20230327-092938).JPGIMG_5832(20230327-09293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C:\Users\THINK\Desktop\IMG_5832(20230327-092938).JPGIMG_5832(20230327-092938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11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</w:p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esZEL9QAAAAIAQAADwAAAAAAAAABACAAAAAiAAAAZHJz&#10;L2Rvd25yZXYueG1sUEsBAhQAFAAAAAgAh07iQFvv8616AgAA1AQAAA4AAAAAAAAAAQAgAAAAIwEA&#10;AGRycy9lMm9Eb2MueG1sUEsFBgAAAAAGAAYAWQEAAA8GAAAAAA=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eR0tT1AAAAAcBAAAPAAAAAAAAAAEAIAAA&#10;ACIAAABkcnMvZG93bnJldi54bWxQSwECFAAUAAAACACHTuJACWvd7YICAADZBAAADgAAAAAAAAAB&#10;ACAAAAAjAQAAZHJzL2Uyb0RvYy54bWxQSwUGAAAAAAYABgBZAQAAFw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9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5"/>
        <w:gridCol w:w="947"/>
        <w:gridCol w:w="1163"/>
        <w:gridCol w:w="1106"/>
        <w:gridCol w:w="1065"/>
        <w:gridCol w:w="982"/>
        <w:gridCol w:w="908"/>
        <w:gridCol w:w="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 xml:space="preserve"> 区域游    戏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6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6" name="五角星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Rc8R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Rc8R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7" name="五角星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YWhG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FYWh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JhU36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T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JhU3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0" name="等腰三角形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WxfyJ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4" name="等腰三角形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DQcCrq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NBwKu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LmKv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LmKv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8" name="等腰三角形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ibZdCDAgAA2wQAAA4AAABkcnMvZTJvRG9jLnhtbK1UzW7TQBC+&#10;I/EOq71TOyEhjVWnihoFIVVQqSDOk/XaXmn/2N3EKXcOvfIIXDghceTC24DoYzC7dn8oHHogB2dm&#10;Z/x9M9/O+O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qJtl0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1ht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b1ht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cyPs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DIJL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DIJL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fG0N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sXxtD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9" name="等腰三角形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mMS/K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p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2YxL8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WTV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t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WTV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1IHG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R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1IHG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5" name="五角星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hMt2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hMt2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6" name="五角星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dBSn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dBSn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7" name="五角星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F4X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J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F4X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8" name="五角星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F86B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F86B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R4Qx6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HhDH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8" name="等腰三角形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TTwvuDAgAA2wQAAA4AAABkcnMvZTJvRG9jLnhtbK1UzW7TQBC+&#10;I/EOq71TO1FCGqtOFTUKQqpopYI4T9Zre6X9Y3cTp9w59MojcOGExJELbwOij8Hs2v2hcOiBHJyZ&#10;nfH3zXw746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hNPC+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1" name="五角星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vyx45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78seO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2" name="五角星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T/OpK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dD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ZP86k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7" name="等腰三角形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P9kaC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z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0/2Ro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5" name="五角星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/ha6CA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+Fro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Dslr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Dslr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7" name="五角星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XoPbe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T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eg9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bRNNi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JtE02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PVn9N/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T1Z/T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3" name="等腰三角形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p4C0h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C0wO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wLTA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cDy4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kLhR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kLhR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V1C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IV1C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cRfy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cRfy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gcgj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gcgj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0YKT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0YKT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4hIF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4hI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GrpMWC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hq6T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SvD86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HlBim&#10;8eQ/vn/+9e3Tzy9fSboERXsX5si8cpe+9wLMNO+h8Tp9MQk5AGQwmx5PQO5NRUeD6Wxy3FMsDpHw&#10;lDAelSXiHAnDk9FkNk74xT2Q8yG+FFaTZFQUSvTjzCzbXYTY5d7mpMLBKlmvpVLZ8Zvrc+XJjuG5&#10;1+VkXc56+D/SlCF7SH8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K8Pz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i8t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+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ui8t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3" name="五角星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6mWdmB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6mWd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4" name="五角星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4CO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4CO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8o+C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e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C8o+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+xXvy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fsV7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7" name="五角星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q19f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q19f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8" name="五角星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mM/Ji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G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mM/J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yIV5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n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yIV5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fhIMm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+Egy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4" name="等腰三角形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BhUrZG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GFStk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6" name="等腰三角形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Lqv4K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9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ouq/g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s3dW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s3d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7" name="等腰三角形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+1Nou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/7U2i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b2J+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N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b2J+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n72v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n72v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6" name="等腰三角形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jqIYq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/GeJ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/GeJ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5" name="等腰三角形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RQskm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BM/AS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Ez8B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1" name="五角星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VIVw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UhXD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1" name="等腰三角形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ALmnWA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9BAR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9BAR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RfUC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RfUC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Fb+y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P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Fb+y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5WBj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5WBj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5" name="五角星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r76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Z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mr76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amEr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Oiub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8m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Oiub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CbsN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B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CbsN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9" name="五角星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WfG9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9m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WfG9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xE0R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oVn0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hWf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YYl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YYl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AcyV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AcyV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CmG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sCmG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4GM2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M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4GM2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2" name="等腰三角形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x77pq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7Hvum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QPZXaCAgAA3g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0D2V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8" name="五角星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c2bB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g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c2bB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9" name="五角星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yxx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Iyxx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o4JC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Cjgk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1" name="五角星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EsS5u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xLm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2" name="五角星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4hto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4hto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3" name="五角星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slHY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slHY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4" name="五角星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A7TL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A7TL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5" name="五角星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U/57W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U/57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6" name="五角星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oyGqm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oyGq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9" name="等腰三角形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9cTs2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8" name="五角星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wPuM2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wPuM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LE8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kLE8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0" name="五角星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OFPF2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4U8X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1" name="五角星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aBl1a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hoGXV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3" name="等腰三角形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LEkZ5O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/F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sSRnk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3" name="五角星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yIwU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yIwU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4" name="五角星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eWkH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eWkH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5" name="五角星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SO3iA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pI7e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6" name="五角星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2fxm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2fxm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7" name="五角星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ibbW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ibbW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8" name="五角星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iZAC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iZA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9" name="五角星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6mzw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6mzw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4" name="等腰三角形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K42a+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IrjZr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5" name="等腰三角形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wbQMPNMAAAADAQAADwAAAAAAAAABACAA&#10;AAAiAAAAZHJzL2Rvd25yZXYueG1sUEsBAhQAFAAAAAgAh07iQGlDg7OEAgAA2wQAAA4AAAAAAAAA&#10;AQAgAAAAIgEAAGRycy9lMm9Eb2MueG1sUEsFBgAAAAAGAAYAWQEAABg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2" name="五角星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IQD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dD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5iEA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3" name="五角星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M6zq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MjOs6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4" name="五角星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eSug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j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Hkro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5" name="五角星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KWEQ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ylhE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6" name="五角星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2b7B+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tm+w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7" name="五角星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fRx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T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Yn0c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8" name="五角星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umTn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7pk5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9" name="五角星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6i5X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zSgzT&#10;+OU/vn/+9e3Tzy9fSboERXsX5si8cpe+9wLMNO+h8Tp9MQk5VHQ4mE2PJyD3pqKjwXQ2Oe4pFodI&#10;eEoYj8oScY6E4cloMhsn/OIeyPkQXwqrSTIqCiX6cWaW7S5C7HJvc1LhYJWs11Kp7PjN9bnyZMfw&#10;u9flZN21D/g/0pQhe0h/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6i5X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0" name="五角星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Qsyu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/A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Qsyu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1" name="五角星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EoYeC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EoYe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2" name="五角星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4lnP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uJZz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1" name="五角星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YdW2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nYd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2" name="五角星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1tWIc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3" name="五角星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I9Eje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4" name="五角星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Pck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z3J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5" name="五角星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3L2U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c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dy9l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6" name="五角星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LGJF+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4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AsYk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7" name="五角星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Cj1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3wo9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8" name="五角星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T7hj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E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U+4Y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7" name="五角星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b1OZ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7" name="等腰三角形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MVZQrW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xVlCt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9" name="五角星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2UvH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6" name="等腰三角形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JgGy7y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/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mAbLv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1" name="五角星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g/Lay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g/La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2" name="五角星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cy0L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nMtCw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3" name="五角星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jZ7u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4" name="五角星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oKomDAgAA3gQAAA4AAABkcnMvZTJvRG9jLnhtbK1UzW4TMRC+&#10;I/EOlu90N+mmS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x4iuTeVLQYzebT44FicQiE&#10;x4RJkecY55gwPimm80nEzx6AHPjwWlhNolFRVCJMErNsf+FDn3uXEwt7q2S9lkolB7abcwVkz/B3&#10;r/PpOp8P8H+kKUM6lP54mjphKOIGxYNNaYdEeLOlhKktbgcPkGobGytgcVbG2ivm275Ggo0lWKll&#10;wL1QUld0hiMidN+sMjhfJLCnLFobW98g62B7OXrH1xJhL5gPVwxQf0gQbmi4xKNRFnu1g0VJa+HT&#10;v+5jPsoCo5R0qGec4+OOgaBEvTEomPmoKBA2JKeYTMf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WSgqi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5" name="五角星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wsgYK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a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sLIG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6" name="五角星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hfJ6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0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syF8n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7" name="五角星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l15W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m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JdeV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0" name="等腰三角形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BhL5yC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AYS+c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9" name="五角星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AYdf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QGHX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0" name="五角星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qWWm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qWWm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1" name="五角星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+S8WG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+S8W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2" name="五角星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CfDH2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wnwx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2" name="等腰三角形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aXmqS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1peap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4" name="五角星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6F9k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hfZE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5" name="五角星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uBXU+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e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7gV1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8" name="等腰三角形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L4/tsWDAgAA2wQAAA4AAABkcnMvZTJvRG9jLnhtbK1UzW7TQBC+&#10;I/EOq71TO1FCGqtOFTUKQqpopYI4T9Zre6X9Y3cTp9w59MojcOGExJELbwOij8Hs2v2hcOiBHJyZ&#10;nfH3zXw746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vj+2x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7" name="五角星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GIC1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RiAtY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8" name="五角星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xAje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G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ysQI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40" name="等腰三角形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bQMPNMAAAADAQAADwAAAAAAAAABACAAAAAi&#10;AAAAZHJzL2Rvd25yZXYueG1sUEsBAhQAFAAAAAgAh07iQCIdFfWBAgAA2wQAAA4AAAAAAAAAAQAg&#10;AAAAIgEAAGRycy9lMm9Eb2MueG1sUEsFBgAAAAAGAAYAWQEAABU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0" name="五角星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mTue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iZk7n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1" name="五角星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di5eyCAgAA3gQAAA4AAABkcnMvZTJvRG9jLnhtbK1UzW4TMRC+&#10;I/EOlu90N2nS/KibKmoUhFRBpYI4O15v1pL/sJ2k5TEQB24ceQeeByEeg8/e7Q+FQw9cvDOe0Tcz&#10;n7/Z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XYuXs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2" name="五角星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vGPC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SI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CG8Y8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3" name="五角星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1rs/u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9a7P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9" name="等腰三角形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NgP8y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5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42A/z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5" name="五角星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DcUn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6" name="五角星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cfLTe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7" name="五角星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l4H9W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Xgf1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8" name="五角星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KQRa6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7" name="五角星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7VwxiDAgAA3gQAAA4AAABkcnMvZTJvRG9jLnhtbK1UzW4TMRC+&#10;I/EOlu90N2nST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y4QHJvKjoZzebF8UCxOATC&#10;Y8J0kucY55gwPpkU82nEzx6AHPjwWlhNolFRVCJME7Nsf+FDn3uXEwt7q2S9lkolB7abcwVkz/B3&#10;r/Ninc8H+D/SlCEdSn9cpE4YirhB8WBT2iER3mwpYWqL28EDpNrGxgpYnJWx9or5tq+RYGMJVmoZ&#10;cC+U1BWd4YgI3TerDM4XCewpi9bG1jfIOthejt7xtUTYC+bDFQPUHxKEGxou8WiUxV7tYFHSWvj0&#10;r/uYj7LAKCUd6hnn+LhjIChRbwwKZj6aTBA2JGcyLc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vtXDG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8" name="五角星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3syne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B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d7Mp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9" name="五角星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joYX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o6GF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0" name="五角星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7yRv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7yRv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1" name="五角星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v27fW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v27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2" name="五角星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T7EOm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E+xD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3" name="五角星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x/7v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4" name="五角星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rh6t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64erQ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5" name="五角星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/lQdu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d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P5UHb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6" name="五角星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DovMe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6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Oi8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7" name="五角星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XsF8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l7BfM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8" name="五角星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bVHqO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F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G1R6j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9" name="五角星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PRta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n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z0bWo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0" name="五角星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lfmj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/A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lfmj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1" name="五角星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xbMTi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xbMT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2" name="五角星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NWzC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TVswk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6"/>
        <w:numPr>
          <w:ilvl w:val="0"/>
          <w:numId w:val="0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1.天气变冷，幼儿衣服变厚，户外时出汗较多，建议家长为幼儿垫好垫背巾来园，防止出汗较多感冒着凉。</w:t>
      </w:r>
    </w:p>
    <w:p>
      <w:pPr>
        <w:pStyle w:val="26"/>
        <w:numPr>
          <w:ilvl w:val="0"/>
          <w:numId w:val="0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     2.在日常生活中，每个人都应该做到以下几点：洗净双手、不吃生食、认真清洗水果和蔬菜、不喝生水、加强通风。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3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FE0F0F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6E213B"/>
    <w:rsid w:val="2B7F355D"/>
    <w:rsid w:val="2BF93B09"/>
    <w:rsid w:val="2C3C7D77"/>
    <w:rsid w:val="2C980689"/>
    <w:rsid w:val="2D5C0F58"/>
    <w:rsid w:val="2D6719BC"/>
    <w:rsid w:val="2D705D70"/>
    <w:rsid w:val="2DA65A77"/>
    <w:rsid w:val="2DEF3882"/>
    <w:rsid w:val="2E0F5900"/>
    <w:rsid w:val="2EA12105"/>
    <w:rsid w:val="2EB43D5F"/>
    <w:rsid w:val="2ED3422E"/>
    <w:rsid w:val="2ED8363A"/>
    <w:rsid w:val="2EE135EF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54092"/>
    <w:rsid w:val="379477FE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B32692"/>
    <w:rsid w:val="39DB41A8"/>
    <w:rsid w:val="3A993EAE"/>
    <w:rsid w:val="3ACF71FE"/>
    <w:rsid w:val="3AD772DF"/>
    <w:rsid w:val="3AE8273F"/>
    <w:rsid w:val="3B254079"/>
    <w:rsid w:val="3BD24C87"/>
    <w:rsid w:val="3C0C38D7"/>
    <w:rsid w:val="3C605616"/>
    <w:rsid w:val="3C7D7D6C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EF53E39"/>
    <w:rsid w:val="3F141D55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91D5880"/>
    <w:rsid w:val="49267254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7D647A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563ADF"/>
    <w:rsid w:val="567C476A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5B74"/>
    <w:rsid w:val="5A1621EF"/>
    <w:rsid w:val="5A1C4FF5"/>
    <w:rsid w:val="5A702870"/>
    <w:rsid w:val="5A9B7EB6"/>
    <w:rsid w:val="5AA532B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C182CBF"/>
    <w:rsid w:val="6C6A2E4B"/>
    <w:rsid w:val="6CEE0DAF"/>
    <w:rsid w:val="6D094565"/>
    <w:rsid w:val="6DCC231C"/>
    <w:rsid w:val="6E296C7C"/>
    <w:rsid w:val="6EC87ECA"/>
    <w:rsid w:val="6EE0324F"/>
    <w:rsid w:val="6EE87DF0"/>
    <w:rsid w:val="6F687C7E"/>
    <w:rsid w:val="6F986A4D"/>
    <w:rsid w:val="6FA97CC9"/>
    <w:rsid w:val="6FB54730"/>
    <w:rsid w:val="700324DF"/>
    <w:rsid w:val="703845E6"/>
    <w:rsid w:val="70AE5D59"/>
    <w:rsid w:val="70CE5FE0"/>
    <w:rsid w:val="70F6046D"/>
    <w:rsid w:val="718605D1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C33970"/>
    <w:rsid w:val="73D02E4D"/>
    <w:rsid w:val="73D65409"/>
    <w:rsid w:val="73D864E3"/>
    <w:rsid w:val="73EB6BF8"/>
    <w:rsid w:val="748D3188"/>
    <w:rsid w:val="74C7254E"/>
    <w:rsid w:val="75281956"/>
    <w:rsid w:val="75783453"/>
    <w:rsid w:val="75CF64A9"/>
    <w:rsid w:val="75D845FF"/>
    <w:rsid w:val="75EC1BAC"/>
    <w:rsid w:val="767F4A4A"/>
    <w:rsid w:val="76A14F68"/>
    <w:rsid w:val="770D33A6"/>
    <w:rsid w:val="7751155C"/>
    <w:rsid w:val="77567201"/>
    <w:rsid w:val="775871E3"/>
    <w:rsid w:val="776211EA"/>
    <w:rsid w:val="77B86FBD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7D5FF1"/>
    <w:rsid w:val="7FCA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Book Title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Intense Emphasis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Intense Reference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Subtle Emphasis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Subtle Reference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字符"/>
    <w:basedOn w:val="30"/>
    <w:link w:val="24"/>
    <w:qFormat/>
    <w:uiPriority w:val="99"/>
  </w:style>
  <w:style w:type="table" w:customStyle="1" w:styleId="65">
    <w:name w:val="Grid Table 1 Light Accent 4"/>
    <w:basedOn w:val="28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Grid Table 1 Light Accent 5"/>
    <w:basedOn w:val="28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Grid Table 6 Colorful Accent 5"/>
    <w:basedOn w:val="28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Grid Table 6 Colorful Accent 1"/>
    <w:basedOn w:val="28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Plain Table 1"/>
    <w:basedOn w:val="28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Grid Table 4 Accent 2"/>
    <w:basedOn w:val="28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Grid Table 4 Accent 1"/>
    <w:basedOn w:val="28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Grid Table 6 Colorful Accent 2"/>
    <w:basedOn w:val="28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Grid Table 6 Colorful Accent 4"/>
    <w:basedOn w:val="28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81">
    <w:name w:val="普通表格 11"/>
    <w:basedOn w:val="28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841</Words>
  <Characters>884</Characters>
  <Lines>33</Lines>
  <Paragraphs>9</Paragraphs>
  <TotalTime>0</TotalTime>
  <ScaleCrop>false</ScaleCrop>
  <LinksUpToDate>false</LinksUpToDate>
  <CharactersWithSpaces>966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喋喋 以喋 以喋喋</cp:lastModifiedBy>
  <cp:lastPrinted>2023-03-06T08:47:00Z</cp:lastPrinted>
  <dcterms:modified xsi:type="dcterms:W3CDTF">2023-03-29T07:08:01Z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86948D81F5D645F6A1944E6F5FDBD8FC</vt:lpwstr>
  </property>
</Properties>
</file>