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小八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心语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="Calibri" w:hAnsi="Calibri" w:eastAsia="Calibri" w:cs="Calibri"/>
          <w:color w:val="9A743A" w:themeColor="accent6" w:themeShade="BF"/>
          <w:sz w:val="22"/>
          <w:szCs w:val="28"/>
          <w:lang w:eastAsia="zh-CN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23</w:t>
      </w:r>
    </w:p>
    <w:p>
      <w:pPr>
        <w:spacing w:after="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cs="Times New Roman"/>
          <w:spacing w:val="45"/>
          <w:szCs w:val="18"/>
          <w:lang w:val="en-US" w:eastAsia="zh-CN"/>
        </w:rPr>
        <w:t>我们的主题</w:t>
      </w:r>
      <w:r>
        <w:rPr>
          <w:rFonts w:hint="eastAsia" w:cs="Times New Roman"/>
          <w:spacing w:val="45"/>
          <w:szCs w:val="18"/>
          <w:lang w:eastAsia="zh-CN"/>
        </w:rPr>
        <w:t>——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春天真美丽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</w:p>
    <w:p>
      <w:pPr>
        <w:pStyle w:val="39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0" w:firstLineChars="250"/>
        <w:jc w:val="center"/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  <w:t>班晨间观察记录表</w:t>
      </w:r>
    </w:p>
    <w:tbl>
      <w:tblPr>
        <w:tblStyle w:val="2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840" w:hanging="723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提醒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  <w:tc>
          <w:tcPr>
            <w:tcW w:w="753" w:type="dxa"/>
            <w:vAlign w:val="center"/>
          </w:tcPr>
          <w:p>
            <w:pPr>
              <w:ind w:left="840" w:hanging="723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pStyle w:val="39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9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9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9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9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9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7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0"/>
        <w:gridCol w:w="3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0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掠影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lang w:val="en-US" w:eastAsia="zh-CN"/>
              </w:rPr>
              <w:t>实录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drawing>
                <wp:inline distT="0" distB="0" distL="114300" distR="114300">
                  <wp:extent cx="2764790" cy="1555115"/>
                  <wp:effectExtent l="0" t="0" r="16510" b="6985"/>
                  <wp:docPr id="7" name="图片 10" descr="C:\Users\THINK\Desktop\IMG_5236.JPGIMG_5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 descr="C:\Users\THINK\Desktop\IMG_5236.JPGIMG_523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790" cy="155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华初墨在建构区搭建动物园的围墙。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1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ascii="Calibri" w:hAnsi="Calibri"/>
                <w:szCs w:val="24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187325</wp:posOffset>
                  </wp:positionV>
                  <wp:extent cx="2302510" cy="1294765"/>
                  <wp:effectExtent l="0" t="0" r="2540" b="635"/>
                  <wp:wrapSquare wrapText="bothSides"/>
                  <wp:docPr id="33" name="图片 10" descr="C:\Users\THINK\Desktop\IMG_5233.JPGIMG_5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" descr="C:\Users\THINK\Desktop\IMG_5233.JPGIMG_523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2510" cy="1294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赵悦浠在娃娃家喂小白兔吃米饭。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/>
                <w:szCs w:val="24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151765</wp:posOffset>
                  </wp:positionV>
                  <wp:extent cx="2434590" cy="1369695"/>
                  <wp:effectExtent l="0" t="0" r="3810" b="1905"/>
                  <wp:wrapSquare wrapText="bothSides"/>
                  <wp:docPr id="26" name="图片 10" descr="C:\Users\THINK\Desktop\IMG_5234.JPGIMG_5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0" descr="C:\Users\THINK\Desktop\IMG_5234.JPGIMG_523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590" cy="136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何旻俊、居安和左翊彤在阅读区阅读iPad绘本。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168910</wp:posOffset>
                  </wp:positionV>
                  <wp:extent cx="2456180" cy="1381760"/>
                  <wp:effectExtent l="0" t="0" r="1270" b="8890"/>
                  <wp:wrapSquare wrapText="bothSides"/>
                  <wp:docPr id="8" name="图片 8" descr="C:\Users\THINK\Desktop\IMG_5235.JPGIMG_5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THINK\Desktop\IMG_5235.JPGIMG_523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180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蔡锦然在益智区拼苹果拼图。</w:t>
            </w:r>
          </w:p>
        </w:tc>
      </w:tr>
    </w:tbl>
    <w:p>
      <w:pPr>
        <w:pStyle w:val="39"/>
        <w:bidi w:val="0"/>
        <w:jc w:val="left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集体活动篇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6"/>
        <w:numPr>
          <w:ilvl w:val="0"/>
          <w:numId w:val="3"/>
        </w:numPr>
        <w:autoSpaceDE w:val="0"/>
        <w:autoSpaceDN w:val="0"/>
        <w:adjustRightInd w:val="0"/>
        <w:rPr>
          <w:rFonts w:hint="eastAsia" w:ascii="宋体" w:hAnsi="宋体"/>
          <w:kern w:val="0"/>
        </w:rPr>
      </w:pP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CN"/>
        </w:rPr>
        <w:t>音乐：《小鸡出壳》</w:t>
      </w:r>
    </w:p>
    <w:p>
      <w:pPr>
        <w:spacing w:line="360" w:lineRule="exact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color w:val="000000"/>
          <w:szCs w:val="21"/>
        </w:rPr>
        <w:t>小鸡</w:t>
      </w:r>
      <w:r>
        <w:rPr>
          <w:rFonts w:hint="eastAsia"/>
          <w:color w:val="000000"/>
          <w:szCs w:val="21"/>
        </w:rPr>
        <w:t>是幼儿熟悉且</w:t>
      </w:r>
      <w:r>
        <w:rPr>
          <w:color w:val="000000"/>
          <w:szCs w:val="21"/>
        </w:rPr>
        <w:t>喜欢的动物，他们对小鸡充满了无限的怜爱</w:t>
      </w:r>
      <w:r>
        <w:rPr>
          <w:rFonts w:hint="eastAsia"/>
          <w:color w:val="000000"/>
          <w:szCs w:val="21"/>
        </w:rPr>
        <w:t>。小班的</w:t>
      </w:r>
      <w:r>
        <w:rPr>
          <w:color w:val="000000"/>
          <w:szCs w:val="21"/>
        </w:rPr>
        <w:t>孩子喜欢模仿，善于模仿，对游戏的情节、角色、动作过程容易发生兴趣</w:t>
      </w:r>
      <w:r>
        <w:rPr>
          <w:rFonts w:hint="eastAsia"/>
          <w:color w:val="000000"/>
          <w:szCs w:val="21"/>
        </w:rPr>
        <w:t>。孩子们已经</w:t>
      </w:r>
      <w:r>
        <w:rPr>
          <w:color w:val="000000"/>
          <w:szCs w:val="21"/>
        </w:rPr>
        <w:t>对小鸡的外形特征</w:t>
      </w:r>
      <w:r>
        <w:rPr>
          <w:rFonts w:hint="eastAsia"/>
          <w:color w:val="000000"/>
          <w:szCs w:val="21"/>
        </w:rPr>
        <w:t>和出生过程</w:t>
      </w:r>
      <w:r>
        <w:rPr>
          <w:color w:val="000000"/>
          <w:szCs w:val="21"/>
        </w:rPr>
        <w:t>有一定的知识经验，因此小鸡出壳的情节能够激发他们创造和表演的欲望。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小鸡</w:t>
      </w:r>
      <w:r>
        <w:rPr>
          <w:rFonts w:hint="eastAsia"/>
          <w:color w:val="000000"/>
          <w:szCs w:val="21"/>
          <w:lang w:eastAsia="zh-CN"/>
        </w:rPr>
        <w:t>在</w:t>
      </w:r>
      <w:r>
        <w:rPr>
          <w:rFonts w:hint="eastAsia"/>
          <w:color w:val="000000"/>
          <w:szCs w:val="21"/>
        </w:rPr>
        <w:t>蛋壳里是怎么睡觉的？破壳之后小鸡又做了什么动作？小鸡钻出蛋壳去哪里了？干什么?请宝宝来模仿一下。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textAlignment w:val="auto"/>
        <w:rPr>
          <w:rFonts w:hint="eastAsia"/>
          <w:b w:val="0"/>
          <w:color w:val="000000"/>
          <w:sz w:val="21"/>
          <w:szCs w:val="21"/>
        </w:rPr>
      </w:pPr>
      <w:r>
        <w:rPr>
          <w:b w:val="0"/>
          <w:color w:val="000000"/>
          <w:sz w:val="21"/>
          <w:szCs w:val="21"/>
        </w:rPr>
        <w:t>今天的阳光真暖和，我们在蛋壳里好好地睡一觉</w:t>
      </w:r>
      <w:r>
        <w:rPr>
          <w:rFonts w:hint="eastAsia"/>
          <w:b w:val="0"/>
          <w:color w:val="000000"/>
          <w:sz w:val="21"/>
          <w:szCs w:val="21"/>
        </w:rPr>
        <w:t>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textAlignment w:val="auto"/>
        <w:rPr>
          <w:rFonts w:hint="eastAsia"/>
          <w:b w:val="0"/>
          <w:color w:val="000000"/>
          <w:sz w:val="21"/>
          <w:szCs w:val="21"/>
        </w:rPr>
      </w:pPr>
      <w:r>
        <w:rPr>
          <w:b w:val="0"/>
          <w:color w:val="000000"/>
          <w:sz w:val="21"/>
          <w:szCs w:val="21"/>
        </w:rPr>
        <w:t>睡醒了，我们来揉揉小眼睛吧，睡得真舒服呀。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textAlignment w:val="auto"/>
        <w:rPr>
          <w:rFonts w:hint="eastAsia"/>
          <w:b w:val="0"/>
          <w:color w:val="000000"/>
          <w:sz w:val="21"/>
          <w:szCs w:val="21"/>
        </w:rPr>
      </w:pPr>
      <w:r>
        <w:rPr>
          <w:b w:val="0"/>
          <w:color w:val="000000"/>
          <w:sz w:val="21"/>
          <w:szCs w:val="21"/>
        </w:rPr>
        <w:t>小鸡们，我们想不想去看看外面的世界呢？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textAlignment w:val="auto"/>
        <w:rPr>
          <w:rFonts w:hint="eastAsia"/>
          <w:color w:val="000000"/>
          <w:szCs w:val="21"/>
          <w:lang w:val="en-US" w:eastAsia="zh-CN"/>
        </w:rPr>
      </w:pPr>
      <w:r>
        <w:rPr>
          <w:b w:val="0"/>
          <w:color w:val="000000"/>
          <w:sz w:val="21"/>
          <w:szCs w:val="21"/>
        </w:rPr>
        <w:t>我们一起到草地上去找东西吃吧。</w:t>
      </w:r>
      <w:bookmarkStart w:id="0" w:name="_GoBack"/>
      <w:bookmarkEnd w:id="0"/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6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esZEL9QAAAAIAQAADwAAAAAAAAABACAAAAAiAAAAZHJz&#10;L2Rvd25yZXYueG1sUEsBAhQAFAAAAAgAh07iQFvv8616AgAA1AQAAA4AAAAAAAAAAQAgAAAAIwEA&#10;AGRycy9lMm9Eb2MueG1sUEsFBgAAAAAGAAYAWQEAAA8GAAAAAA=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eR0tT1AAAAAcBAAAPAAAAAAAAAAEAIAAA&#10;ACIAAABkcnMvZG93bnJldi54bWxQSwECFAAUAAAACACHTuJACWvd7YICAADZBAAADgAAAAAAAAAB&#10;ACAAAAAjAQAAZHJzL2Uyb0RvYy54bWxQSwUGAAAAAAYABgBZAQAAFwYAAAAA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各图形依次代表             优秀：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一般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28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5"/>
        <w:gridCol w:w="947"/>
        <w:gridCol w:w="1163"/>
        <w:gridCol w:w="1106"/>
        <w:gridCol w:w="1065"/>
        <w:gridCol w:w="982"/>
        <w:gridCol w:w="908"/>
        <w:gridCol w:w="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 xml:space="preserve"> 区域游    戏</w:t>
            </w:r>
          </w:p>
        </w:tc>
        <w:tc>
          <w:tcPr>
            <w:tcW w:w="1562" w:type="pct"/>
            <w:gridSpan w:val="3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7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不挑食</w:t>
            </w:r>
          </w:p>
        </w:tc>
        <w:tc>
          <w:tcPr>
            <w:tcW w:w="476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6" name="五角星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Rc8R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Rc8R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7" name="五角星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YWhG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FYWh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8" name="五角星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JhU36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THH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JhU3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0" name="等腰三角形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WxfyJ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4" name="等腰三角形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DQcCrq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cT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NBwKu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LmKv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LmKv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8" name="等腰三角形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ibZdCDAgAA2wQAAA4AAABkcnMvZTJvRG9jLnhtbK1UzW7TQBC+&#10;I/EOq71TOyEhjVWnihoFIVVQqSDOk/XaXmn/2N3EKXcOvfIIXDghceTC24DoYzC7dn8oHHogB2dm&#10;Z/x9M9/O+O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qJtl0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1ht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b1ht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cyPs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9" name="五角星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DIJL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a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DIJL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fG0N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sXxtD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9" name="等腰三角形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mMS/KD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2YxL8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WTV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t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ZWTV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4" name="五角星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1IHG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R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1IHG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5" name="五角星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hMt2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hMt2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6" name="五角星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dBSn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dBSn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7" name="五角星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F4X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J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F4X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8" name="五角星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F86B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F86B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9" name="五角星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R4Qx6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HhDH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8" name="等腰三角形 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ITTwvuDAgAA2wQAAA4AAABkcnMvZTJvRG9jLnhtbK1UzW7TQBC+&#10;I/EOq71TO1FCGqtOFTUKQqpopYI4T9Zre6X9Y3cTp9w59MojcOGExJELbwOij8Hs2v2hcOiBHJyZ&#10;nfH3zXw746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hNPC+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1" name="五角星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vyx45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B78seO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2" name="五角星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T/OpK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dD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ZP86k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7" name="等腰三角形 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P9kaC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cz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0/2Ro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5" name="五角星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/ha6CA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+Fro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Dslr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Dslr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7" name="五角星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XoPbe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T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eg9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bRNNi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JtE02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PVn9N/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T1Z/T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3" name="等腰三角形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p4C0h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C0wO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wLTA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2" name="五角星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cDy4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kLhR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kLhR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4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IV1C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IV1C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cRfy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cRfy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gcgj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gcgj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0YKT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0YKT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4hIF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4hI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hq6T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SvD86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HlBim&#10;8eQ/vn/+9e3Tzy9fSboERXsX5si8cpe+9wLMNO+h8Tp9MQk5AGQwmx5PQO5NRUeD6Wxy3FMsDpHw&#10;lDAelSXiHAnDk9FkNk74xT2Q8yG+FFaTZFQUSvTjzCzbXYTY5d7mpMLBKlmvpVLZ8Zvrc+XJjuG5&#10;1+VkXc56+D/SlCF7SH8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FK8Pz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ui8t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+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ui8t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3" name="五角星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6mWdmB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6mWd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4" name="五角星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W4CO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W4CO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5" name="五角星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C8o+C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e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C8o+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+xXvy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fsV7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7" name="五角星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q19f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q19f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8" name="五角星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mM/Ji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G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mM/J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yIV5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n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yIV5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0" name="五角星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fhIMm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+Egy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4" name="等腰三角形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BhUrZG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J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GFStk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6" name="等腰三角形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Lqv4K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9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ouq/g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s3dW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s3d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7" name="等腰三角形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+1Nou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/7U2i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5" name="五角星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b2J+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N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b2J+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6" name="五角星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n72v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n72v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6" name="等腰三角形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jqIYq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/GeJ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/GeJ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5" name="等腰三角形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RQskm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0" name="五角星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BM/AS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Ez8B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1" name="五角星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VIVw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UhXD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1" name="等腰三角形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ALmnWA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9BAR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9BAR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RfUC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RfUC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5" name="五角星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Fb+y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P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Fb+y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6" name="五角星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5WBj2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5WBj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2" name="五角星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BPXTS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y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BPXT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3" name="五角星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VL9j+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VL9j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4" name="五角星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5Vpw2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x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5Vpw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185" name="等腰三角形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Afkyy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189" name="等腰三角形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3Pkj2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0" name="五角星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3r1+6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3r1+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1" name="五角星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jvfOW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a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WO985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2" name="五角星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figfm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y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figf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5" name="五角星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r76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Z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mr76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amEr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7" name="五角星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Oiub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8m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Oiub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8" name="五角星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CbsN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B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CbsN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9" name="五角星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WfG9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9m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WfG9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0" name="五角星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xE0R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oVn0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yhWf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2" name="五角星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YYl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YYl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AcyV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AcyV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sCmG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sCmG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4GM2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M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4GM2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2" name="等腰三角形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Ox77pq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x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7Hvum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0D2V2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8" name="五角星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c2bBm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g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c2bB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9" name="五角星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Iyxx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Iyxx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0" name="五角星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Qo4JC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5Cjgk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1" name="五角星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EsS5u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SxLm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2" name="五角星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4hto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4hto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3" name="五角星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slHY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slHY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4" name="五角星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A7TL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A7TL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5" name="五角星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U/57W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U/57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6" name="五角星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oyGqm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oyGq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9" name="等腰三角形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9cTs2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8" name="五角星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wPuM2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wPuM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9" name="五角星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kLE8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kLE8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0" name="五角星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OFPF2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c4U8X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1" name="五角星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aBl1a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hoGXV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3" name="等腰三角形 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LEkZ5O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/FT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sSRnk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3" name="五角星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yIwU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yIwU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4" name="五角星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eWkH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eWkH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5" name="五角星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KSO3iA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pI7e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6" name="五角星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2fxm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2fxm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7" name="五角星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ibbW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ibbW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8" name="五角星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iZAC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iZA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9" name="五角星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6mzw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6mzw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4" name="等腰三角形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CK42a+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J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IrjZr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5" name="等腰三角形 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wbQMPNMAAAADAQAADwAAAAAAAAABACAA&#10;AAAiAAAAZHJzL2Rvd25yZXYueG1sUEsBAhQAFAAAAAgAh07iQGlDg7OEAgAA2wQAAA4AAAAAAAAA&#10;AQAgAAAAIgEAAGRycy9lMm9Eb2MueG1sUEsFBgAAAAAGAAYAWQEAABg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2" name="五角星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mIQD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dD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5iEAx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3" name="五角星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M6zq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MjOs6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4" name="五角星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eSug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j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Hkro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5" name="五角星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KWEQO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ylhE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6" name="五角星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2b7B+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tm+w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7" name="五角星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ifRx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T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Yn0c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8" name="五角星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umTnu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7pk5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9" name="五角星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6i5X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zSgzT&#10;+OU/vn/+9e3Tzy9fSboERXsX5si8cpe+9wLMNO+h8Tp9MQk5VHQ4mE2PJyD3pqKjwXQ2Oe4pFodI&#10;eEoYj8oScY6E4cloMhsn/OIeyPkQXwqrSTIqCiX6cWaW7S5C7HJvc1LhYJWs11Kp7PjN9bnyZMfw&#10;u9flZN21D/g/0pQhe0h/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6i5X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0" name="五角星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Qsyu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/A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Qsyu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1" name="五角星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EoYeC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EoYe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2" name="五角星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4lnP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uJZz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" name="五角星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pN55WAAgAA3A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2k3nl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" name="五角星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Nf4taAAgAA3A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k1/i1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" name="五角星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KTGwG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0pMbA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21" name="等腰三角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bQMPNMAAAADAQAADwAAAAAAAAABACAAAAAi&#10;AAAAZHJzL2Rvd25yZXYueG1sUEsBAhQAFAAAAAgAh07iQMO90emBAgAA2QQAAA4AAAAAAAAAAQAg&#10;AAAAIgEAAGRycy9lMm9Eb2MueG1sUEsFBgAAAAAGAAYAWQEAABU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" name="五角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MlDqi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eUGKbx&#10;x398//zr26efX74S3IGgvQtz5F25S997AWaa9tB4nb6YgxwAMZhNjyeg9qaio8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QyUOq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" name="五角星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Lp93+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Aun3f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" name="五角星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aGiTW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eUGKbx&#10;x398//zr26efX74S3IGgvQtz5F25S997AWaa9tB4nb6YgxwAMZhNjyeg9qaio8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oaJN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" name="五角星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dKcOK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0pw4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1" name="五角星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nYdW2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nYdW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2" name="五角星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1tWIc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3" name="五角星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I9Eje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4" name="五角星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jPck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oz3J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5" name="五角星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3L2UO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c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dy9l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6" name="五角星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LGJF+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4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AsYkX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7" name="五角星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Cj1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3wo9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8" name="五角星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T7hju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E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U+4Y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09" name="等腰三角形 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M8omOeC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DPKJjn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0" name="五角星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q3ECq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1" name="五角星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51qaCBAgAA3gQAAA4AAABkcnMvZTJvRG9jLnhtbK1US47UMBDd&#10;I3EHy3sm6d90dzTpUWtajZBGMNKAWLsdpxPJP2z3ZzgGYsGOJXfgPAhxDJ6dzIeBxSzYOFWu0quq&#10;51c5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51qa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5" name="等腰三角形 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f+dQp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3" name="五角星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0fP+3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4" name="五角星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f2Kuh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5" name="五角星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KZgWO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6" name="五角星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Vr+JK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Va/iS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7" name="五角星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b1OZ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7" name="等腰三角形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MVZQrW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xVlCt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9" name="五角星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2UvH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6" name="等腰三角形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JgGy7y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/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mAbLv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1" name="五角星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g/Lay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g/La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2" name="五角星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cy0LC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nMtCw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3" name="五角星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jZ7u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4" name="五角星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WSgqi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5" name="五角星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wsgYK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a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sLIGC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6" name="五角星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MhfJ6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0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syF8n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7" name="五角星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l15W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m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JdeV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0" name="等腰三角形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BhL5yC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AYS+c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9" name="五角星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AYdf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QGHXx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0" name="五角星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qWWm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/B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qWWm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1" name="五角星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+S8WG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+S8W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2" name="五角星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CfDH2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wnwx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2" name="等腰三角形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aXmqS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x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1peap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4" name="五角星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6F9k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OhfZE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5" name="五角星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uBXU+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e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7gV1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8" name="等腰三角形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L4/tsWDAgAA2wQAAA4AAABkcnMvZTJvRG9jLnhtbK1UzW7TQBC+&#10;I/EOq71TO1FCGqtOFTUKQqpopYI4T9Zre6X9Y3cTp9w59MojcOGExJELbwOij8Hs2v2hcOiBHJyZ&#10;nfH3zXw746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vj+2x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7" name="五角星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GIC1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RiAtY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8" name="五角星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KxAje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G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ysQI3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40" name="等腰三角形 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bQMPNMAAAADAQAADwAAAAAAAAABACAAAAAi&#10;AAAAZHJzL2Rvd25yZXYueG1sUEsBAhQAFAAAAAgAh07iQCIdFfWBAgAA2wQAAA4AAAAAAAAAAQAg&#10;AAAAIgEAAGRycy9lMm9Eb2MueG1sUEsFBgAAAAAGAAYAWQEAABU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0" name="五角星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JmTue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iZk7n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1" name="五角星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di5eyCAgAA3gQAAA4AAABkcnMvZTJvRG9jLnhtbK1UzW4TMRC+&#10;I/EOlu90N2nS/KibKmoUhFRBpYI4O15v1pL/sJ2k5TEQB24ceQeeByEeg8/e7Q+FQw9cvDOe0Tcz&#10;n7/Z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XYuXs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2" name="五角星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hvGPC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SI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CG8Y8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3" name="五角星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1rs/u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9a7P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9" name="等腰三角形 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ONgP8yD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42A/z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5" name="五角星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DcUnC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6" name="五角星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cfLTe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7" name="五角星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l4H9W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Xgf1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8" name="五角星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KQRa6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" name="五角星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dO+9SB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dO+9S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" name="五角星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aCAgO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oICA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" name="五角星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yJp9p/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A8iafa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" name="等腰三角形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bQMPNMAAAADAQAADwAAAAAAAAABACAAAAAi&#10;AAAAZHJzL2Rvd25yZXYueG1sUEsBAhQAFAAAAAgAh07iQJxD11SBAgAA2QQAAA4AAAAAAAAAAQAg&#10;AAAAIgEAAGRycy9lMm9Eb2MueG1sUEsFBgAAAAAGAAYAWQEAABU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2" name="五角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8XJa6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oaUGKbx&#10;x398//zr26efX74S3IGgvQtz5F25S997AWaa9tB4nb6YgxwqOhzMpscTUHsDuM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/xclr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7b3Hm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vtvce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4" name="五角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q0ojO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kaUGKbx&#10;x398//zr26efX74S3IGgvQtz5F25S997AWaa9tB4nb6YgxwqOhzMpscTUHsDuM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rSiM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t4W+S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+3hb5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7" name="五角星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vtXDG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8" name="五角星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3syne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B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d7Mp3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9" name="五角星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joYX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o6GF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0" name="五角星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7yRv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/B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7yRv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1" name="五角星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v27fW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v27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2" name="五角星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T7EOm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+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E+xD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3" name="五角星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x/7v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4" name="五角星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rh6tC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64erQ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5" name="五角星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/lQdu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d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P5UHb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6" name="五角星 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DovMe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6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Oi8x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7" name="五角星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XsF8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l7BfM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8" name="五角星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bVHqO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F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G1R6j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9" name="五角星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PRta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n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z0bWo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0" name="五角星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lfmj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/A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lfmj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1" name="五角星 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xbMTi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xbMT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2" name="五角星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NWzC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TVswk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3" name="五角星 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ZSZy+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mUmcv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4" name="五角星 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1MNh2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9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tTDY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5" name="五角星 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hInRa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hInR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1" name="等腰三角形 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AdPqaV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7" name="五角星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JByw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8m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yQcsB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8" name="五角星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F4wm6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D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ReMJ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9" name="五角星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R8aWW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kfGll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0" name="五角星 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5IAX9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1" name="五角星 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GEvP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YS8/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2" name="五角星 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6JQe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sohJYZp&#10;/PIf3z//+vbp55evJF2Cor0Lc2ReuUvfewFmmvfQeJ2+mIQcKjoczKbHE5B7A8D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6JQe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3" name="五角星 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uN6u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spjSgzT&#10;+OU/vn/+9e3Tzy9fSboERXsX5si8cpe+9wLMNO+h8Tp9MQk5VHQ4mE2PJyD3BoC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uN6u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2" name="等腰三角形 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rfPY+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dj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+t89j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5" name="五角星 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WXEN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WXEN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6" name="五角星 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qa7c2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soTSgzT&#10;+OU/vn/+9e3Tzy9fSboERXsX5si8cpe+9wLMNO+h8Tp9MQk5VHQ4mE2PJyD3BoC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qa7c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7" name="五角星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+eRs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soJJYZp&#10;/PIf3z//+vbp55evJF2Cor0Lc2ReuUvfewFmmvfQeJ2+mIQcKjoczKbHE5B7A8D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+eRs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8" name="五角星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nT6m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ynT6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0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5"/>
        <w:numPr>
          <w:ilvl w:val="0"/>
          <w:numId w:val="0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 w:leftChars="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1.天气变冷，幼儿衣服变厚，户外时出汗较多，建议家长为幼儿垫好垫背巾来园，防止出汗较多感冒着凉。</w:t>
      </w:r>
    </w:p>
    <w:p>
      <w:pPr>
        <w:pStyle w:val="25"/>
        <w:numPr>
          <w:ilvl w:val="0"/>
          <w:numId w:val="0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     2.在日常生活中，每个人都应该做到以下几点：洗净双手、不吃生食、认真清洗水果和蔬菜、不喝生水、加强通风。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720" w:right="720" w:bottom="720" w:left="720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2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OWUwNzkyMjQ5ZGJmNWY2ZWE0NGZmMzQwMDUyOTk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63479D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CFE0F0F"/>
    <w:rsid w:val="1D620C3A"/>
    <w:rsid w:val="1DB6159F"/>
    <w:rsid w:val="1DD079BB"/>
    <w:rsid w:val="1E7C7EA1"/>
    <w:rsid w:val="1F433298"/>
    <w:rsid w:val="1F581BDD"/>
    <w:rsid w:val="1FA34904"/>
    <w:rsid w:val="1FB24C1D"/>
    <w:rsid w:val="1FCE4F8F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6E213B"/>
    <w:rsid w:val="2B7F355D"/>
    <w:rsid w:val="2BF93B09"/>
    <w:rsid w:val="2C3C7D77"/>
    <w:rsid w:val="2C980689"/>
    <w:rsid w:val="2D5C0F58"/>
    <w:rsid w:val="2D6719BC"/>
    <w:rsid w:val="2D705D70"/>
    <w:rsid w:val="2DA65A77"/>
    <w:rsid w:val="2DEF3882"/>
    <w:rsid w:val="2E0F5900"/>
    <w:rsid w:val="2EA12105"/>
    <w:rsid w:val="2EB43D5F"/>
    <w:rsid w:val="2ED3422E"/>
    <w:rsid w:val="2ED8363A"/>
    <w:rsid w:val="2EE135EF"/>
    <w:rsid w:val="2F8A455D"/>
    <w:rsid w:val="2FC60991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9D3757"/>
    <w:rsid w:val="34C36641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54092"/>
    <w:rsid w:val="379477FE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B3D24"/>
    <w:rsid w:val="3962028B"/>
    <w:rsid w:val="39631BDC"/>
    <w:rsid w:val="396F5B19"/>
    <w:rsid w:val="39DB41A8"/>
    <w:rsid w:val="3A993EAE"/>
    <w:rsid w:val="3ACF71FE"/>
    <w:rsid w:val="3AD772DF"/>
    <w:rsid w:val="3AE8273F"/>
    <w:rsid w:val="3B254079"/>
    <w:rsid w:val="3BD24C87"/>
    <w:rsid w:val="3C0C38D7"/>
    <w:rsid w:val="3C605616"/>
    <w:rsid w:val="3C7D7D6C"/>
    <w:rsid w:val="3CE0538B"/>
    <w:rsid w:val="3CFE4DB5"/>
    <w:rsid w:val="3D4573E8"/>
    <w:rsid w:val="3D595BF0"/>
    <w:rsid w:val="3D6D2177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E25D3A"/>
    <w:rsid w:val="3EF53E39"/>
    <w:rsid w:val="3F141D55"/>
    <w:rsid w:val="3F725284"/>
    <w:rsid w:val="3F766B06"/>
    <w:rsid w:val="3F9B0940"/>
    <w:rsid w:val="3FB157F6"/>
    <w:rsid w:val="3FCE6A25"/>
    <w:rsid w:val="402A49D6"/>
    <w:rsid w:val="40321F58"/>
    <w:rsid w:val="40374AFC"/>
    <w:rsid w:val="40C81A29"/>
    <w:rsid w:val="40F90DAC"/>
    <w:rsid w:val="41111D2E"/>
    <w:rsid w:val="41D52765"/>
    <w:rsid w:val="420228CA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91D5880"/>
    <w:rsid w:val="49267254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7D647A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A32F0C"/>
    <w:rsid w:val="52D43C53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668EA"/>
    <w:rsid w:val="56563ADF"/>
    <w:rsid w:val="567C476A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5B74"/>
    <w:rsid w:val="5A1C4FF5"/>
    <w:rsid w:val="5A702870"/>
    <w:rsid w:val="5A9B7EB6"/>
    <w:rsid w:val="5AA532B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D8D7329"/>
    <w:rsid w:val="5E3B672D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E779C2"/>
    <w:rsid w:val="6C182CBF"/>
    <w:rsid w:val="6C6A2E4B"/>
    <w:rsid w:val="6D094565"/>
    <w:rsid w:val="6DCC231C"/>
    <w:rsid w:val="6E296C7C"/>
    <w:rsid w:val="6EC87ECA"/>
    <w:rsid w:val="6EE0324F"/>
    <w:rsid w:val="6EE87DF0"/>
    <w:rsid w:val="6F687C7E"/>
    <w:rsid w:val="6F986A4D"/>
    <w:rsid w:val="6FA97CC9"/>
    <w:rsid w:val="6FB54730"/>
    <w:rsid w:val="700324DF"/>
    <w:rsid w:val="703845E6"/>
    <w:rsid w:val="70AE5D59"/>
    <w:rsid w:val="70CE5FE0"/>
    <w:rsid w:val="70F6046D"/>
    <w:rsid w:val="718605D1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C33970"/>
    <w:rsid w:val="73D02E4D"/>
    <w:rsid w:val="73D65409"/>
    <w:rsid w:val="73D864E3"/>
    <w:rsid w:val="73EB6BF8"/>
    <w:rsid w:val="748D3188"/>
    <w:rsid w:val="75281956"/>
    <w:rsid w:val="75783453"/>
    <w:rsid w:val="75CF64A9"/>
    <w:rsid w:val="75D845FF"/>
    <w:rsid w:val="75EC1BAC"/>
    <w:rsid w:val="767F4A4A"/>
    <w:rsid w:val="76A14F68"/>
    <w:rsid w:val="770D33A6"/>
    <w:rsid w:val="7751155C"/>
    <w:rsid w:val="77567201"/>
    <w:rsid w:val="775871E3"/>
    <w:rsid w:val="776211EA"/>
    <w:rsid w:val="77B86FBD"/>
    <w:rsid w:val="78317C5B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42141C"/>
    <w:rsid w:val="7B5D74C6"/>
    <w:rsid w:val="7B6E5C05"/>
    <w:rsid w:val="7B766513"/>
    <w:rsid w:val="7B7A717E"/>
    <w:rsid w:val="7BC969B6"/>
    <w:rsid w:val="7BE5237D"/>
    <w:rsid w:val="7C12435C"/>
    <w:rsid w:val="7C2E3D5F"/>
    <w:rsid w:val="7CAF2AE1"/>
    <w:rsid w:val="7D497DBC"/>
    <w:rsid w:val="7D5023AE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3C1F99"/>
    <w:rsid w:val="7F425DE0"/>
    <w:rsid w:val="7F5403DD"/>
    <w:rsid w:val="7F7D5FF1"/>
    <w:rsid w:val="7FCA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8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4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5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0">
    <w:name w:val="Date"/>
    <w:basedOn w:val="1"/>
    <w:next w:val="21"/>
    <w:link w:val="36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1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footer"/>
    <w:basedOn w:val="1"/>
    <w:link w:val="37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3">
    <w:name w:val="header"/>
    <w:basedOn w:val="1"/>
    <w:link w:val="63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4">
    <w:name w:val="Subtitle"/>
    <w:basedOn w:val="1"/>
    <w:next w:val="1"/>
    <w:link w:val="53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5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0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0">
    <w:name w:val="Strong"/>
    <w:basedOn w:val="29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Emphasis"/>
    <w:basedOn w:val="29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2">
    <w:name w:val="Hyperlink"/>
    <w:basedOn w:val="29"/>
    <w:semiHidden/>
    <w:unhideWhenUsed/>
    <w:qFormat/>
    <w:uiPriority w:val="99"/>
    <w:rPr>
      <w:color w:val="0000FF"/>
      <w:u w:val="single"/>
    </w:rPr>
  </w:style>
  <w:style w:type="character" w:customStyle="1" w:styleId="33">
    <w:name w:val="Book Title"/>
    <w:basedOn w:val="29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4">
    <w:name w:val="结束语字符"/>
    <w:basedOn w:val="29"/>
    <w:link w:val="16"/>
    <w:qFormat/>
    <w:uiPriority w:val="5"/>
    <w:rPr>
      <w:rFonts w:eastAsiaTheme="minorEastAsia"/>
      <w:bCs/>
      <w:szCs w:val="18"/>
    </w:rPr>
  </w:style>
  <w:style w:type="character" w:customStyle="1" w:styleId="35">
    <w:name w:val="签名字符"/>
    <w:basedOn w:val="29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日期字符"/>
    <w:basedOn w:val="29"/>
    <w:link w:val="20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页脚字符"/>
    <w:basedOn w:val="29"/>
    <w:link w:val="22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8">
    <w:name w:val="称呼字符"/>
    <w:basedOn w:val="29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9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0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1">
    <w:name w:val="标题 1字符"/>
    <w:basedOn w:val="29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2">
    <w:name w:val="Intense Emphasis"/>
    <w:basedOn w:val="29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3">
    <w:name w:val="Intense Quote"/>
    <w:basedOn w:val="1"/>
    <w:next w:val="1"/>
    <w:link w:val="44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明显引用字符"/>
    <w:basedOn w:val="29"/>
    <w:link w:val="43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Intense Reference"/>
    <w:basedOn w:val="29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6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7">
    <w:name w:val="Placeholder Text"/>
    <w:basedOn w:val="29"/>
    <w:semiHidden/>
    <w:qFormat/>
    <w:uiPriority w:val="99"/>
    <w:rPr>
      <w:color w:val="808080"/>
    </w:rPr>
  </w:style>
  <w:style w:type="paragraph" w:styleId="48">
    <w:name w:val="Quote"/>
    <w:basedOn w:val="1"/>
    <w:next w:val="1"/>
    <w:link w:val="49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9">
    <w:name w:val="引用字符"/>
    <w:basedOn w:val="29"/>
    <w:link w:val="48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0">
    <w:name w:val="标题字符"/>
    <w:basedOn w:val="29"/>
    <w:link w:val="26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Emphasis"/>
    <w:basedOn w:val="29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Subtle Reference"/>
    <w:basedOn w:val="29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副标题字符"/>
    <w:basedOn w:val="29"/>
    <w:link w:val="24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标题 2字符"/>
    <w:basedOn w:val="29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5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6">
    <w:name w:val="标题 3字符"/>
    <w:basedOn w:val="29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7">
    <w:name w:val="标题 4字符"/>
    <w:basedOn w:val="29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8">
    <w:name w:val="标题 5字符"/>
    <w:basedOn w:val="29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6字符"/>
    <w:basedOn w:val="29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7字符"/>
    <w:basedOn w:val="29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8字符"/>
    <w:basedOn w:val="29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2">
    <w:name w:val="标题 9字符"/>
    <w:basedOn w:val="29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3">
    <w:name w:val="页眉字符"/>
    <w:basedOn w:val="29"/>
    <w:link w:val="23"/>
    <w:qFormat/>
    <w:uiPriority w:val="99"/>
  </w:style>
  <w:style w:type="table" w:customStyle="1" w:styleId="64">
    <w:name w:val="Grid Table 1 Light Accent 4"/>
    <w:basedOn w:val="27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1 Light Accent 5"/>
    <w:basedOn w:val="27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Grid Table 6 Colorful Accent 5"/>
    <w:basedOn w:val="27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7">
    <w:name w:val="Grid Table 6 Colorful Accent 1"/>
    <w:basedOn w:val="27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8">
    <w:name w:val="apple-converted-space"/>
    <w:basedOn w:val="29"/>
    <w:qFormat/>
    <w:uiPriority w:val="0"/>
  </w:style>
  <w:style w:type="table" w:customStyle="1" w:styleId="69">
    <w:name w:val="Plain Table 1"/>
    <w:basedOn w:val="27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80C588" w:themeColor="background1" w:themeShade="BF" w:sz="4" w:space="0"/>
        <w:left w:val="single" w:color="80C588" w:themeColor="background1" w:themeShade="BF" w:sz="4" w:space="0"/>
        <w:bottom w:val="single" w:color="80C588" w:themeColor="background1" w:themeShade="BF" w:sz="4" w:space="0"/>
        <w:right w:val="single" w:color="80C588" w:themeColor="background1" w:themeShade="BF" w:sz="4" w:space="0"/>
        <w:insideH w:val="single" w:color="80C588" w:themeColor="background1" w:themeShade="BF" w:sz="4" w:space="0"/>
        <w:insideV w:val="single" w:color="80C588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80C588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CE1C0" w:themeFill="background1" w:themeFillShade="F2"/>
      </w:tcPr>
    </w:tblStylePr>
    <w:tblStylePr w:type="band1Horz">
      <w:tcPr>
        <w:shd w:val="clear" w:color="auto" w:fill="BCE1C0" w:themeFill="background1" w:themeFillShade="F2"/>
      </w:tcPr>
    </w:tblStylePr>
  </w:style>
  <w:style w:type="table" w:customStyle="1" w:styleId="70">
    <w:name w:val="网格表 4 - 强调文字颜色 11"/>
    <w:basedOn w:val="27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1">
    <w:name w:val="Grid Table 4 Accent 2"/>
    <w:basedOn w:val="27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2">
    <w:name w:val="Grid Table 4 Accent 1"/>
    <w:basedOn w:val="27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3">
    <w:name w:val="Grid Table 6 Colorful Accent 2"/>
    <w:basedOn w:val="27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4">
    <w:name w:val="pl"/>
    <w:basedOn w:val="29"/>
    <w:qFormat/>
    <w:uiPriority w:val="0"/>
  </w:style>
  <w:style w:type="table" w:customStyle="1" w:styleId="75">
    <w:name w:val="Grid Table 6 Colorful Accent 4"/>
    <w:basedOn w:val="27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6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7">
    <w:name w:val="bjh-strong"/>
    <w:basedOn w:val="29"/>
    <w:qFormat/>
    <w:uiPriority w:val="0"/>
  </w:style>
  <w:style w:type="character" w:customStyle="1" w:styleId="78">
    <w:name w:val="bjh-p"/>
    <w:basedOn w:val="29"/>
    <w:qFormat/>
    <w:uiPriority w:val="0"/>
  </w:style>
  <w:style w:type="paragraph" w:customStyle="1" w:styleId="79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80">
    <w:name w:val="普通表格 11"/>
    <w:basedOn w:val="27"/>
    <w:qFormat/>
    <w:uiPriority w:val="99"/>
    <w:rPr>
      <w:rFonts w:ascii="Times New Roman" w:hAnsi="Times New Roman" w:cs="Times New Roma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1">
    <w:name w:val="网格型浅色1"/>
    <w:basedOn w:val="27"/>
    <w:qFormat/>
    <w:uiPriority w:val="40"/>
    <w:tblPr>
      <w:tblBorders>
        <w:top w:val="single" w:color="80C588" w:themeColor="background1" w:themeShade="BF" w:sz="4" w:space="0"/>
        <w:left w:val="single" w:color="80C588" w:themeColor="background1" w:themeShade="BF" w:sz="4" w:space="0"/>
        <w:bottom w:val="single" w:color="80C588" w:themeColor="background1" w:themeShade="BF" w:sz="4" w:space="0"/>
        <w:right w:val="single" w:color="80C588" w:themeColor="background1" w:themeShade="BF" w:sz="4" w:space="0"/>
        <w:insideH w:val="single" w:color="80C588" w:themeColor="background1" w:themeShade="BF" w:sz="4" w:space="0"/>
        <w:insideV w:val="single" w:color="80C588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2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3">
    <w:name w:val="font11"/>
    <w:basedOn w:val="29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4">
    <w:name w:val="font01"/>
    <w:basedOn w:val="29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5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1.pn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CCE8C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726</Words>
  <Characters>772</Characters>
  <Lines>33</Lines>
  <Paragraphs>9</Paragraphs>
  <TotalTime>1</TotalTime>
  <ScaleCrop>false</ScaleCrop>
  <LinksUpToDate>false</LinksUpToDate>
  <CharactersWithSpaces>853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喋喋 以喋 以喋喋</cp:lastModifiedBy>
  <cp:lastPrinted>2023-03-06T08:47:00Z</cp:lastPrinted>
  <dcterms:modified xsi:type="dcterms:W3CDTF">2023-03-23T08:00:06Z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86948D81F5D645F6A1944E6F5FDBD8FC</vt:lpwstr>
  </property>
</Properties>
</file>