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2023.3.22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春天真美丽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小朋友是主动打招呼的哦~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其中</w:t>
      </w:r>
      <w:r>
        <w:rPr>
          <w:rFonts w:hint="eastAsia" w:asciiTheme="minorEastAsia" w:hAnsiTheme="minorEastAsia" w:cstheme="minorEastAsia"/>
          <w:sz w:val="21"/>
          <w:szCs w:val="21"/>
          <w:u w:val="single"/>
          <w:lang w:val="en-US" w:eastAsia="zh-CN"/>
        </w:rPr>
        <w:t>宗韫玉、丁曼婷、蒋翊晗、李璟睿、张悦威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小朋友在老师的提醒下学会将杯带绕好。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希望今天晚来的小朋友可以早一点来园哦，这样才会有更多的时间玩区域哦。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ind w:firstLine="211" w:firstLineChars="1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二、集体活动：美术《小乌龟》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节活动是一节临摹类的绘画活动，临摹的主题为乌龟。乌龟构图简单，它有圆圆的坚硬的壳，壳上有漂亮的花纹，还有一个小脑袋和四只小脚，一条短尾巴。本次活动引导孩子先观察乌龟外形，然后画出椭圆形，在椭圆形上</w:t>
      </w:r>
      <w:r>
        <w:rPr>
          <w:rFonts w:ascii="宋体" w:hAnsi="宋体"/>
          <w:szCs w:val="21"/>
        </w:rPr>
        <w:t>画</w:t>
      </w:r>
      <w:r>
        <w:rPr>
          <w:rFonts w:hint="eastAsia" w:ascii="宋体" w:hAnsi="宋体"/>
          <w:szCs w:val="21"/>
        </w:rPr>
        <w:t>出乌龟壳上的花纹以及乌龟头、脚和尾巴。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小朋友能够认真观察图片，</w:t>
      </w:r>
      <w:r>
        <w:rPr>
          <w:rFonts w:hint="eastAsia" w:ascii="宋体" w:hAnsi="宋体" w:cs="宋体"/>
          <w:color w:val="000000"/>
          <w:kern w:val="0"/>
          <w:szCs w:val="21"/>
        </w:rPr>
        <w:t>用线条勾画出乌龟的外形特征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进行简单的临摹；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小朋友也能够安静作画，如果能够保持画面整洁就更好啦~</w:t>
      </w:r>
    </w:p>
    <w:p>
      <w:pPr>
        <w:ind w:firstLine="420" w:firstLineChars="200"/>
        <w:jc w:val="center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4" name="图片 14" descr="IMG_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1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5" name="图片 15" descr="IMG_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1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今天我搭了一栋房子，好开心呀。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今天我要做一架坦克，先让我来看看需要用到什么材料呢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6" name="图片 16" descr="IMG_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7" name="图片 17" descr="IMG_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1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我照着做了一个七星瓢虫，先做身体，在做触角，加上眼睛和装饰就完成啦。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今天终于轮到我玩颜料啦。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9" name="图片 19" descr="IMG_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1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1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我的小房子还缺少屋顶，让我做一个三角形的屋顶吧。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小蝌蚪长得真可爱，小尾巴游来游去。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今天我们在万能工匠处游戏。孩子们有序排队，并做好约定安全游戏。有的小朋友在下面攀爬，有的找到杠杆锻炼手部力量，个个脸上洋溢着笑容。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1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1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1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1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1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1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今天吃的是扬州炒饭，喝的是菌菇鸡汤。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0" w:firstLineChars="4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王诺婉剩了一点饭，宗韫玉剩了一点汤。加油哦~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3" w:firstLineChars="400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u w:val="none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谌睿、宗韫玉、王知霖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小朋友是老师陪着入睡的。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1.星期日我们将进行亲子游活动，请大家积极报名哦~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F21E3"/>
    <w:multiLevelType w:val="singleLevel"/>
    <w:tmpl w:val="890F21E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MsImhkaWQiOiIyZGJhODI3MzUxMTc2ZDJmMzIyYmZhNDBlNmRiNzE2ZCIsInVzZXJDb3VudCI6Mn0="/>
  </w:docVars>
  <w:rsids>
    <w:rsidRoot w:val="767A192E"/>
    <w:rsid w:val="04205696"/>
    <w:rsid w:val="08365E65"/>
    <w:rsid w:val="0C03621B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41C2348"/>
    <w:rsid w:val="28354157"/>
    <w:rsid w:val="2A3C1FE2"/>
    <w:rsid w:val="2B326212"/>
    <w:rsid w:val="2BFD3212"/>
    <w:rsid w:val="2DE35196"/>
    <w:rsid w:val="303E6093"/>
    <w:rsid w:val="30564EB6"/>
    <w:rsid w:val="32DF0101"/>
    <w:rsid w:val="332F74DC"/>
    <w:rsid w:val="3672558B"/>
    <w:rsid w:val="38F37AA1"/>
    <w:rsid w:val="396D0543"/>
    <w:rsid w:val="3B240821"/>
    <w:rsid w:val="417225E8"/>
    <w:rsid w:val="41FE2B6F"/>
    <w:rsid w:val="463158E2"/>
    <w:rsid w:val="4761104F"/>
    <w:rsid w:val="4B9E0825"/>
    <w:rsid w:val="4D0B685F"/>
    <w:rsid w:val="4D5E5583"/>
    <w:rsid w:val="504B215A"/>
    <w:rsid w:val="54076AB4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2210161"/>
    <w:rsid w:val="63032358"/>
    <w:rsid w:val="63522991"/>
    <w:rsid w:val="64D7267F"/>
    <w:rsid w:val="6544591A"/>
    <w:rsid w:val="65BA093C"/>
    <w:rsid w:val="685620B3"/>
    <w:rsid w:val="6ACD6113"/>
    <w:rsid w:val="6F8D63A0"/>
    <w:rsid w:val="70FA50D5"/>
    <w:rsid w:val="718D7167"/>
    <w:rsid w:val="73F90DAF"/>
    <w:rsid w:val="75972E23"/>
    <w:rsid w:val="767A192E"/>
    <w:rsid w:val="77F04406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406</Words>
  <Characters>415</Characters>
  <Lines>0</Lines>
  <Paragraphs>0</Paragraphs>
  <TotalTime>3</TotalTime>
  <ScaleCrop>false</ScaleCrop>
  <LinksUpToDate>false</LinksUpToDate>
  <CharactersWithSpaces>419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2023-03-22T06:22:45Z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57B82EBD5A614C9A9AD02FB4D9E9C40B</vt:lpwstr>
  </property>
</Properties>
</file>