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bookmarkStart w:id="0" w:name="_GoBack"/>
      <w:bookmarkEnd w:id="0"/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二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24人，3人请假。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张奕涵、徐筱晞、阴少帅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小朋友今天请假。</w:t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集体活动 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语言《毛毛虫的故事》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日常的生活中，当孩子们看到“毛毛虫”的时候总是会表现出好奇、害怕等等各种各样的反应。然而，绝大多数幼儿并不知道毛毛虫最终会变成美丽的蝴蝶。小班幼儿虽然已经能用简单的言语来向别人表达自己的感受与想法，但是语言并不很流畅，但又很大的情景性，部分幼儿不愿意在集体面前表达自己的想法。小班幼儿对于量词较为陌生，不会正确使用量词，往往只会用“个”、“只”等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宗韫玉，丁曼婷，王诺婉，申晓文，冯欣，谭沁，徐佳伊，章昕媛，王若鑫，王秋瑶，李慕妍，郑书韵，胡奕可，蒋翊晗，杨易，李璟睿，王知霖，徐梓赫，谌睿，许诺言，周艺天，张悦威，王楷博，徐诺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能够</w:t>
      </w:r>
      <w:r>
        <w:rPr>
          <w:rFonts w:hint="eastAsia" w:ascii="宋体" w:hAnsi="宋体" w:eastAsia="宋体" w:cs="宋体"/>
          <w:sz w:val="21"/>
          <w:szCs w:val="21"/>
        </w:rPr>
        <w:t>理解故事内容，了解毛毛虫变成蝴蝶的基本过程。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3" name="图片 3" descr="IMG_20230321_08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321_0830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" name="图片 2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0321_083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321_0831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我在跟李慕妍打电话呢，喂喂喂，你好呀。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阅读区的图书可真好看呀，我会用小手指一指说一说。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0321_084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321_0843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0321_083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321_0832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我在搭一栋楼房，就快要完成了呢。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我在益智区玩刺猬找刺的游戏，这个球球很难夹住，不过我正在努力尝试。</w:t>
            </w:r>
          </w:p>
        </w:tc>
      </w:tr>
    </w:tbl>
    <w:p>
      <w:pPr>
        <w:rPr>
          <w:rFonts w:hint="eastAsia" w:ascii="宋体" w:hAnsi="宋体"/>
          <w:szCs w:val="21"/>
        </w:rPr>
      </w:pP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四、生活活动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米饭：花生饭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菜：猪肝，面筋娃娃菜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汤：番茄土豆汤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光盘的有：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章昕媛，郑书韵，杨易、丁曼婷、徐梓赫、申晓文、徐诺。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宗韫玉，王诺婉，冯欣，徐佳伊，王秋瑶，李慕妍，郑书韵，胡奕可，杨易，李璟睿，徐梓赫，谌睿，许诺言，周艺天，王楷博在13：00前入睡。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五、温馨提示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1.周日的亲子游还在火热报名中，欢迎大家积极报名哦。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2.安全作业未完成的家长及时完成哦！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AsImhkaWQiOiJmYjk4MmM2Y2E1MGU5MGQ1YWJlZDRjMjc2NWUxYWMzMiIsInVzZXJDb3VudCI6OH0="/>
  </w:docVars>
  <w:rsids>
    <w:rsidRoot w:val="00000000"/>
    <w:rsid w:val="008D6502"/>
    <w:rsid w:val="00DD4A4C"/>
    <w:rsid w:val="05E47892"/>
    <w:rsid w:val="0668092C"/>
    <w:rsid w:val="07B76CEE"/>
    <w:rsid w:val="09810339"/>
    <w:rsid w:val="09BF1E8A"/>
    <w:rsid w:val="0AA947E3"/>
    <w:rsid w:val="0D090CDC"/>
    <w:rsid w:val="0D377AD4"/>
    <w:rsid w:val="132477B7"/>
    <w:rsid w:val="154A73F4"/>
    <w:rsid w:val="1A3E1143"/>
    <w:rsid w:val="1B0256D6"/>
    <w:rsid w:val="1B252495"/>
    <w:rsid w:val="1B7F25EE"/>
    <w:rsid w:val="1BEE0DC0"/>
    <w:rsid w:val="1DB357ED"/>
    <w:rsid w:val="1F431810"/>
    <w:rsid w:val="277C5153"/>
    <w:rsid w:val="27D778FF"/>
    <w:rsid w:val="286F2EE4"/>
    <w:rsid w:val="287249AA"/>
    <w:rsid w:val="28E7478C"/>
    <w:rsid w:val="2C116EA2"/>
    <w:rsid w:val="2C9F79C7"/>
    <w:rsid w:val="306F1C94"/>
    <w:rsid w:val="32AF446B"/>
    <w:rsid w:val="33F41155"/>
    <w:rsid w:val="36615687"/>
    <w:rsid w:val="39AF5EB5"/>
    <w:rsid w:val="3C884634"/>
    <w:rsid w:val="3CC97926"/>
    <w:rsid w:val="3D5F61C9"/>
    <w:rsid w:val="40AA5CF0"/>
    <w:rsid w:val="42A56447"/>
    <w:rsid w:val="46312108"/>
    <w:rsid w:val="494B5262"/>
    <w:rsid w:val="4C5F1EA4"/>
    <w:rsid w:val="4D40640B"/>
    <w:rsid w:val="4D897887"/>
    <w:rsid w:val="4DC434D2"/>
    <w:rsid w:val="4E557581"/>
    <w:rsid w:val="4F3953E4"/>
    <w:rsid w:val="50694782"/>
    <w:rsid w:val="52883B4D"/>
    <w:rsid w:val="549F5DAB"/>
    <w:rsid w:val="558B59A3"/>
    <w:rsid w:val="5BF75D08"/>
    <w:rsid w:val="5C440450"/>
    <w:rsid w:val="5ED356C4"/>
    <w:rsid w:val="606721D5"/>
    <w:rsid w:val="61235C9D"/>
    <w:rsid w:val="613E2EB1"/>
    <w:rsid w:val="630024F7"/>
    <w:rsid w:val="656447FC"/>
    <w:rsid w:val="6583444E"/>
    <w:rsid w:val="6AAA2656"/>
    <w:rsid w:val="6B311856"/>
    <w:rsid w:val="6D315F6E"/>
    <w:rsid w:val="6D667CB0"/>
    <w:rsid w:val="70C745CA"/>
    <w:rsid w:val="74A74768"/>
    <w:rsid w:val="74CF11AD"/>
    <w:rsid w:val="779E362B"/>
    <w:rsid w:val="787157B7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638</Words>
  <Characters>651</Characters>
  <Paragraphs>83</Paragraphs>
  <TotalTime>17</TotalTime>
  <ScaleCrop>false</ScaleCrop>
  <LinksUpToDate>false</LinksUpToDate>
  <CharactersWithSpaces>656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2023-03-21T05:14:09Z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C40306DE0414477896825A7B01093BF2</vt:lpwstr>
  </property>
</Properties>
</file>