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2023.3.8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三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春天真美丽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今天6位小朋友请假</w:t>
      </w:r>
      <w:r>
        <w:rPr>
          <w:rFonts w:hint="eastAsia" w:asciiTheme="minorEastAsia" w:hAnsiTheme="minorEastAsia" w:eastAsiaTheme="minorEastAsia" w:cstheme="minorEastAsia"/>
          <w:bCs/>
          <w:color w:val="000000"/>
          <w:sz w:val="21"/>
          <w:szCs w:val="21"/>
          <w:lang w:val="en-US" w:eastAsia="zh-CN"/>
        </w:rPr>
        <w:t>，最近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天气变化频繁，昼夜温差较大，请家长密切关注孩子的身体情况，如出现流感、发热、呕吐、腹泻等身体不适的情况，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请及时告知老师并就医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半日活动——线下家长会</w:t>
      </w:r>
    </w:p>
    <w:p>
      <w:pPr>
        <w:ind w:firstLine="420" w:firstLineChars="200"/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孩子健康成长是我们每位家长和老师的心愿，为了让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家长</w:t>
      </w:r>
      <w:r>
        <w:rPr>
          <w:rFonts w:hint="eastAsia" w:ascii="宋体" w:hAnsi="宋体" w:eastAsia="宋体" w:cs="宋体"/>
          <w:sz w:val="21"/>
          <w:szCs w:val="21"/>
        </w:rPr>
        <w:t>更好地了解孩子在园的游戏、学习、生活情况，也为了通过亲子活动引导孩子们感受爱、表达爱，结合“三八”节这个有爱的节日，我们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将</w:t>
      </w:r>
      <w:r>
        <w:rPr>
          <w:rFonts w:hint="eastAsia" w:ascii="宋体" w:hAnsi="宋体" w:eastAsia="宋体" w:cs="宋体"/>
          <w:sz w:val="21"/>
          <w:szCs w:val="21"/>
        </w:rPr>
        <w:t>开展“猜猜我有多爱你!”半日开放活动。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其中内容包含：</w:t>
      </w:r>
      <w:r>
        <w:rPr>
          <w:rFonts w:hint="eastAsia" w:ascii="宋体" w:hAnsi="宋体" w:eastAsia="宋体" w:cs="宋体"/>
          <w:sz w:val="21"/>
          <w:szCs w:val="21"/>
        </w:rPr>
        <w:t>讲座《携手助力 见证成长》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观摩幼儿吃点心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爱的礼物：亲子手工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爱的表达：亲子游戏</w:t>
      </w:r>
      <w:r>
        <w:rPr>
          <w:rFonts w:hint="eastAsia" w:ascii="ˎ̥" w:hAnsi="ˎ̥" w:cs="Arial"/>
          <w:color w:val="000000"/>
          <w:szCs w:val="21"/>
          <w:lang w:val="en-US" w:eastAsia="zh-CN"/>
        </w:rPr>
        <w:t>。孩子们在这过程中拉进了和父母之间的距离，同时也展现了自己动手能力。家长们也整个过程中感受到了游戏的快乐，也从游戏中有所感悟。</w:t>
      </w:r>
    </w:p>
    <w:p>
      <w:pPr>
        <w:jc w:val="center"/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4" name="图片 14" descr="C:/Users/ADMINI~1/AppData/Local/Temp/picturecompress_20230309204607/output_7.jpgoutput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ADMINI~1/AppData/Local/Temp/picturecompress_20230309204607/output_7.jpgoutput_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3" name="图片 13" descr="C:/Users/ADMINI~1/AppData/Local/Temp/picturecompress_20230309204607/output_6.jpgoutput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ADMINI~1/AppData/Local/Temp/picturecompress_20230309204607/output_6.jpgoutput_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5" name="图片 15" descr="C:/Users/ADMINI~1/AppData/Local/Temp/picturecompress_20230309204607/output_8.jpgoutput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ADMINI~1/AppData/Local/Temp/picturecompress_20230309204607/output_8.jpgoutput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2" name="图片 12" descr="C:/Users/ADMINI~1/AppData/Local/Temp/picturecompress_20230309204607/output_5.jpgoutput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ADMINI~1/AppData/Local/Temp/picturecompress_20230309204607/output_5.jpgoutput_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C:/Users/ADMINI~1/AppData/Local/Temp/picturecompress_20230309204607/output_4.jpgoutput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compress_20230309204607/output_4.jpgoutput_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C:/Users/ADMINI~1/AppData/Local/Temp/picturecompress_2023030920460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~1/AppData/Local/Temp/picturecompress_20230309204607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C:/Users/ADMINI~1/AppData/Local/Temp/picturecompress_20230309204607/output_2.jpgoutp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~1/AppData/Local/Temp/picturecompress_20230309204607/output_2.jpgoutput_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C:/Users/ADMINI~1/AppData/Local/Temp/picturecompress_20230309204607/output_3.jpgoutput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ADMINI~1/AppData/Local/Temp/picturecompress_20230309204607/output_3.jpgoutput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/>
          <w:szCs w:val="21"/>
          <w:lang w:val="en-US" w:eastAsia="zh-CN"/>
        </w:rPr>
      </w:pP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649855" cy="1477010"/>
            <wp:effectExtent l="0" t="0" r="4445" b="8890"/>
            <wp:docPr id="6" name="图片 6" descr="69FAA930F9671254A36F6CCC8FE90C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9FAA930F9671254A36F6CCC8FE90C0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47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szCs w:val="21"/>
          <w:lang w:val="en-US" w:eastAsia="zh-CN"/>
        </w:rPr>
        <w:drawing>
          <wp:inline distT="0" distB="0" distL="114300" distR="114300">
            <wp:extent cx="2665095" cy="1485265"/>
            <wp:effectExtent l="0" t="0" r="1905" b="635"/>
            <wp:docPr id="7" name="图片 7" descr="3997E3FD7AD77B1FCC69587723A21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997E3FD7AD77B1FCC69587723A2147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6" name="图片 16" descr="QQ图片20230309205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3030920552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tabs>
                <w:tab w:val="left" w:pos="1502"/>
              </w:tabs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7" name="图片 17" descr="QQ图片202303092055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3030920552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今天用磁力大师制作什么呢？让我边做边想吧。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今天美味的番茨吸引了这么多顾客呢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8" name="图片 18" descr="QQ图片2023030920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303092055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46350" cy="1908810"/>
                  <wp:effectExtent l="0" t="0" r="6350" b="8890"/>
                  <wp:docPr id="19" name="图片 19" descr="QQ图片20230309205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30920554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350" cy="1908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一张一张慢慢看会很有意思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橡皮泥搓成圆，让我看看接下来怎么做呢。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四、生活活动</w:t>
      </w:r>
    </w:p>
    <w:p>
      <w:pPr>
        <w:ind w:firstLine="843" w:firstLineChars="400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今天菜单是排骨焖饭、西湖牛肉羹</w:t>
      </w:r>
    </w:p>
    <w:p>
      <w:pPr>
        <w:ind w:firstLine="840" w:firstLineChars="4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其中添饭的有：李慕妍、徐诺、阴少帅、张诗涵、周艺天、徐佳伊、王若鑫、徐梓赫、申晓文。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1.今天中午请准时参加家长会哦，期待大家的到来</w:t>
      </w:r>
      <w:bookmarkStart w:id="0" w:name="_GoBack"/>
      <w:bookmarkEnd w:id="0"/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sectPr>
      <w:headerReference r:id="rId3" w:type="default"/>
      <w:pgSz w:w="11906" w:h="16838"/>
      <w:pgMar w:top="1440" w:right="1686" w:bottom="491" w:left="18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zUsImhkaWQiOiIyZGJhODI3MzUxMTc2ZDJmMzIyYmZhNDBlNmRiNzE2ZCIsInVzZXJDb3VudCI6MX0="/>
  </w:docVars>
  <w:rsids>
    <w:rsidRoot w:val="767A192E"/>
    <w:rsid w:val="04205696"/>
    <w:rsid w:val="0C03621B"/>
    <w:rsid w:val="0D4471D1"/>
    <w:rsid w:val="0F7E1E41"/>
    <w:rsid w:val="10BD1609"/>
    <w:rsid w:val="118F138F"/>
    <w:rsid w:val="11D60E00"/>
    <w:rsid w:val="12C05C68"/>
    <w:rsid w:val="12E94889"/>
    <w:rsid w:val="141270DF"/>
    <w:rsid w:val="16443E43"/>
    <w:rsid w:val="169A6283"/>
    <w:rsid w:val="17AD1F57"/>
    <w:rsid w:val="182878F6"/>
    <w:rsid w:val="19474616"/>
    <w:rsid w:val="1DCF332C"/>
    <w:rsid w:val="1EA739DD"/>
    <w:rsid w:val="1F927C5D"/>
    <w:rsid w:val="241C2348"/>
    <w:rsid w:val="28354157"/>
    <w:rsid w:val="2A3C1FE2"/>
    <w:rsid w:val="2BFD3212"/>
    <w:rsid w:val="2DE35196"/>
    <w:rsid w:val="303E6093"/>
    <w:rsid w:val="30564EB6"/>
    <w:rsid w:val="32DF0101"/>
    <w:rsid w:val="332F74DC"/>
    <w:rsid w:val="3672558B"/>
    <w:rsid w:val="3B240821"/>
    <w:rsid w:val="417225E8"/>
    <w:rsid w:val="41FE2B6F"/>
    <w:rsid w:val="4761104F"/>
    <w:rsid w:val="4B9E0825"/>
    <w:rsid w:val="4D0B685F"/>
    <w:rsid w:val="4D5E5583"/>
    <w:rsid w:val="54076AB4"/>
    <w:rsid w:val="54357E14"/>
    <w:rsid w:val="55032FB4"/>
    <w:rsid w:val="56DB278C"/>
    <w:rsid w:val="587B3A2E"/>
    <w:rsid w:val="5BD3216D"/>
    <w:rsid w:val="5D885831"/>
    <w:rsid w:val="5F2209B3"/>
    <w:rsid w:val="5FE93D86"/>
    <w:rsid w:val="5FF76C10"/>
    <w:rsid w:val="63032358"/>
    <w:rsid w:val="63522991"/>
    <w:rsid w:val="64D7267F"/>
    <w:rsid w:val="6544591A"/>
    <w:rsid w:val="65BA093C"/>
    <w:rsid w:val="685620B3"/>
    <w:rsid w:val="6F8D63A0"/>
    <w:rsid w:val="70FA50D5"/>
    <w:rsid w:val="715D478E"/>
    <w:rsid w:val="718D7167"/>
    <w:rsid w:val="73F90DAF"/>
    <w:rsid w:val="75972E23"/>
    <w:rsid w:val="767A192E"/>
    <w:rsid w:val="77F04406"/>
    <w:rsid w:val="7FEB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3</Pages>
  <Words>444</Words>
  <Characters>452</Characters>
  <Lines>0</Lines>
  <Paragraphs>0</Paragraphs>
  <TotalTime>10</TotalTime>
  <ScaleCrop>false</ScaleCrop>
  <LinksUpToDate>false</LinksUpToDate>
  <CharactersWithSpaces>457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Moent</cp:lastModifiedBy>
  <dcterms:modified xsi:type="dcterms:W3CDTF">2023-03-10T06:18:22Z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9969A635B46447C48E08B58DEE85B711</vt:lpwstr>
  </property>
</Properties>
</file>