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3月10日动态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集体活动篇</w:t>
      </w:r>
    </w:p>
    <w:p>
      <w:pPr>
        <w:spacing w:line="420" w:lineRule="exact"/>
        <w:ind w:firstLine="422" w:firstLineChars="200"/>
        <w:jc w:val="center"/>
        <w:textAlignment w:val="baseline"/>
        <w:rPr>
          <w:rFonts w:hint="eastAsia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数学：《捉迷藏》</w:t>
      </w:r>
    </w:p>
    <w:p>
      <w:pPr>
        <w:spacing w:line="360" w:lineRule="exact"/>
        <w:ind w:firstLine="411" w:firstLineChars="196"/>
        <w:rPr>
          <w:rFonts w:hint="eastAsia"/>
        </w:rPr>
      </w:pPr>
      <w:r>
        <w:rPr>
          <w:rFonts w:hint="eastAsia" w:ascii="宋体" w:hAnsi="宋体"/>
          <w:szCs w:val="21"/>
        </w:rPr>
        <w:t>这是一节认识方位的数学活动，是空间感知的起始阶段，空间方位根据参照物而言都是相对的，本节活动主要是认识上、下、里、外这四个方位，活动让幼儿在找找、说说中认识上、下、里、外空间方位，并能正确用上、下、里、外方位词讲出水果藏的位置。</w:t>
      </w:r>
    </w:p>
    <w:p>
      <w:pPr>
        <w:jc w:val="both"/>
        <w:rPr>
          <w:rFonts w:hint="eastAsia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59690</wp:posOffset>
            </wp:positionV>
            <wp:extent cx="2169795" cy="1627505"/>
            <wp:effectExtent l="0" t="0" r="9525" b="3175"/>
            <wp:wrapNone/>
            <wp:docPr id="15" name="图片 15" descr="C:\Users\13721\Desktop\新建文件夹\3.10\IMG_9056.JPGIMG_9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3.10\IMG_9056.JPGIMG_90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46990</wp:posOffset>
            </wp:positionV>
            <wp:extent cx="2169795" cy="1627505"/>
            <wp:effectExtent l="0" t="0" r="9525" b="3175"/>
            <wp:wrapNone/>
            <wp:docPr id="16" name="图片 16" descr="C:\Users\13721\Desktop\新建文件夹\3.10\IMG_9057.JPGIMG_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3.10\IMG_9057.JPGIMG_905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167640</wp:posOffset>
            </wp:positionV>
            <wp:extent cx="2169795" cy="1627505"/>
            <wp:effectExtent l="0" t="0" r="9525" b="3175"/>
            <wp:wrapNone/>
            <wp:docPr id="5" name="图片 5" descr="C:\Users\13721\Desktop\新建文件夹\3.10\IMG_9059.JPGIMG_9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3.10\IMG_9059.JPGIMG_905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171450</wp:posOffset>
            </wp:positionV>
            <wp:extent cx="2169795" cy="1627505"/>
            <wp:effectExtent l="0" t="0" r="9525" b="3175"/>
            <wp:wrapNone/>
            <wp:docPr id="4" name="图片 4" descr="C:\Users\13721\Desktop\新建文件夹\3.10\IMG_9058.JPGIMG_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3.10\IMG_9058.JPGIMG_905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77470</wp:posOffset>
            </wp:positionV>
            <wp:extent cx="2169795" cy="1627505"/>
            <wp:effectExtent l="0" t="0" r="9525" b="3175"/>
            <wp:wrapNone/>
            <wp:docPr id="2" name="图片 2" descr="C:\Users\13721\Desktop\新建文件夹\3.10\IMG_9064.JPGIMG_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3.10\IMG_9064.JPGIMG_906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99695</wp:posOffset>
            </wp:positionV>
            <wp:extent cx="2169795" cy="1627505"/>
            <wp:effectExtent l="0" t="0" r="9525" b="3175"/>
            <wp:wrapNone/>
            <wp:docPr id="7" name="图片 7" descr="C:\Users\13721\Desktop\新建文件夹\3.10\IMG_9052.JPGIMG_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3.10\IMG_9052.JPGIMG_905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92710</wp:posOffset>
            </wp:positionV>
            <wp:extent cx="2169795" cy="1627505"/>
            <wp:effectExtent l="0" t="0" r="9525" b="3175"/>
            <wp:wrapNone/>
            <wp:docPr id="6" name="图片 6" descr="C:\Users\13721\Desktop\新建文件夹\3.10\IMG_9053.JPGIMG_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3.10\IMG_9053.JPGIMG_905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-161290</wp:posOffset>
            </wp:positionV>
            <wp:extent cx="2169795" cy="1627505"/>
            <wp:effectExtent l="0" t="0" r="9525" b="3175"/>
            <wp:wrapNone/>
            <wp:docPr id="10" name="图片 10" descr="C:\Users\13721\Desktop\新建文件夹\3.10\IMG_9054.JPGIMG_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3.10\IMG_9054.JPGIMG_905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-196215</wp:posOffset>
            </wp:positionV>
            <wp:extent cx="2169795" cy="1627505"/>
            <wp:effectExtent l="0" t="0" r="9525" b="3175"/>
            <wp:wrapNone/>
            <wp:docPr id="8" name="图片 8" descr="C:\Users\13721\Desktop\新建文件夹\3.10\IMG_9055.JPGIMG_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3.10\IMG_9055.JPGIMG_905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分享活动篇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今天，宋旭峰小朋友带了哈密瓜和小朋友一起分享，孩子们吃的可开心啦！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5080</wp:posOffset>
            </wp:positionV>
            <wp:extent cx="2169795" cy="1627505"/>
            <wp:effectExtent l="0" t="0" r="9525" b="3175"/>
            <wp:wrapNone/>
            <wp:docPr id="20" name="图片 20" descr="C:\Users\13721\Desktop\新建文件夹\3.10\IMG_9068.JPGIMG_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新建文件夹\3.10\IMG_9068.JPGIMG_906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1905</wp:posOffset>
            </wp:positionV>
            <wp:extent cx="2169795" cy="1627505"/>
            <wp:effectExtent l="0" t="0" r="9525" b="3175"/>
            <wp:wrapNone/>
            <wp:docPr id="18" name="图片 18" descr="C:\Users\13721\Desktop\新建文件夹\3.10\IMG_9067.JPGIMG_9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新建文件夹\3.10\IMG_9067.JPGIMG_906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123190</wp:posOffset>
            </wp:positionV>
            <wp:extent cx="2169160" cy="1626870"/>
            <wp:effectExtent l="0" t="0" r="10160" b="3810"/>
            <wp:wrapNone/>
            <wp:docPr id="22" name="图片 22" descr="C:\Users\13721\Desktop\新建文件夹\3.10\IMG_9069.JPGIMG_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721\Desktop\新建文件夹\3.10\IMG_9069.JPGIMG_906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160655</wp:posOffset>
            </wp:positionV>
            <wp:extent cx="2169795" cy="1627505"/>
            <wp:effectExtent l="0" t="0" r="9525" b="3175"/>
            <wp:wrapNone/>
            <wp:docPr id="21" name="图片 21" descr="C:\Users\13721\Desktop\新建文件夹\3.10\IMG_9070.JPGIMG_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新建文件夹\3.10\IMG_9070.JPGIMG_907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63500</wp:posOffset>
            </wp:positionV>
            <wp:extent cx="2169795" cy="1627505"/>
            <wp:effectExtent l="0" t="0" r="9525" b="3175"/>
            <wp:wrapNone/>
            <wp:docPr id="24" name="图片 24" descr="C:\Users\13721\Desktop\新建文件夹\3.10\IMG_9073.JPGIMG_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3721\Desktop\新建文件夹\3.10\IMG_9073.JPGIMG_907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-161290</wp:posOffset>
            </wp:positionV>
            <wp:extent cx="2169795" cy="1627505"/>
            <wp:effectExtent l="0" t="0" r="9525" b="3175"/>
            <wp:wrapNone/>
            <wp:docPr id="23" name="图片 23" descr="C:\Users\13721\Desktop\新建文件夹\3.10\IMG_9072.JPGIMG_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721\Desktop\新建文件夹\3.10\IMG_9072.JPGIMG_907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164465</wp:posOffset>
            </wp:positionV>
            <wp:extent cx="2169795" cy="1627505"/>
            <wp:effectExtent l="0" t="0" r="9525" b="3175"/>
            <wp:wrapNone/>
            <wp:docPr id="25" name="图片 25" descr="C:\Users\13721\Desktop\新建文件夹\3.10\IMG_9075.JPGIMG_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721\Desktop\新建文件夹\3.10\IMG_9075.JPGIMG_907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195580</wp:posOffset>
            </wp:positionV>
            <wp:extent cx="2169795" cy="1627505"/>
            <wp:effectExtent l="0" t="0" r="9525" b="3175"/>
            <wp:wrapNone/>
            <wp:docPr id="26" name="图片 26" descr="C:\Users\13721\Desktop\新建文件夹\3.10\IMG_9074.JPGIMG_9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721\Desktop\新建文件夹\3.10\IMG_9074.JPGIMG_907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64135</wp:posOffset>
            </wp:positionV>
            <wp:extent cx="2169795" cy="1627505"/>
            <wp:effectExtent l="0" t="0" r="9525" b="3175"/>
            <wp:wrapNone/>
            <wp:docPr id="28" name="图片 28" descr="C:\Users\13721\Desktop\新建文件夹\3.10\IMG_9077.JPGIMG_9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13721\Desktop\新建文件夹\3.10\IMG_9077.JPGIMG_907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53975</wp:posOffset>
            </wp:positionV>
            <wp:extent cx="2169795" cy="1627505"/>
            <wp:effectExtent l="0" t="0" r="9525" b="3175"/>
            <wp:wrapNone/>
            <wp:docPr id="27" name="图片 27" descr="C:\Users\13721\Desktop\新建文件夹\3.10\IMG_9076.JPGIMG_9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13721\Desktop\新建文件夹\3.10\IMG_9076.JPGIMG_907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189230</wp:posOffset>
            </wp:positionV>
            <wp:extent cx="2169795" cy="1627505"/>
            <wp:effectExtent l="0" t="0" r="9525" b="3175"/>
            <wp:wrapNone/>
            <wp:docPr id="29" name="图片 29" descr="C:\Users\13721\Desktop\新建文件夹\3.10\IMG_9080.JPGIMG_9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13721\Desktop\新建文件夹\3.10\IMG_9080.JPGIMG_9080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197485</wp:posOffset>
            </wp:positionV>
            <wp:extent cx="2169795" cy="1627505"/>
            <wp:effectExtent l="0" t="0" r="9525" b="3175"/>
            <wp:wrapNone/>
            <wp:docPr id="30" name="图片 30" descr="C:\Users\13721\Desktop\新建文件夹\3.10\IMG_9078.JPGIMG_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13721\Desktop\新建文件夹\3.10\IMG_9078.JPGIMG_907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117475</wp:posOffset>
            </wp:positionV>
            <wp:extent cx="2169795" cy="1627505"/>
            <wp:effectExtent l="0" t="0" r="9525" b="3175"/>
            <wp:wrapNone/>
            <wp:docPr id="32" name="图片 32" descr="C:\Users\13721\Desktop\新建文件夹\3.10\IMG_9083.JPGIMG_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721\Desktop\新建文件夹\3.10\IMG_9083.JPGIMG_908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105410</wp:posOffset>
            </wp:positionV>
            <wp:extent cx="2169795" cy="1627505"/>
            <wp:effectExtent l="0" t="0" r="9525" b="3175"/>
            <wp:wrapNone/>
            <wp:docPr id="31" name="图片 31" descr="C:\Users\13721\Desktop\新建文件夹\3.10\IMG_9082.JPGIMG_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13721\Desktop\新建文件夹\3.10\IMG_9082.JPGIMG_908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59690</wp:posOffset>
            </wp:positionV>
            <wp:extent cx="2169795" cy="1627505"/>
            <wp:effectExtent l="0" t="0" r="9525" b="3175"/>
            <wp:wrapNone/>
            <wp:docPr id="39" name="图片 39" descr="C:\Users\13721\Desktop\新建文件夹\3.10\IMG_9085.JPGIMG_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13721\Desktop\新建文件夹\3.10\IMG_9085.JPGIMG_9085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50800</wp:posOffset>
            </wp:positionV>
            <wp:extent cx="2169795" cy="1627505"/>
            <wp:effectExtent l="0" t="0" r="9525" b="3175"/>
            <wp:wrapNone/>
            <wp:docPr id="40" name="图片 40" descr="C:\Users\13721\Desktop\新建文件夹\3.10\IMG_9084.JPGIMG_9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13721\Desktop\新建文件夹\3.10\IMG_9084.JPGIMG_9084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44450</wp:posOffset>
            </wp:positionV>
            <wp:extent cx="2169795" cy="1627505"/>
            <wp:effectExtent l="0" t="0" r="9525" b="3175"/>
            <wp:wrapNone/>
            <wp:docPr id="33" name="图片 33" descr="C:\Users\13721\Desktop\新建文件夹\3.10\IMG_9088.JPGIMG_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13721\Desktop\新建文件夹\3.10\IMG_9088.JPGIMG_9088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35560</wp:posOffset>
            </wp:positionV>
            <wp:extent cx="2169795" cy="1627505"/>
            <wp:effectExtent l="0" t="0" r="9525" b="3175"/>
            <wp:wrapNone/>
            <wp:docPr id="34" name="图片 34" descr="C:\Users\13721\Desktop\新建文件夹\3.10\IMG_9086.JPGIMG_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721\Desktop\新建文件夹\3.10\IMG_9086.JPGIMG_9086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-53975</wp:posOffset>
            </wp:positionV>
            <wp:extent cx="2169795" cy="1627505"/>
            <wp:effectExtent l="0" t="0" r="9525" b="3175"/>
            <wp:wrapNone/>
            <wp:docPr id="36" name="图片 36" descr="C:\Users\13721\Desktop\新建文件夹\3.10\IMG_9090.JPGIMG_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721\Desktop\新建文件夹\3.10\IMG_9090.JPGIMG_9090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-50165</wp:posOffset>
            </wp:positionV>
            <wp:extent cx="2169795" cy="1627505"/>
            <wp:effectExtent l="0" t="0" r="9525" b="3175"/>
            <wp:wrapNone/>
            <wp:docPr id="35" name="图片 35" descr="C:\Users\13721\Desktop\新建文件夹\3.10\IMG_9089.JPGIMG_9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13721\Desktop\新建文件夹\3.10\IMG_9089.JPGIMG_9089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125095</wp:posOffset>
            </wp:positionV>
            <wp:extent cx="2169795" cy="1627505"/>
            <wp:effectExtent l="0" t="0" r="9525" b="3175"/>
            <wp:wrapNone/>
            <wp:docPr id="38" name="图片 38" descr="C:\Users\13721\Desktop\新建文件夹\3.10\IMG_9091.JPGIMG_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721\Desktop\新建文件夹\3.10\IMG_9091.JPGIMG_9091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今日午餐：金针菇肥牛，西兰花胡萝卜，青菜鸡蛋汤；点心：小米糕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</w:t>
      </w:r>
      <w:r>
        <w:rPr>
          <w:rFonts w:hint="eastAsia" w:ascii="宋体" w:hAnsi="宋体" w:eastAsia="宋体"/>
          <w:lang w:val="en-US" w:eastAsia="zh-CN"/>
        </w:rPr>
        <w:t>增减</w:t>
      </w:r>
      <w:r>
        <w:rPr>
          <w:rFonts w:hint="eastAsia" w:ascii="宋体" w:hAnsi="宋体" w:eastAsia="宋体"/>
        </w:rPr>
        <w:t>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今天不</w:t>
      </w:r>
      <w:bookmarkStart w:id="0" w:name="_GoBack"/>
      <w:bookmarkEnd w:id="0"/>
      <w:r>
        <w:rPr>
          <w:rFonts w:hint="eastAsia" w:ascii="宋体" w:hAnsi="宋体" w:eastAsia="宋体"/>
          <w:lang w:val="en-US" w:eastAsia="zh-CN"/>
        </w:rPr>
        <w:t>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10595375"/>
    <w:rsid w:val="11354321"/>
    <w:rsid w:val="12B97A97"/>
    <w:rsid w:val="1BF421E6"/>
    <w:rsid w:val="1ECB3DE1"/>
    <w:rsid w:val="20EA7A02"/>
    <w:rsid w:val="216C5394"/>
    <w:rsid w:val="2A13076E"/>
    <w:rsid w:val="2CAD6040"/>
    <w:rsid w:val="2D5969FF"/>
    <w:rsid w:val="2E6503FC"/>
    <w:rsid w:val="2E8D35AC"/>
    <w:rsid w:val="334B1349"/>
    <w:rsid w:val="36940E7D"/>
    <w:rsid w:val="3803179C"/>
    <w:rsid w:val="387F3BF4"/>
    <w:rsid w:val="406A321D"/>
    <w:rsid w:val="4443670C"/>
    <w:rsid w:val="44A01337"/>
    <w:rsid w:val="44A04B07"/>
    <w:rsid w:val="49283A13"/>
    <w:rsid w:val="498F6A09"/>
    <w:rsid w:val="4B100DF1"/>
    <w:rsid w:val="52935EC2"/>
    <w:rsid w:val="58A26500"/>
    <w:rsid w:val="59F941F8"/>
    <w:rsid w:val="5C55666C"/>
    <w:rsid w:val="6F134EE0"/>
    <w:rsid w:val="70AE3011"/>
    <w:rsid w:val="74EA3901"/>
    <w:rsid w:val="77D34F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8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2023-03-10T07:17:54Z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513AB3B3990A45358A88B3AE26354178</vt:lpwstr>
  </property>
</Properties>
</file>