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8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春天真美丽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39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  <w:bookmarkStart w:id="0" w:name="_GoBack"/>
            <w:bookmarkEnd w:id="0"/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请假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7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765425" cy="1555750"/>
                  <wp:effectExtent l="0" t="0" r="15875" b="6350"/>
                  <wp:docPr id="7" name="图片 10" descr="C:\Users\THINK\Desktop\IMG_5118.JPGIMG_5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C:\Users\THINK\Desktop\IMG_5118.JPGIMG_511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425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蒋六一、袁昱程、何旻俊在阅读区阅读iPad绘本故事《大卫不可以》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186690</wp:posOffset>
                  </wp:positionV>
                  <wp:extent cx="2302510" cy="1295400"/>
                  <wp:effectExtent l="0" t="0" r="2540" b="0"/>
                  <wp:wrapSquare wrapText="bothSides"/>
                  <wp:docPr id="33" name="图片 10" descr="C:\Users\THINK\Desktop\IMG_5120.JPGIMG_5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C:\Users\THINK\Desktop\IMG_5120.JPGIMG_512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51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朱念怡扮演姐姐在娃娃家给宝宝穿衣服。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151765</wp:posOffset>
                  </wp:positionV>
                  <wp:extent cx="2435225" cy="1369695"/>
                  <wp:effectExtent l="0" t="0" r="3175" b="1905"/>
                  <wp:wrapSquare wrapText="bothSides"/>
                  <wp:docPr id="26" name="图片 10" descr="C:\Users\THINK\Desktop\IMG_5119.JPGIMG_5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C:\Users\THINK\Desktop\IMG_5119.JPGIMG_51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225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赵玥在建构区搭建磁力片。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168910</wp:posOffset>
                  </wp:positionV>
                  <wp:extent cx="2457450" cy="1381760"/>
                  <wp:effectExtent l="0" t="0" r="0" b="8890"/>
                  <wp:wrapSquare wrapText="bothSides"/>
                  <wp:docPr id="8" name="图片 8" descr="C:\Users\THINK\Desktop\IMG_5121.JPGIMG_5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THINK\Desktop\IMG_5121.JPGIMG_51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38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沈俊儒在建构区搭建一把枪。</w:t>
            </w:r>
          </w:p>
        </w:tc>
      </w:tr>
    </w:tbl>
    <w:p>
      <w:pPr>
        <w:pStyle w:val="39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6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/>
          <w:kern w:val="0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数学：《捉迷藏》</w:t>
      </w: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 w:cs="宋体"/>
        </w:rPr>
        <w:t>今天维尼熊要在家里请客，他想把水果拿出来和朋友分享，可是他的家里乱糟糟的，不知道水果在哪里，我们一起帮忙找找！</w:t>
      </w:r>
    </w:p>
    <w:p>
      <w:pPr>
        <w:ind w:firstLine="480" w:firstLineChars="200"/>
        <w:jc w:val="both"/>
        <w:rPr>
          <w:rFonts w:hint="eastAsia" w:ascii="Arial" w:hAnsi="Arial" w:cs="Arial"/>
          <w:bCs/>
          <w:szCs w:val="21"/>
        </w:rPr>
      </w:pPr>
      <w:r>
        <w:rPr>
          <w:rFonts w:hint="eastAsia" w:ascii="宋体" w:hAnsi="宋体" w:cs="宋体"/>
          <w:szCs w:val="21"/>
        </w:rPr>
        <w:t>你找到水果在哪里了吗？</w:t>
      </w: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szCs w:val="21"/>
        </w:rPr>
        <w:t>XX在桌子的上面找到了橙子；XXX</w:t>
      </w:r>
      <w:r>
        <w:rPr>
          <w:rFonts w:hint="eastAsia" w:ascii="宋体" w:hAnsi="宋体" w:cs="宋体"/>
        </w:rPr>
        <w:t>在椅子下面找到了菠萝</w:t>
      </w:r>
      <w:r>
        <w:rPr>
          <w:rFonts w:hint="eastAsia" w:ascii="宋体" w:hAnsi="宋体" w:cs="宋体"/>
          <w:szCs w:val="21"/>
        </w:rPr>
        <w:t>……</w:t>
      </w:r>
    </w:p>
    <w:p>
      <w:pPr>
        <w:spacing w:line="360" w:lineRule="exact"/>
        <w:ind w:left="42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哇，宝宝们真棒！帮维尼熊找到了这么多的水果宝宝呢！</w:t>
      </w:r>
    </w:p>
    <w:p>
      <w:pPr>
        <w:spacing w:line="360" w:lineRule="exact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水果宝宝说了，他们是在和维尼熊玩躲迷藏的游戏呢，他们呀，还想藏起来，我们来把水果宝宝藏起来！</w:t>
      </w:r>
    </w:p>
    <w:p>
      <w:pPr>
        <w:spacing w:line="360" w:lineRule="exact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我们来一起看看，XX把水果都藏在哪里了。</w:t>
      </w: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39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室外活动篇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8"/>
        <w:tblpPr w:leftFromText="180" w:rightFromText="180" w:vertAnchor="text" w:horzAnchor="page" w:tblpX="1092" w:tblpY="57"/>
        <w:tblOverlap w:val="never"/>
        <w:tblW w:w="100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018"/>
        <w:gridCol w:w="35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86280" cy="1116965"/>
                  <wp:effectExtent l="0" t="0" r="13970" b="6985"/>
                  <wp:docPr id="9" name="图片 2" descr="C:\Users\THINK\Desktop\IMG_5123.JPGIMG_5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C:\Users\THINK\Desktop\IMG_5123.JPGIMG_512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6280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1877060" cy="1055370"/>
                  <wp:effectExtent l="0" t="0" r="8890" b="11430"/>
                  <wp:docPr id="11" name="图片 3" descr="C:\Users\THINK\Desktop\IMG_5122.JPGIMG_5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 descr="C:\Users\THINK\Desktop\IMG_5122.JPGIMG_512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77060" cy="1055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2018030" cy="1135380"/>
                  <wp:effectExtent l="0" t="0" r="1270" b="7620"/>
                  <wp:docPr id="13" name="图片 2" descr="C:\Users\THINK\Desktop\IMG_5124.JPGIMG_5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C:\Users\THINK\Desktop\IMG_5124.JPGIMG_512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030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</w:pPr>
            <w:r>
              <w:drawing>
                <wp:inline distT="0" distB="0" distL="114300" distR="114300">
                  <wp:extent cx="1985645" cy="1116965"/>
                  <wp:effectExtent l="0" t="0" r="14605" b="6985"/>
                  <wp:docPr id="12" name="图片 2" descr="C:\Users\THINK\Desktop\IMG_5125.JPGIMG_5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C:\Users\THINK\Desktop\IMG_5125.JPGIMG_512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</w:pPr>
            <w:r>
              <w:drawing>
                <wp:inline distT="0" distB="0" distL="114300" distR="114300">
                  <wp:extent cx="1985645" cy="1116965"/>
                  <wp:effectExtent l="0" t="0" r="14605" b="6985"/>
                  <wp:docPr id="15" name="图片 2" descr="C:\Users\THINK\Desktop\IMG_5126.JPGIMG_5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C:\Users\THINK\Desktop\IMG_5126.JPGIMG_512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</w:pPr>
            <w:r>
              <w:drawing>
                <wp:inline distT="0" distB="0" distL="114300" distR="114300">
                  <wp:extent cx="1985645" cy="1116965"/>
                  <wp:effectExtent l="0" t="0" r="14605" b="6985"/>
                  <wp:docPr id="17" name="图片 2" descr="C:\Users\THINK\Desktop\IMG_5127.JPGIMG_5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" descr="C:\Users\THINK\Desktop\IMG_5127.JPGIMG_512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645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80" w:firstLineChars="200"/>
        <w:rPr>
          <w:rFonts w:hint="eastAsia"/>
          <w:color w:val="000000"/>
          <w:szCs w:val="21"/>
          <w:lang w:val="en-US" w:eastAsia="zh-CN"/>
        </w:rPr>
      </w:pPr>
    </w:p>
    <w:p>
      <w:pPr>
        <w:pStyle w:val="39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6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8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区域游    戏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6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Rc8R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Rc8R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WxfyJ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DQcCrq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NBwKu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ibZdCDAgAA2wQAAA4AAABkcnMvZTJvRG9jLnhtbK1UzW7TQBC+&#10;I/EOq71TOyEhjVWnihoFIVVQqSDOk/XaXmn/2N3EKXcOvfIIXDghceTC24DoYzC7dn8oHHogB2dm&#10;Z/x9M9/O+O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qJtl0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mMS/K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p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2YxL8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F4X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J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F4X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8" name="五角星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86B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F86B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R4Qx6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HhDH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8" name="等腰三角形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TTwvu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y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hNPC+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1" name="五角星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vyx45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78seO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2" name="五角星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T/OpK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dD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P86k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7" name="等腰三角形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P9kaC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z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0/2Ro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/ha6C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+Fro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bRNN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tE02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Vn9N/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T1Z/T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3" name="等腰三角形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p4C0h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C0wO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wLT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cDy4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kLhR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kLhR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8o+C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e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C8o+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+xXvy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8Qo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fsV7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q19f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q19f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M/Ji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G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mM/J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IV5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n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IV5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fhIMm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B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EoXHL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+Egy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hUrZG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GFStk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Lqv4K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9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ouq/g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+1Nou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/7U2i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jqIYq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ULJJi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4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RQskm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AuadYCCAgAA2w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LmnWA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x77pq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7Hvum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2" name="五角星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4hto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4hto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3" name="五角星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slHY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slHY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4" name="五角星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7TL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A7TL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U/57W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U/57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6" name="五角星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oyGq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oyGq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9" name="等腰三角形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9cTs2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8" name="五角星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wPuM2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wPuM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LE8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kLE8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0" name="五角星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OFPF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4U8X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1" name="五角星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aBl1a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oGXV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3" name="等腰三角形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EkZ5O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/F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sSRnk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3" name="五角星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yIwU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yIwU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4" name="五角星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eWkH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eWkH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5" name="五角星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SO3i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pI7e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6" name="五角星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2fxm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2fxm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7" name="五角星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ibbW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ibbW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8" name="五角星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iZAC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iZ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9" name="五角星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mzw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mzw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4" name="等腰三角形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K42a+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IrjZr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5" name="等腰三角形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wbQMPNMAAAADAQAADwAAAAAAAAABACAA&#10;AAAiAAAAZHJzL2Rvd25yZXYueG1sUEsBAhQAFAAAAAgAh07iQGlDg7OEAgAA2wQAAA4AAAAAAAAA&#10;AQAgAAAAIgEAAGRycy9lMm9Eb2MueG1sUEsFBgAAAAAGAAYAWQEAABg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2" name="五角星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IQD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dD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5iEA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M6zq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MjOs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4" name="五角星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eSug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j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Hkro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WEQ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ylhE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2b7B+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tm+w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7" name="五角星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fRx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T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n0c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umTn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7pk5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6i5X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zSgzT&#10;+OU/vn/+9e3Tzy9fSboERXsX5si8cpe+9wLMNO+h8Tp9MQk5VHQ4mE2PJyD3pqKjwXQ2Oe4pFodI&#10;eEoYj8oScY6E4cloMhsn/OIeyPkQXwqrSTIqCiX6cWaW7S5C7HJvc1LhYJWs11Kp7PjN9bnyZMfw&#10;u9flZN21D/g/0pQhe0h/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6i5X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Qsyu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Qsy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1" name="五角星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EoYeC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EoY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2" name="五角星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4lnP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uJZz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YdW2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nYd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tWIc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9Eje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Pck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z3J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3L2U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c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dy9l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GJF+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4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sYk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Cj1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3wo9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7hj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E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U+4Y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09" name="等腰三角形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8omOeC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PKJjn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0" name="五角星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txAquD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q3ECq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1" name="五角星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51qaCBAgAA3gQAAA4AAABkcnMvZTJvRG9jLnhtbK1US47UMBDd&#10;I3EHy3sm6d90dzTpUWtajZBGMNKAWLsdpxPJP2z3ZzgGYsGOJXfgPAhxDJ6dzIeBxSzYOFWu0quq&#10;51c5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51q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5" name="等腰三角形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H/nUKa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6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f+dQp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3" name="五角星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0fP+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4" name="五角星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9iroW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Mik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f2Kuh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5" name="五角星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KZgWO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6" name="五角星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Vr+JK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Va/iS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b1OZ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VZQrW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xVlCt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2UvH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gGy7y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/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mAbLv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/Lay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/L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cy0L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nMtCw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2e7u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Ukw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jZ7u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oKomDAgAA3gQAAA4AAABkcnMvZTJvRG9jLnhtbK1UzW4TMRC+&#10;I/EOlu90N+mmS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x4iuTeVLQYzebT44FicQiE&#10;x4RJkecY55gwPimm80nEzx6AHPjwWlhNolFRVCJMErNsf+FDn3uXEwt7q2S9lkolB7abcwVkz/B3&#10;r/PpOp8P8H+kKUM6lP54mjphKOIGxYNNaYdEeLOlhKktbgcPkGobGytgcVbG2ivm275Ggo0lWKll&#10;wL1QUld0hiMidN+sMjhfJLCnLFobW98g62B7OXrH1xJhL5gPVwxQf0gQbmi4xKNRFnu1g0VJa+HT&#10;v+5jPsoCo5R0qGec4+OOgaBEvTEomPmoKBA2JKeYTMf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WSgqi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sgYK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a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sLIG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hfJ6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0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syF8n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l15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Jde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hL5yC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YS+c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AYdf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QGHX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qWWm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qWW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+S8WG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+S8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CfD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wnwx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2" name="等腰三角形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aXmqS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1peap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4" name="五角星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6F9k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hfZ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5" name="五角星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uBXU+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e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7gV1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8" name="等腰三角形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4/tsW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2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vj+2x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7" name="五角星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IC1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RiAtY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8" name="五角星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xAj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G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sQI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40" name="等腰三角形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CIdFfWBAgAA2w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0" name="五角星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mTue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iZk7n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1" name="五角星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di5eyCAgAA3gQAAA4AAABkcnMvZTJvRG9jLnhtbK1UzW4TMRC+&#10;I/EOlu90N2nS/KibKmoUhFRBpYI4O15v1pL/sJ2k5TEQB24ceQeeByEeg8/e7Q+FQw9cvDOe0Tcz&#10;n7/Z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XYuXs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2" name="五角星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vGPC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SI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CG8Y8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3" name="五角星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1rs/u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9a7P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9" name="等腰三角形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NgP8y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5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42A/z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5" name="五角星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cUn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6" name="五角星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cfLT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7" name="五角星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l4H9W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Xgf1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8" name="五角星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KQRa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请假</w: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7" name="五角星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VwxiDAgAA3gQAAA4AAABkcnMvZTJvRG9jLnhtbK1UzW4TMRC+&#10;I/EOlu90N2nST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y4QHJvKjoZzebF8UCxOATC&#10;Y8J0kucY55gwPpkU82nEzx6AHPjwWlhNolFRVCJME7Nsf+FDn3uXEwt7q2S9lkolB7abcwVkz/B3&#10;r/Ninc8H+D/SlCEdSn9cpE4YirhB8WBT2iER3mwpYWqL28EDpNrGxgpYnJWx9or5tq+RYGMJVmoZ&#10;cC+U1BWd4YgI3TerDM4XCewpi9bG1jfIOthejt7xtUTYC+bDFQPUHxKEGxou8WiUxV7tYFHSWvj0&#10;r/uYj7LAKCUd6hnn+LhjIChRbwwKZj6aTBA2JGcyLc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vtXDG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8" name="五角星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3syn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B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7Mp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9" name="五角星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joYX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o6GF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0" name="五角星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7yRv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7yRv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1" name="五角星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v27fW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v27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2" name="五角星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T7EOm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E+xD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3" name="五角星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x/7v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4" name="五角星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rh6t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64erQ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5" name="五角星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/lQdu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d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P5UHb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6" name="五角星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DovMe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6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Oi8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7" name="五角星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XsF8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l7Bf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8" name="五角星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VHqO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F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1R6j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9" name="五角星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PRta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n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z0bWo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0" name="五角星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lfmj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lfmj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1" name="五角星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xbMTi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xbMT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2" name="五角星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NWzC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TVswk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3" name="五角星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ZSZy+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mUmc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4" name="五角星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1MN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9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tTDY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5" name="五角星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hInRa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bU2KY&#10;xpX/+P7517dPP798JekjKNq7MEfmlbv0vRdgpnkPjdfpF5OQQ0WHg9n0eAJybyo6Gkxnk+OeYnGI&#10;hKeE8agsEedIGJ6MJh1+cQ/kfIgvhdUkGRWFEv04M8t2FyGiOnJvc1LhYJWs11Kp7PjN9bnyZMdw&#10;3etysi5nqX385Y80Zcge0h9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hInR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1" name="等腰三角形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dPqaV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7" name="五角星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JByw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yQcsB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8" name="五角星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F4wm6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D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ReMJ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9" name="五角星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R8aW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kfGll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0" name="五角星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IAX9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1" name="五角星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GEvP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YS8/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2" name="五角星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6JQe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hJYZp&#10;/PIf3z//+vbp55evJF2Cor0Lc2ReuUvfewFmmvfQeJ2+mIQcKjoczKbHE5B7A8D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6JQe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3" name="五角星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uN6u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pjSgzT&#10;+OU/vn/+9e3Tzy9fSboERXsX5si8cpe+9wLMNO+h8Tp9MQk5VHQ4mE2PJyD3BoC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uN6u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2" name="等腰三角形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rfPY+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j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+t89j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5" name="五角星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WXEN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rHlBim&#10;ceU/vn/+9e3Tzy9fSfoIivYuzJF55S597wWYad5D43X6xSTkUNHhYDY9noDcGwAO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WXE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6" name="五角星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qa7c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TSgzT&#10;+OU/vn/+9e3Tzy9fSboERXsX5si8cpe+9wLMNO+h8Tp9MQk5VHQ4mE2PJyD3BoC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qa7c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7" name="五角星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+eRs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soJJYZp&#10;/PIf3z//+vbp55evJF2Cor0Lc2ReuUvfewFmmvfQeJ2+mIQcKjoczKbHE5B7A8D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+eRs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08" name="五角星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nT6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ynT6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0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5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1.天气变冷，幼儿衣服变厚，户外时出汗较多，建议家长为幼儿垫好垫背巾来园，防止出汗较多感冒着凉。</w:t>
      </w:r>
    </w:p>
    <w:p>
      <w:pPr>
        <w:pStyle w:val="25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2.在日常生活中，每个人都应该做到以下几点：洗净双手、不吃生食、认真清洗水果和蔬菜、不喝生水、加强通风。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2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63479D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42AE"/>
    <w:rsid w:val="2B6E213B"/>
    <w:rsid w:val="2B7F355D"/>
    <w:rsid w:val="2BF93B09"/>
    <w:rsid w:val="2C3C7D77"/>
    <w:rsid w:val="2C980689"/>
    <w:rsid w:val="2D5C0F58"/>
    <w:rsid w:val="2D6719BC"/>
    <w:rsid w:val="2D705D70"/>
    <w:rsid w:val="2DEF3882"/>
    <w:rsid w:val="2E0F5900"/>
    <w:rsid w:val="2EA12105"/>
    <w:rsid w:val="2EB43D5F"/>
    <w:rsid w:val="2ED3422E"/>
    <w:rsid w:val="2ED8363A"/>
    <w:rsid w:val="2EE135EF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9D3757"/>
    <w:rsid w:val="34C36641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DB41A8"/>
    <w:rsid w:val="3A993EAE"/>
    <w:rsid w:val="3ACF71FE"/>
    <w:rsid w:val="3AD772DF"/>
    <w:rsid w:val="3AE8273F"/>
    <w:rsid w:val="3B254079"/>
    <w:rsid w:val="3BD24C87"/>
    <w:rsid w:val="3C0C38D7"/>
    <w:rsid w:val="3C605616"/>
    <w:rsid w:val="3C7D7D6C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EF53E39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1D52765"/>
    <w:rsid w:val="420228CA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80D1B69"/>
    <w:rsid w:val="482548D6"/>
    <w:rsid w:val="4858065B"/>
    <w:rsid w:val="48F67B6D"/>
    <w:rsid w:val="491D5880"/>
    <w:rsid w:val="49267254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5B74"/>
    <w:rsid w:val="5A1C4FF5"/>
    <w:rsid w:val="5A702870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D094565"/>
    <w:rsid w:val="6DCC231C"/>
    <w:rsid w:val="6E296C7C"/>
    <w:rsid w:val="6EC87ECA"/>
    <w:rsid w:val="6EE0324F"/>
    <w:rsid w:val="6EE87DF0"/>
    <w:rsid w:val="6F687C7E"/>
    <w:rsid w:val="6F986A4D"/>
    <w:rsid w:val="6FA97CC9"/>
    <w:rsid w:val="6FB54730"/>
    <w:rsid w:val="700324DF"/>
    <w:rsid w:val="703845E6"/>
    <w:rsid w:val="70AE5D59"/>
    <w:rsid w:val="70CE5FE0"/>
    <w:rsid w:val="70F6046D"/>
    <w:rsid w:val="718605D1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C33970"/>
    <w:rsid w:val="73D02E4D"/>
    <w:rsid w:val="73D65409"/>
    <w:rsid w:val="73D864E3"/>
    <w:rsid w:val="73EB6BF8"/>
    <w:rsid w:val="748D3188"/>
    <w:rsid w:val="75281956"/>
    <w:rsid w:val="75783453"/>
    <w:rsid w:val="75CF64A9"/>
    <w:rsid w:val="75D845FF"/>
    <w:rsid w:val="75EC1BAC"/>
    <w:rsid w:val="767F4A4A"/>
    <w:rsid w:val="76A14F68"/>
    <w:rsid w:val="770D33A6"/>
    <w:rsid w:val="7751155C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4F7C7D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8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4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5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0">
    <w:name w:val="Date"/>
    <w:basedOn w:val="1"/>
    <w:next w:val="21"/>
    <w:link w:val="36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1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footer"/>
    <w:basedOn w:val="1"/>
    <w:link w:val="37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3">
    <w:name w:val="header"/>
    <w:basedOn w:val="1"/>
    <w:link w:val="63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4">
    <w:name w:val="Subtitle"/>
    <w:basedOn w:val="1"/>
    <w:next w:val="1"/>
    <w:link w:val="53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0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0">
    <w:name w:val="Strong"/>
    <w:basedOn w:val="29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Emphasis"/>
    <w:basedOn w:val="29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2">
    <w:name w:val="Hyperlink"/>
    <w:basedOn w:val="29"/>
    <w:semiHidden/>
    <w:unhideWhenUsed/>
    <w:qFormat/>
    <w:uiPriority w:val="99"/>
    <w:rPr>
      <w:color w:val="0000FF"/>
      <w:u w:val="single"/>
    </w:rPr>
  </w:style>
  <w:style w:type="character" w:customStyle="1" w:styleId="33">
    <w:name w:val="Book Title"/>
    <w:basedOn w:val="29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4">
    <w:name w:val="结束语字符"/>
    <w:basedOn w:val="29"/>
    <w:link w:val="16"/>
    <w:qFormat/>
    <w:uiPriority w:val="5"/>
    <w:rPr>
      <w:rFonts w:eastAsiaTheme="minorEastAsia"/>
      <w:bCs/>
      <w:szCs w:val="18"/>
    </w:rPr>
  </w:style>
  <w:style w:type="character" w:customStyle="1" w:styleId="35">
    <w:name w:val="签名字符"/>
    <w:basedOn w:val="29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日期字符"/>
    <w:basedOn w:val="29"/>
    <w:link w:val="20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页脚字符"/>
    <w:basedOn w:val="29"/>
    <w:link w:val="22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8">
    <w:name w:val="称呼字符"/>
    <w:basedOn w:val="29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9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0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1字符"/>
    <w:basedOn w:val="29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2">
    <w:name w:val="Intense Emphasis"/>
    <w:basedOn w:val="29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3">
    <w:name w:val="Intense Quote"/>
    <w:basedOn w:val="1"/>
    <w:next w:val="1"/>
    <w:link w:val="44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明显引用字符"/>
    <w:basedOn w:val="29"/>
    <w:link w:val="43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Intense Reference"/>
    <w:basedOn w:val="29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7">
    <w:name w:val="Placeholder Text"/>
    <w:basedOn w:val="29"/>
    <w:semiHidden/>
    <w:qFormat/>
    <w:uiPriority w:val="99"/>
    <w:rPr>
      <w:color w:val="808080"/>
    </w:rPr>
  </w:style>
  <w:style w:type="paragraph" w:styleId="48">
    <w:name w:val="Quote"/>
    <w:basedOn w:val="1"/>
    <w:next w:val="1"/>
    <w:link w:val="49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9">
    <w:name w:val="引用字符"/>
    <w:basedOn w:val="29"/>
    <w:link w:val="48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0">
    <w:name w:val="标题字符"/>
    <w:basedOn w:val="29"/>
    <w:link w:val="26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Emphasis"/>
    <w:basedOn w:val="29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Subtle Reference"/>
    <w:basedOn w:val="29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副标题字符"/>
    <w:basedOn w:val="29"/>
    <w:link w:val="24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标题 2字符"/>
    <w:basedOn w:val="29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5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6">
    <w:name w:val="标题 3字符"/>
    <w:basedOn w:val="29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7">
    <w:name w:val="标题 4字符"/>
    <w:basedOn w:val="29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8">
    <w:name w:val="标题 5字符"/>
    <w:basedOn w:val="29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6字符"/>
    <w:basedOn w:val="29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7字符"/>
    <w:basedOn w:val="29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8字符"/>
    <w:basedOn w:val="29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2">
    <w:name w:val="标题 9字符"/>
    <w:basedOn w:val="29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3">
    <w:name w:val="页眉字符"/>
    <w:basedOn w:val="29"/>
    <w:link w:val="23"/>
    <w:qFormat/>
    <w:uiPriority w:val="99"/>
  </w:style>
  <w:style w:type="table" w:customStyle="1" w:styleId="64">
    <w:name w:val="Grid Table 1 Light Accent 4"/>
    <w:basedOn w:val="27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1 Light Accent 5"/>
    <w:basedOn w:val="27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Grid Table 6 Colorful Accent 5"/>
    <w:basedOn w:val="27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7">
    <w:name w:val="Grid Table 6 Colorful Accent 1"/>
    <w:basedOn w:val="27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8">
    <w:name w:val="apple-converted-space"/>
    <w:basedOn w:val="29"/>
    <w:qFormat/>
    <w:uiPriority w:val="0"/>
  </w:style>
  <w:style w:type="table" w:customStyle="1" w:styleId="69">
    <w:name w:val="Plain Table 1"/>
    <w:basedOn w:val="27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0">
    <w:name w:val="网格表 4 - 强调文字颜色 11"/>
    <w:basedOn w:val="27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1">
    <w:name w:val="Grid Table 4 Accent 2"/>
    <w:basedOn w:val="27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2">
    <w:name w:val="Grid Table 4 Accent 1"/>
    <w:basedOn w:val="27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3">
    <w:name w:val="Grid Table 6 Colorful Accent 2"/>
    <w:basedOn w:val="27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4">
    <w:name w:val="pl"/>
    <w:basedOn w:val="29"/>
    <w:qFormat/>
    <w:uiPriority w:val="0"/>
  </w:style>
  <w:style w:type="table" w:customStyle="1" w:styleId="75">
    <w:name w:val="Grid Table 6 Colorful Accent 4"/>
    <w:basedOn w:val="27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6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7">
    <w:name w:val="bjh-strong"/>
    <w:basedOn w:val="29"/>
    <w:qFormat/>
    <w:uiPriority w:val="0"/>
  </w:style>
  <w:style w:type="character" w:customStyle="1" w:styleId="78">
    <w:name w:val="bjh-p"/>
    <w:basedOn w:val="29"/>
    <w:qFormat/>
    <w:uiPriority w:val="0"/>
  </w:style>
  <w:style w:type="paragraph" w:customStyle="1" w:styleId="79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80">
    <w:name w:val="普通表格 11"/>
    <w:basedOn w:val="27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1">
    <w:name w:val="网格型浅色1"/>
    <w:basedOn w:val="27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2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3">
    <w:name w:val="font11"/>
    <w:basedOn w:val="29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4">
    <w:name w:val="font01"/>
    <w:basedOn w:val="29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7.pn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743</Words>
  <Characters>792</Characters>
  <Lines>33</Lines>
  <Paragraphs>9</Paragraphs>
  <TotalTime>0</TotalTime>
  <ScaleCrop>false</ScaleCrop>
  <LinksUpToDate>false</LinksUpToDate>
  <CharactersWithSpaces>873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2023-03-06T08:47:00Z</cp:lastPrinted>
  <dcterms:modified xsi:type="dcterms:W3CDTF">2023-03-08T04:01:36Z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86948D81F5D645F6A1944E6F5FDBD8FC</vt:lpwstr>
  </property>
</Properties>
</file>