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3月6日动态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集体活动篇</w:t>
      </w:r>
    </w:p>
    <w:p>
      <w:pPr>
        <w:spacing w:line="420" w:lineRule="exact"/>
        <w:ind w:firstLine="422" w:firstLineChars="200"/>
        <w:jc w:val="center"/>
        <w:textAlignment w:val="baseline"/>
        <w:rPr>
          <w:rFonts w:hint="eastAsia" w:ascii="宋体" w:hAnsi="宋体" w:cs="宋体" w:eastAsiaTheme="minorEastAsia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科学：《春天来了》</w:t>
      </w:r>
    </w:p>
    <w:p>
      <w:pPr>
        <w:spacing w:line="420" w:lineRule="exact"/>
        <w:ind w:firstLine="420" w:firstLineChars="200"/>
        <w:textAlignment w:val="baseline"/>
        <w:rPr>
          <w:rFonts w:hint="eastAsia" w:ascii="宋体" w:hAnsi="宋体"/>
          <w:szCs w:val="21"/>
        </w:rPr>
      </w:pPr>
      <w:r>
        <w:rPr>
          <w:rFonts w:hint="eastAsia" w:ascii="宋体" w:hAnsi="宋体" w:cs="宋体"/>
          <w:szCs w:val="21"/>
        </w:rPr>
        <w:t>春天是万物复苏的季节，不知不觉，春天已经来到我们的身边，在孩子的周围、大自然中到处都表现着生机勃勃，变化万千的景象。细心、喜欢探索的孩子们也在日常生活中初步发现春天到来的脚步。本节活动主要是让孩子和父母一起把发现的春天的特征记录下来，并在活动中表述出来，说说自己喜欢的春天。</w:t>
      </w:r>
    </w:p>
    <w:p>
      <w:pPr>
        <w:jc w:val="both"/>
        <w:rPr>
          <w:rFonts w:hint="eastAsia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59055</wp:posOffset>
            </wp:positionV>
            <wp:extent cx="2170430" cy="1628140"/>
            <wp:effectExtent l="0" t="0" r="8890" b="2540"/>
            <wp:wrapNone/>
            <wp:docPr id="15" name="图片 15" descr="C:\Users\13721\Desktop\新建文件夹\3.6\IMG_8940(20230306-151049).JPGIMG_8940(20230306-15104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13721\Desktop\新建文件夹\3.6\IMG_8940(20230306-151049).JPGIMG_8940(20230306-151049)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2523490</wp:posOffset>
            </wp:positionH>
            <wp:positionV relativeFrom="paragraph">
              <wp:posOffset>46355</wp:posOffset>
            </wp:positionV>
            <wp:extent cx="2170430" cy="1628140"/>
            <wp:effectExtent l="0" t="0" r="8890" b="2540"/>
            <wp:wrapNone/>
            <wp:docPr id="16" name="图片 16" descr="C:\Users\13721\Desktop\新建文件夹\3.6\IMG_8941(20230306-151051).JPGIMG_8941(20230306-15105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13721\Desktop\新建文件夹\3.6\IMG_8941(20230306-151051).JPGIMG_8941(20230306-151051)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2524760</wp:posOffset>
            </wp:positionH>
            <wp:positionV relativeFrom="paragraph">
              <wp:posOffset>167005</wp:posOffset>
            </wp:positionV>
            <wp:extent cx="2170430" cy="1628140"/>
            <wp:effectExtent l="0" t="0" r="8890" b="2540"/>
            <wp:wrapNone/>
            <wp:docPr id="5" name="图片 5" descr="C:\Users\13721\Desktop\新建文件夹\3.6\IMG_8943(20230306-151055).JPGIMG_8943(20230306-15105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3721\Desktop\新建文件夹\3.6\IMG_8943(20230306-151055).JPGIMG_8943(20230306-151055)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170815</wp:posOffset>
            </wp:positionV>
            <wp:extent cx="2170430" cy="1628140"/>
            <wp:effectExtent l="0" t="0" r="8890" b="2540"/>
            <wp:wrapNone/>
            <wp:docPr id="4" name="图片 4" descr="C:\Users\13721\Desktop\新建文件夹\3.6\IMG_8942(20230306-151053).JPGIMG_8942(20230306-15105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13721\Desktop\新建文件夹\3.6\IMG_8942(20230306-151053).JPGIMG_8942(20230306-151053)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228600</wp:posOffset>
            </wp:positionV>
            <wp:extent cx="2170430" cy="1628140"/>
            <wp:effectExtent l="0" t="0" r="8890" b="2540"/>
            <wp:wrapNone/>
            <wp:docPr id="2" name="图片 2" descr="C:\Users\13721\Desktop\新建文件夹\3.6\IMG_8944(20230306-151058).JPGIMG_8944(20230306-15105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13721\Desktop\新建文件夹\3.6\IMG_8944(20230306-151058).JPGIMG_8944(20230306-151058)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5080</wp:posOffset>
            </wp:positionV>
            <wp:extent cx="2170430" cy="1628140"/>
            <wp:effectExtent l="0" t="0" r="8890" b="2540"/>
            <wp:wrapNone/>
            <wp:docPr id="9" name="图片 9" descr="C:\Users\13721\Desktop\新建文件夹\3.6\IMG_8945(20230306-151101).JPGIMG_8945(20230306-15110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13721\Desktop\新建文件夹\3.6\IMG_8945(20230306-151101).JPGIMG_8945(20230306-151101)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教室里孩子们也找到春天啦！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25400</wp:posOffset>
            </wp:positionV>
            <wp:extent cx="2170430" cy="1628140"/>
            <wp:effectExtent l="0" t="0" r="8890" b="2540"/>
            <wp:wrapNone/>
            <wp:docPr id="8" name="图片 8" descr="C:\Users\13721\Desktop\新建文件夹\3.6\IMG_8947(20230306-151107).JPGIMG_8947(20230306-1511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13721\Desktop\新建文件夹\3.6\IMG_8947(20230306-151107).JPGIMG_8947(20230306-151107)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334645</wp:posOffset>
            </wp:positionH>
            <wp:positionV relativeFrom="paragraph">
              <wp:posOffset>56515</wp:posOffset>
            </wp:positionV>
            <wp:extent cx="2170430" cy="1628140"/>
            <wp:effectExtent l="0" t="0" r="8890" b="2540"/>
            <wp:wrapNone/>
            <wp:docPr id="7" name="图片 7" descr="C:\Users\13721\Desktop\新建文件夹\3.6\IMG_8946(20230306-151105).JPGIMG_8946(20230306-15110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13721\Desktop\新建文件夹\3.6\IMG_8946(20230306-151105).JPGIMG_8946(20230306-151105)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2754630</wp:posOffset>
            </wp:positionH>
            <wp:positionV relativeFrom="paragraph">
              <wp:posOffset>-123190</wp:posOffset>
            </wp:positionV>
            <wp:extent cx="2170430" cy="1628140"/>
            <wp:effectExtent l="0" t="0" r="8890" b="2540"/>
            <wp:wrapNone/>
            <wp:docPr id="11" name="图片 11" descr="C:\Users\13721\Desktop\新建文件夹\3.6\IMG_8949(20230306-151111).JPGIMG_8949(20230306-1511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13721\Desktop\新建文件夹\3.6\IMG_8949(20230306-151111).JPGIMG_8949(20230306-151111)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-100965</wp:posOffset>
            </wp:positionV>
            <wp:extent cx="2170430" cy="1628140"/>
            <wp:effectExtent l="0" t="0" r="8890" b="2540"/>
            <wp:wrapNone/>
            <wp:docPr id="10" name="图片 10" descr="C:\Users\13721\Desktop\新建文件夹\3.6\IMG_8948(20230306-151109).JPGIMG_8948(20230306-15110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13721\Desktop\新建文件夹\3.6\IMG_8948(20230306-151109).JPGIMG_8948(20230306-151109)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365125</wp:posOffset>
            </wp:positionH>
            <wp:positionV relativeFrom="paragraph">
              <wp:posOffset>89535</wp:posOffset>
            </wp:positionV>
            <wp:extent cx="2170430" cy="1628140"/>
            <wp:effectExtent l="0" t="0" r="8890" b="2540"/>
            <wp:wrapNone/>
            <wp:docPr id="13" name="图片 13" descr="C:\Users\13721\Desktop\新建文件夹\3.6\IMG_8950(20230306-151113).JPGIMG_8950(20230306-1511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13721\Desktop\新建文件夹\3.6\IMG_8950(20230306-151113).JPGIMG_8950(20230306-151113)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2770505</wp:posOffset>
            </wp:positionH>
            <wp:positionV relativeFrom="paragraph">
              <wp:posOffset>65405</wp:posOffset>
            </wp:positionV>
            <wp:extent cx="2170430" cy="1628140"/>
            <wp:effectExtent l="0" t="0" r="8890" b="2540"/>
            <wp:wrapNone/>
            <wp:docPr id="12" name="图片 12" descr="C:\Users\13721\Desktop\新建文件夹\3.6\IMG_8951(20230306-151115).JPGIMG_8951(20230306-1511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13721\Desktop\新建文件夹\3.6\IMG_8951(20230306-151115).JPGIMG_8951(20230306-151115)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225425</wp:posOffset>
            </wp:positionV>
            <wp:extent cx="2170430" cy="1628140"/>
            <wp:effectExtent l="0" t="0" r="8890" b="2540"/>
            <wp:wrapNone/>
            <wp:docPr id="17" name="图片 17" descr="C:\Users\13721\Desktop\新建文件夹\3.6\IMG_8952(20230306-151117).JPGIMG_8952(20230306-1511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13721\Desktop\新建文件夹\3.6\IMG_8952(20230306-151117).JPGIMG_8952(20230306-151117)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5080</wp:posOffset>
            </wp:positionV>
            <wp:extent cx="2170430" cy="1628140"/>
            <wp:effectExtent l="0" t="0" r="8890" b="2540"/>
            <wp:wrapNone/>
            <wp:docPr id="14" name="图片 14" descr="C:\Users\13721\Desktop\新建文件夹\3.6\IMG_8953(20230306-151119).JPGIMG_8953(20230306-1511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13721\Desktop\新建文件夹\3.6\IMG_8953(20230306-151119).JPGIMG_8953(20230306-151119)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1556385</wp:posOffset>
            </wp:positionH>
            <wp:positionV relativeFrom="paragraph">
              <wp:posOffset>163195</wp:posOffset>
            </wp:positionV>
            <wp:extent cx="2170430" cy="1628140"/>
            <wp:effectExtent l="0" t="0" r="8890" b="2540"/>
            <wp:wrapNone/>
            <wp:docPr id="19" name="图片 19" descr="C:\Users\13721\Desktop\新建文件夹\3.6\IMG_8954(20230306-151121).JPGIMG_8954(20230306-1511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13721\Desktop\新建文件夹\3.6\IMG_8954(20230306-151121).JPGIMG_8954(20230306-151121)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生活活动篇</w:t>
      </w: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今日午餐：百叶卷肉，白菜油面筋，青菜山药木耳汤；点心：南瓜汤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温馨提示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最近天气</w:t>
      </w:r>
      <w:r>
        <w:rPr>
          <w:rFonts w:hint="eastAsia" w:ascii="宋体" w:hAnsi="宋体" w:eastAsia="宋体"/>
          <w:lang w:val="en-US" w:eastAsia="zh-CN"/>
        </w:rPr>
        <w:t>温差较大</w:t>
      </w:r>
      <w:r>
        <w:rPr>
          <w:rFonts w:hint="eastAsia" w:ascii="宋体" w:hAnsi="宋体" w:eastAsia="宋体"/>
        </w:rPr>
        <w:t>，小朋友们容易感冒咳嗽，爸爸妈妈要及时给小朋友添加衣物哦，请假在家休息的小朋友要及时照顾好自己的身体，多喝水哦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ascii="宋体" w:hAnsi="宋体" w:eastAsia="宋体"/>
        </w:rPr>
        <w:t>1.</w:t>
      </w:r>
      <w:r>
        <w:rPr>
          <w:rFonts w:hint="eastAsia" w:ascii="宋体" w:hAnsi="宋体" w:eastAsia="宋体"/>
        </w:rPr>
        <w:t>请各位家长给小朋友的保温杯里放温水哦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2.请各位将垫背巾在家给孩子垫好，户外出汗，预防感冒。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3.今天正常开展全托不延时班，请各位安排好工作，按时来接宝贝哦！</w:t>
      </w:r>
    </w:p>
    <w:p>
      <w:pPr>
        <w:spacing w:line="360" w:lineRule="exact"/>
        <w:ind w:firstLine="480" w:firstLineChars="200"/>
        <w:rPr>
          <w:rFonts w:hint="eastAsia" w:ascii="宋体" w:hAnsi="宋体" w:eastAsia="宋体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86360</wp:posOffset>
            </wp:positionV>
            <wp:extent cx="5261610" cy="8657590"/>
            <wp:effectExtent l="0" t="0" r="11430" b="13970"/>
            <wp:wrapNone/>
            <wp:docPr id="3" name="图片 3" descr="IMG_8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895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default" w:ascii="宋体" w:hAnsi="宋体" w:eastAsia="宋体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ywiaGRpZCI6ImU3NTc0YWM3OGNkYWIxMGZlZTcxZWVjMTVmOTRlM2IwIiwidXNlckNvdW50IjozfQ=="/>
  </w:docVars>
  <w:rsids>
    <w:rsidRoot w:val="5C55666C"/>
    <w:rsid w:val="10595375"/>
    <w:rsid w:val="11354321"/>
    <w:rsid w:val="12B97A97"/>
    <w:rsid w:val="1BF421E6"/>
    <w:rsid w:val="1ECB3DE1"/>
    <w:rsid w:val="20EA7A02"/>
    <w:rsid w:val="216C5394"/>
    <w:rsid w:val="2A13076E"/>
    <w:rsid w:val="2D5969FF"/>
    <w:rsid w:val="334B1349"/>
    <w:rsid w:val="3803179C"/>
    <w:rsid w:val="387F3BF4"/>
    <w:rsid w:val="406A321D"/>
    <w:rsid w:val="4443670C"/>
    <w:rsid w:val="44A01337"/>
    <w:rsid w:val="44A04B07"/>
    <w:rsid w:val="49283A13"/>
    <w:rsid w:val="498F6A09"/>
    <w:rsid w:val="4B100DF1"/>
    <w:rsid w:val="52935EC2"/>
    <w:rsid w:val="58A26500"/>
    <w:rsid w:val="59F941F8"/>
    <w:rsid w:val="5C55666C"/>
    <w:rsid w:val="6F134EE0"/>
    <w:rsid w:val="70AE3011"/>
    <w:rsid w:val="77D34F1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3</Pages>
  <Words>103</Words>
  <Characters>103</Characters>
  <Lines>0</Lines>
  <Paragraphs>0</Paragraphs>
  <TotalTime>2</TotalTime>
  <ScaleCrop>false</ScaleCrop>
  <LinksUpToDate>false</LinksUpToDate>
  <CharactersWithSpaces>109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2022-10-28T04:49:00Z</dcterms:created>
  <dc:creator>栗子</dc:creator>
  <cp:lastModifiedBy>13721</cp:lastModifiedBy>
  <dcterms:modified xsi:type="dcterms:W3CDTF">2023-03-06T07:25:06Z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69AC30379A1B4CC4AD8BE8511C275E0F</vt:lpwstr>
  </property>
</Properties>
</file>