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bookmarkStart w:id="0" w:name="_GoBack"/>
      <w:bookmarkEnd w:id="0"/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7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二 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21人，6人请假。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胡奕可、许诺言、谭沁、王诺婉、阴少帅、王秋瑶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小朋友今天请假没来。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入园：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小朋友们基本都能做到来园主动向老师问好，绕好杯带洗手喝牛奶，今天小朋友们都带来了春天的记录纸，老师布置的作业能认真完成，非常棒哦！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 xml:space="preserve">集体活动 </w:t>
      </w:r>
    </w:p>
    <w:p>
      <w:pPr>
        <w:numPr>
          <w:ilvl w:val="0"/>
          <w:numId w:val="0"/>
        </w:numPr>
        <w:snapToGrid/>
        <w:spacing w:before="0" w:beforeAutospacing="0" w:after="0" w:afterAutospacing="0" w:line="360" w:lineRule="exact"/>
        <w:ind w:left="422" w:left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科学《春天来了》</w:t>
      </w:r>
    </w:p>
    <w:p>
      <w:pPr>
        <w:spacing w:line="360" w:lineRule="exact"/>
        <w:ind w:firstLine="422" w:firstLineChars="200"/>
        <w:jc w:val="left"/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教材分析：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right="0" w:rightChars="0" w:firstLine="420" w:firstLineChars="200"/>
        <w:jc w:val="left"/>
        <w:textAlignment w:val="auto"/>
        <w:outlineLvl w:val="9"/>
        <w:rPr>
          <w:rFonts w:hint="default" w:ascii="宋体" w:hAnsi="宋体"/>
          <w:b/>
          <w:color w:val="auto"/>
          <w:szCs w:val="21"/>
          <w:lang w:val="en-US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这是一节常识类科学活动。春天又称春季，是一年中的第一个季节。春天气候温暖适中，大部分地区有降雨气候多变，乍暖还寒。春天是万物复苏的季节，大自然中的柳树、小草等都发芽了，很多花朵竞相开放，如：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instrText xml:space="preserve"> HYPERLINK "http://baike.baidu.com/subview/16146/5085528.htm" \t "http://baike.baidu.com/_blank" </w:instrTex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迎春花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instrText xml:space="preserve"> HYPERLINK "http://baike.baidu.com/view/15186.htm" \t "http://baike.baidu.com/_blank" </w:instrTex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白玉兰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instrText xml:space="preserve"> HYPERLINK "http://baike.baidu.com/subview/15199/16210411.htm" \t "http://baike.baidu.com/_blank" </w:instrTex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紫玉兰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instrText xml:space="preserve"> HYPERLINK "http://baike.baidu.com/view/4184.htm" \t "http://baike.baidu.com/_blank" </w:instrTex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矮牵牛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、桃花、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instrText xml:space="preserve"> HYPERLINK "http://baike.baidu.com/view/119095.htm" \t "http://baike.baidu.com/_blank" </w:instrTex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梨花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instrText xml:space="preserve"> HYPERLINK "http://baike.baidu.com/subview/21113/13543083.htm" \t "http://baike.baidu.com/_blank" </w:instrTex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海棠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instrText xml:space="preserve"> HYPERLINK "http://baike.baidu.com/view/15152.htm" \t "http://baike.baidu.com/_blank" </w:instrTex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郁金香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等。燕子、蝌蚪、蜜蜂等小动物也都出来活动了。人们换上了春装，出去踏青、郊游、放风筝。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在孩子的周围、大自然中到处都表现着生机勃勃，变化万千的景象。</w:t>
      </w:r>
      <w:r>
        <w:rPr>
          <w:rFonts w:hint="eastAsia" w:ascii="宋体" w:hAnsi="宋体" w:eastAsia="宋体"/>
          <w:szCs w:val="21"/>
        </w:rPr>
        <w:t>本次活动我们将引导幼儿结合调查表</w:t>
      </w:r>
      <w:r>
        <w:rPr>
          <w:rFonts w:hint="eastAsia" w:ascii="宋体" w:hAnsi="宋体" w:eastAsia="宋体"/>
          <w:szCs w:val="21"/>
          <w:lang w:eastAsia="zh-CN"/>
        </w:rPr>
        <w:t>和图片来</w:t>
      </w:r>
      <w:r>
        <w:rPr>
          <w:rFonts w:hint="eastAsia" w:ascii="宋体" w:hAnsi="宋体" w:eastAsia="宋体"/>
          <w:szCs w:val="21"/>
        </w:rPr>
        <w:t>感知春天的基本特征，并鼓励孩子们学着用</w:t>
      </w:r>
      <w:r>
        <w:rPr>
          <w:rFonts w:hint="eastAsia" w:ascii="宋体" w:hAnsi="宋体" w:eastAsia="宋体"/>
          <w:szCs w:val="21"/>
          <w:lang w:eastAsia="zh-CN"/>
        </w:rPr>
        <w:t>较</w:t>
      </w:r>
      <w:r>
        <w:rPr>
          <w:rFonts w:hint="eastAsia" w:ascii="宋体" w:hAnsi="宋体" w:eastAsia="宋体"/>
          <w:szCs w:val="21"/>
        </w:rPr>
        <w:t>完整的语句描述自己知道的春天的变化。</w:t>
      </w:r>
    </w:p>
    <w:tbl>
      <w:tblPr>
        <w:tblStyle w:val="6"/>
        <w:tblpPr w:leftFromText="180" w:rightFromText="180" w:vertAnchor="text" w:horzAnchor="page" w:tblpX="1909" w:tblpY="65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" name="图片 2" descr="IMG_20230307_091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0307_09183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IMG_20221207_09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21207_0932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" name="图片 3" descr="IMG_20230307_091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0307_09180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4" name="图片 4" descr="IMG_20230307_092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0307_0928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5" name="图片 5" descr="IMG_20230307_091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0307_09185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6" name="图片 6" descr="IMG_20230307_092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0307_09264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7" name="图片 7" descr="IMG_20230307_103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0307_10303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宗韫玉，申晓文，冯欣，徐佳伊，章昕媛，王若鑫，徐筱晞，李慕妍，郑书韵，蒋翊晗，王知霖，徐梓赫，谌睿，周艺天，王楷博，徐诺</w:t>
      </w:r>
      <w:r>
        <w:rPr>
          <w:rFonts w:hint="eastAsia" w:ascii="宋体" w:hAnsi="宋体" w:cs="宋体"/>
          <w:szCs w:val="21"/>
          <w:lang w:val="en-US" w:eastAsia="zh-CN"/>
        </w:rPr>
        <w:t>愿意跟身边的小朋友说一说</w:t>
      </w:r>
      <w:r>
        <w:rPr>
          <w:rFonts w:hint="eastAsia" w:ascii="宋体" w:hAnsi="宋体" w:cs="宋体"/>
          <w:szCs w:val="21"/>
        </w:rPr>
        <w:t>春天的天气</w:t>
      </w:r>
      <w:r>
        <w:rPr>
          <w:rFonts w:hint="eastAsia" w:ascii="宋体" w:hAnsi="宋体" w:cs="宋体"/>
          <w:szCs w:val="21"/>
          <w:lang w:eastAsia="zh-CN"/>
        </w:rPr>
        <w:t>的主要特征，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张奕涵，丁曼婷，张悦威，杨易，李璟睿，</w:t>
      </w:r>
      <w:r>
        <w:rPr>
          <w:rFonts w:hint="eastAsia" w:ascii="宋体" w:hAnsi="宋体" w:cs="宋体"/>
          <w:szCs w:val="21"/>
        </w:rPr>
        <w:t>乐意</w:t>
      </w:r>
      <w:r>
        <w:rPr>
          <w:rFonts w:hint="eastAsia" w:ascii="宋体" w:hAnsi="宋体" w:cs="宋体"/>
          <w:szCs w:val="21"/>
          <w:lang w:eastAsia="zh-CN"/>
        </w:rPr>
        <w:t>用</w:t>
      </w:r>
      <w:r>
        <w:rPr>
          <w:rFonts w:hint="eastAsia" w:ascii="宋体" w:hAnsi="宋体" w:eastAsia="宋体" w:cs="宋体"/>
          <w:sz w:val="21"/>
          <w:szCs w:val="21"/>
        </w:rPr>
        <w:t>较清楚的语言描述自己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知道的春天的变化</w:t>
      </w:r>
      <w:r>
        <w:rPr>
          <w:rFonts w:hint="eastAsia" w:ascii="宋体" w:hAnsi="宋体" w:cs="宋体"/>
          <w:szCs w:val="21"/>
        </w:rPr>
        <w:t>。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三、户外游戏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 w:firstLine="420" w:firstLineChars="200"/>
        <w:jc w:val="both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今天我们玩攀爬架，天气较热，小朋友们都是把外套脱了再去玩的哦，玩游戏的时候大部分小朋友都能做到轮流游戏，中途喝水擦汗！</w:t>
      </w:r>
    </w:p>
    <w:tbl>
      <w:tblPr>
        <w:tblStyle w:val="6"/>
        <w:tblpPr w:leftFromText="180" w:rightFromText="180" w:vertAnchor="text" w:horzAnchor="page" w:tblpX="1909" w:tblpY="65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8" name="图片 8" descr="IMG_20230307_095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0307_09525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" name="图片 1" descr="IMG_20221207_09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21207_0932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9" name="图片 9" descr="IMG_20230307_095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30307_09524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3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0" name="图片 10" descr="IMG_20230307_095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0307_09555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1" name="图片 11" descr="IMG_20230307_095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30307_09550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2" name="图片 12" descr="IMG_20230307_095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0307_09572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3" name="图片 13" descr="IMG_20230307_094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30307_09494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四、生活活动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米饭：花生饭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 xml:space="preserve">菜：番茄鸡蛋，肉末粉丝 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汤：豆腐汤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宗韫玉，丁曼婷，张奕涵，申晓文，冯欣，徐佳伊，章昕媛，王若鑫，徐筱晞，李慕妍，郑书韵，蒋翊晗，杨易，李璟睿，王知霖，徐梓赫，谌睿，周艺天，张悦威，王楷博，徐诺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能遵守用餐规则，耐心等待取餐，吃完饭能主动洗手漱口，擦嘴巴。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光盘的有：丁曼婷、张奕涵、申晓文、王若鑫、徐筱晞、王楷博。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今天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丁曼婷，张奕涵，申晓文，冯欣，徐佳伊，章昕媛，王若鑫，徐筱晞，李慕妍，郑书韵，蒋翊晗，杨易，李璟睿，王知霖，徐梓赫，谌睿，周艺天，张悦威，王楷博，小朋友睡着啦，徐诺未睡，徐梓赫醒的比较早。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五、温馨提示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目前昼夜温差较大，提醒大家：外出可采取“洋葱式”穿搭法，里外叠穿防止感冒。 请给孩子穿合适的衣服，准备好垫背巾！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312" w:beforeAutospacing="1" w:after="312" w:afterAutospacing="1" w:line="240" w:lineRule="auto"/>
        <w:ind w:left="0" w:right="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TUsImhkaWQiOiJmYjk4MmM2Y2E1MGU5MGQ1YWJlZDRjMjc2NWUxYWMzMiIsInVzZXJDb3VudCI6M30="/>
  </w:docVars>
  <w:rsids>
    <w:rsidRoot w:val="00000000"/>
    <w:rsid w:val="008D6502"/>
    <w:rsid w:val="00DD4A4C"/>
    <w:rsid w:val="0668092C"/>
    <w:rsid w:val="07B76CEE"/>
    <w:rsid w:val="09810339"/>
    <w:rsid w:val="09BF1E8A"/>
    <w:rsid w:val="0AA947E3"/>
    <w:rsid w:val="0D090CDC"/>
    <w:rsid w:val="0D377AD4"/>
    <w:rsid w:val="132477B7"/>
    <w:rsid w:val="154A73F4"/>
    <w:rsid w:val="1A3E1143"/>
    <w:rsid w:val="1B0256D6"/>
    <w:rsid w:val="1B252495"/>
    <w:rsid w:val="1B7F25EE"/>
    <w:rsid w:val="1BEE0DC0"/>
    <w:rsid w:val="1DB357ED"/>
    <w:rsid w:val="1F431810"/>
    <w:rsid w:val="277C5153"/>
    <w:rsid w:val="27D778FF"/>
    <w:rsid w:val="286F2EE4"/>
    <w:rsid w:val="287249AA"/>
    <w:rsid w:val="28E7478C"/>
    <w:rsid w:val="2C116EA2"/>
    <w:rsid w:val="2C9F79C7"/>
    <w:rsid w:val="306F1C94"/>
    <w:rsid w:val="32AF446B"/>
    <w:rsid w:val="33F41155"/>
    <w:rsid w:val="36615687"/>
    <w:rsid w:val="39AF5EB5"/>
    <w:rsid w:val="3C884634"/>
    <w:rsid w:val="3CC97926"/>
    <w:rsid w:val="3D5F61C9"/>
    <w:rsid w:val="42A56447"/>
    <w:rsid w:val="46312108"/>
    <w:rsid w:val="494B5262"/>
    <w:rsid w:val="4D40640B"/>
    <w:rsid w:val="4D897887"/>
    <w:rsid w:val="4DC434D2"/>
    <w:rsid w:val="4E557581"/>
    <w:rsid w:val="50694782"/>
    <w:rsid w:val="52883B4D"/>
    <w:rsid w:val="549F5DAB"/>
    <w:rsid w:val="558B59A3"/>
    <w:rsid w:val="5C440450"/>
    <w:rsid w:val="5ED356C4"/>
    <w:rsid w:val="606721D5"/>
    <w:rsid w:val="61235C9D"/>
    <w:rsid w:val="630024F7"/>
    <w:rsid w:val="6583444E"/>
    <w:rsid w:val="6AAA2656"/>
    <w:rsid w:val="6B311856"/>
    <w:rsid w:val="6D315F6E"/>
    <w:rsid w:val="6D667CB0"/>
    <w:rsid w:val="70C745CA"/>
    <w:rsid w:val="74A74768"/>
    <w:rsid w:val="74CF11AD"/>
    <w:rsid w:val="779E362B"/>
    <w:rsid w:val="787157B7"/>
    <w:rsid w:val="79EB557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929</Words>
  <Characters>937</Characters>
  <Paragraphs>83</Paragraphs>
  <TotalTime>3</TotalTime>
  <ScaleCrop>false</ScaleCrop>
  <LinksUpToDate>false</LinksUpToDate>
  <CharactersWithSpaces>944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2022-11-29T00:20:00Z</cp:lastPrinted>
  <dcterms:modified xsi:type="dcterms:W3CDTF">2023-03-07T05:50:36Z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F1A28DAF346943A694FBC5D4D2C7A7DA</vt:lpwstr>
  </property>
</Properties>
</file>