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2023.3.3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亲亲热热一家人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今天4位小朋友请假</w:t>
      </w:r>
      <w:r>
        <w:rPr>
          <w:rFonts w:hint="eastAsia" w:asciiTheme="minorEastAsia" w:hAnsiTheme="minorEastAsia" w:eastAsiaTheme="minorEastAsia" w:cstheme="minorEastAsia"/>
          <w:bCs/>
          <w:color w:val="000000"/>
          <w:sz w:val="21"/>
          <w:szCs w:val="21"/>
          <w:lang w:val="en-US" w:eastAsia="zh-CN"/>
        </w:rPr>
        <w:t>，最近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天气变化频繁，昼夜温差较大，请家长密切关注孩子的身体情况，如出现流感、发热、呕吐、腹泻等身体不适的情况，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请及时告知老师并就医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来园后主动跟老师打招呼和自主绕杯带的小朋友变多啦，希望小朋友们都能够保持良好的文明习惯。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</w:p>
    <w:p>
      <w:pPr>
        <w:numPr>
          <w:ilvl w:val="0"/>
          <w:numId w:val="1"/>
        </w:numPr>
        <w:ind w:left="209" w:leftChars="0" w:firstLine="211" w:firstLineChars="0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集体活动：绘画《妈妈的头发》</w:t>
      </w:r>
    </w:p>
    <w:p>
      <w:pPr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ˎ̥" w:hAnsi="ˎ̥"/>
          <w:kern w:val="0"/>
          <w:lang w:val="en-US" w:eastAsia="zh-CN"/>
        </w:rPr>
        <w:t xml:space="preserve">    </w:t>
      </w:r>
      <w:r>
        <w:rPr>
          <w:rFonts w:hint="eastAsia"/>
        </w:rPr>
        <w:t>这是一节绘画活动。妈妈的发型种类繁多，有卷发，有直发；有长发，有短发。在绘画中利用线条来表现头发是最直接的方式。本次活动引导幼儿在游戏中用各种线条（直线、波浪线、弹簧线、螺旋线、弧线）为妈妈设计漂亮的发型，重点是用曲线表现妈妈的发型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。</w:t>
      </w:r>
    </w:p>
    <w:p>
      <w:pPr>
        <w:ind w:firstLine="420" w:firstLineChars="200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前一天我们已经进行了一次绘画，通过这次绘画发现很多幼儿对于脸型的构图大小掌握还不够了解，同时线条的掌握还不够丰富。所以我们这次在已有经验的基础上提供已经画好的脸型，供幼儿自主绘画。</w:t>
      </w:r>
    </w:p>
    <w:p>
      <w:pPr>
        <w:ind w:firstLine="420" w:firstLineChars="200"/>
        <w:rPr>
          <w:rFonts w:hint="default" w:eastAsia="宋体"/>
          <w:color w:val="auto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auto"/>
          <w:sz w:val="21"/>
          <w:szCs w:val="21"/>
          <w:u w:val="single"/>
        </w:rPr>
        <w:t>丁曼婷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申晓文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小朋友能够掌握不同的线条，并大胆设计妈妈的发型；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徐诺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小朋友也能够耐心绘画，如果线条再大胆一些就更好喽；也希望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小朋友能够保持画面的整洁，相信你的作品也会很不错的。</w:t>
      </w:r>
    </w:p>
    <w:p>
      <w:pPr>
        <w:rPr>
          <w:rFonts w:hint="default" w:ascii="宋体" w:hAnsi="宋体"/>
          <w:szCs w:val="21"/>
          <w:lang w:val="en-US" w:eastAsia="zh-CN"/>
        </w:rPr>
      </w:pPr>
    </w:p>
    <w:p>
      <w:pPr>
        <w:ind w:firstLine="422" w:firstLineChars="200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三、区域游戏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8" name="图片 8" descr="IMG_3444(20230305-17264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3444(20230305-172649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tabs>
                <w:tab w:val="left" w:pos="1502"/>
              </w:tabs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9" name="图片 9" descr="0F4DC52E0C24F1B5C18A5022D3BEC7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0F4DC52E0C24F1B5C18A5022D3BEC7B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娃娃家是一个小家，照片掉了我也会将它摆摆好的哦。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老师介绍了花盆造型的拼搭，让我来试一试吧。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0" name="图片 10" descr="1D3DB567AEA50E039B56D16ECDFBD3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D3DB567AEA50E039B56D16ECDFBD30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1" name="图片 11" descr="7D52F5EDED9376C0E90FB20B67431E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7D52F5EDED9376C0E90FB20B67431E4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磁力片百变造型，今天我要用它来建构一个小高塔。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信封里有好多不同的动物图片，让我来用手电筒来看一看吧。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2" name="图片 12" descr="42E8D9A7A538D7B4BEF03CC8F89574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42E8D9A7A538D7B4BEF03CC8F89574F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3" name="图片 13" descr="12CF35DFA81536EF3070D3D842678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2CF35DFA81536EF3070D3D84267835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快看呐，我建构的高塔是不是很高呢，还不会倒呢。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纽扣上的洞洞数量不一样哦，让我来找找看吧。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四、户外活动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今天我们在中操场进行了沙包的游戏，沙包的抛接形式可以锻炼孩子们的手眼协调，并锻炼小手肌肉的力量。大多数小朋友都喜欢将沙包抛的高高的，不过接球的能力还有待提升哦~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399030" cy="1800225"/>
            <wp:effectExtent l="0" t="0" r="1270" b="3175"/>
            <wp:docPr id="7" name="图片 7" descr="IMG_3438(20230305-17255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3438(20230305-172558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399030" cy="1800225"/>
            <wp:effectExtent l="0" t="0" r="1270" b="3175"/>
            <wp:docPr id="6" name="图片 6" descr="IMG_3439(20230305-17255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3439(20230305-172559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399030" cy="1800225"/>
            <wp:effectExtent l="0" t="0" r="1270" b="3175"/>
            <wp:docPr id="5" name="图片 5" descr="IMG_3440(20230305-17260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3440(20230305-17260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399030" cy="1800225"/>
            <wp:effectExtent l="0" t="0" r="1270" b="3175"/>
            <wp:docPr id="4" name="图片 4" descr="IMG_3441(20230305-17260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3441(20230305-172606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399030" cy="1800225"/>
            <wp:effectExtent l="0" t="0" r="1270" b="3175"/>
            <wp:docPr id="3" name="图片 3" descr="IMG_3442(20230305-17260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3442(20230305-172608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399030" cy="1800225"/>
            <wp:effectExtent l="0" t="0" r="1270" b="3175"/>
            <wp:docPr id="2" name="图片 2" descr="IMG_3443(20230305-1726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3443(20230305-172612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五、生活活动</w:t>
      </w:r>
    </w:p>
    <w:p>
      <w:pPr>
        <w:ind w:firstLine="422" w:firstLineChars="200"/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午餐情况：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今天我们吃的是：紫糯米饭、黄瓜炒腐竹、三色虾仁、小青菜菌菇汤。</w:t>
      </w:r>
    </w:p>
    <w:p>
      <w:pPr>
        <w:ind w:firstLine="840" w:firstLineChars="400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今天大部分小朋友都能够将饭菜吃完，希望没有光盘的小朋友努力哦~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default" w:ascii="宋体" w:hAnsi="宋体" w:cs="宋体"/>
          <w:b w:val="0"/>
          <w:bCs/>
          <w:color w:val="000000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午睡情况：</w:t>
      </w:r>
      <w:r>
        <w:rPr>
          <w:rFonts w:hint="eastAsia" w:ascii="宋体" w:hAnsi="宋体" w:cs="宋体"/>
          <w:b w:val="0"/>
          <w:bCs/>
          <w:color w:val="000000"/>
          <w:szCs w:val="21"/>
          <w:u w:val="none"/>
          <w:lang w:val="en-US" w:eastAsia="zh-CN"/>
        </w:rPr>
        <w:t>今天大部分小朋友都很快进入梦乡，还有3位小朋友是在老师的陪伴下入睡的~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1.今天发放了快乐家园，请家长们填写好2月份的内容，礼拜一带来幼儿园哦。</w:t>
      </w: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2.安全平台上《躲猫猫》的安全作业请关注并完成！</w:t>
      </w:r>
    </w:p>
    <w:p>
      <w:pPr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3.今天礼拜五不上延时班，请3:20左右提前来园拿被子哦~</w:t>
      </w:r>
    </w:p>
    <w:sectPr>
      <w:headerReference r:id="rId3" w:type="default"/>
      <w:pgSz w:w="11906" w:h="16838"/>
      <w:pgMar w:top="1440" w:right="1686" w:bottom="491" w:left="18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-1142365</wp:posOffset>
          </wp:positionH>
          <wp:positionV relativeFrom="paragraph">
            <wp:posOffset>-553085</wp:posOffset>
          </wp:positionV>
          <wp:extent cx="7559675" cy="10692130"/>
          <wp:effectExtent l="0" t="0" r="9525" b="1270"/>
          <wp:wrapNone/>
          <wp:docPr id="1" name="图片 1" descr="a-信纸草稿_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a-信纸草稿_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zMsImhkaWQiOiIwMDBkY2QxNzQ2ZjM2YTVjYWVmOTQ2YjMxOWYwNTYyYiIsInVzZXJDb3VudCI6MX0="/>
  </w:docVars>
  <w:rsids>
    <w:rsidRoot w:val="767A192E"/>
    <w:rsid w:val="04205696"/>
    <w:rsid w:val="0C03621B"/>
    <w:rsid w:val="0D4471D1"/>
    <w:rsid w:val="0F7E1E41"/>
    <w:rsid w:val="10BD1609"/>
    <w:rsid w:val="118F138F"/>
    <w:rsid w:val="11D60E00"/>
    <w:rsid w:val="12C05C68"/>
    <w:rsid w:val="12E94889"/>
    <w:rsid w:val="141270DF"/>
    <w:rsid w:val="16443E43"/>
    <w:rsid w:val="169A6283"/>
    <w:rsid w:val="17AD1F57"/>
    <w:rsid w:val="182878F6"/>
    <w:rsid w:val="19474616"/>
    <w:rsid w:val="1DCF332C"/>
    <w:rsid w:val="1EA739DD"/>
    <w:rsid w:val="1F927C5D"/>
    <w:rsid w:val="241C2348"/>
    <w:rsid w:val="28354157"/>
    <w:rsid w:val="2BFD3212"/>
    <w:rsid w:val="2DE35196"/>
    <w:rsid w:val="303E6093"/>
    <w:rsid w:val="30564EB6"/>
    <w:rsid w:val="32DF0101"/>
    <w:rsid w:val="332F74DC"/>
    <w:rsid w:val="3672558B"/>
    <w:rsid w:val="3B240821"/>
    <w:rsid w:val="417225E8"/>
    <w:rsid w:val="41FE2B6F"/>
    <w:rsid w:val="4761104F"/>
    <w:rsid w:val="4B9E0825"/>
    <w:rsid w:val="4D0B685F"/>
    <w:rsid w:val="4D5E5583"/>
    <w:rsid w:val="54076AB4"/>
    <w:rsid w:val="54357E14"/>
    <w:rsid w:val="55032FB4"/>
    <w:rsid w:val="56DB278C"/>
    <w:rsid w:val="587B3A2E"/>
    <w:rsid w:val="5BD3216D"/>
    <w:rsid w:val="5D885831"/>
    <w:rsid w:val="5F2209B3"/>
    <w:rsid w:val="5FE93D86"/>
    <w:rsid w:val="5FF76C10"/>
    <w:rsid w:val="63032358"/>
    <w:rsid w:val="63522991"/>
    <w:rsid w:val="64D7267F"/>
    <w:rsid w:val="6544591A"/>
    <w:rsid w:val="65BA093C"/>
    <w:rsid w:val="685620B3"/>
    <w:rsid w:val="6F8D63A0"/>
    <w:rsid w:val="70FA50D5"/>
    <w:rsid w:val="718D7167"/>
    <w:rsid w:val="73F90DAF"/>
    <w:rsid w:val="75972E23"/>
    <w:rsid w:val="767A192E"/>
    <w:rsid w:val="77F0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cf2cbd26-8a7c-4072-89cb-1fd853e80cb7\&#21487;&#29233;&#21345;&#36890;&#20820;&#23376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可爱卡通兔子信纸.docx</Template>
  <Pages>3</Pages>
  <Words>1158</Words>
  <Characters>1167</Characters>
  <Lines>0</Lines>
  <Paragraphs>0</Paragraphs>
  <TotalTime>10</TotalTime>
  <ScaleCrop>false</ScaleCrop>
  <LinksUpToDate>false</LinksUpToDate>
  <CharactersWithSpaces>1174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2021-09-14T23:57:00Z</dcterms:created>
  <dc:creator>Moent</dc:creator>
  <cp:lastModifiedBy>Moent</cp:lastModifiedBy>
  <dcterms:modified xsi:type="dcterms:W3CDTF">2023-03-05T09:58:18Z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TemplateUUID">
    <vt:lpwstr>v1.0_mb_ibF7YPzcA6c22zWNiGCngQ==</vt:lpwstr>
  </property>
  <property fmtid="{D5CDD505-2E9C-101B-9397-08002B2CF9AE}" pid="4" name="ICV">
    <vt:lpwstr>EE307A8ADA45452FA0F4D68297F661CC</vt:lpwstr>
  </property>
</Properties>
</file>