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四 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24人，3人请假。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丁曼婷、胡奕可、许诺言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小朋友今天请假没来。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入园：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丁曼婷，张奕涵，王诺婉，申晓文，冯欣，谭沁，徐佳伊，章昕媛，王若鑫，王秋瑶，徐筱晞，李慕妍，郑书韵，杨易，李璟睿，王知霖，徐梓赫，谌睿，周艺天，张悦威，阴少帅，王楷博，徐诺来园主动向老师问好，今天很多小朋友来的时候都带了快乐家园，没带来的小朋友明天记得带哦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集体活动 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美术</w:t>
      </w: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《妈妈的头发》</w:t>
      </w:r>
    </w:p>
    <w:p>
      <w:pPr>
        <w:spacing w:line="360" w:lineRule="exact"/>
        <w:ind w:firstLine="422" w:firstLineChars="200"/>
        <w:jc w:val="left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教材分析：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b/>
          <w:color w:val="auto"/>
          <w:szCs w:val="21"/>
          <w:lang w:val="en-US"/>
        </w:rPr>
      </w:pPr>
      <w:r>
        <w:rPr>
          <w:rFonts w:hint="eastAsia"/>
        </w:rPr>
        <w:t>这是一节绘画活动。妈妈的发型种类繁多，有卷发，有直发；有长发，有短发。在绘画中利用线条来表现头发是最直接的方式。本次活动引导幼儿在游戏中用各种线条（直线、波浪线、弹簧线、螺旋线、弧线）为妈妈设计漂亮的发型，重点是用曲线表现妈妈的发型。</w:t>
      </w:r>
      <w:r>
        <w:rPr>
          <w:rFonts w:hint="eastAsia" w:ascii="宋体" w:hAnsi="宋体"/>
          <w:color w:val="auto"/>
          <w:szCs w:val="21"/>
        </w:rPr>
        <w:t> </w:t>
      </w:r>
    </w:p>
    <w:tbl>
      <w:tblPr>
        <w:tblStyle w:val="6"/>
        <w:tblpPr w:leftFromText="180" w:rightFromText="180" w:vertAnchor="text" w:horzAnchor="page" w:tblpX="1909" w:tblpY="65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30302_090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302_09042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6" name="图片 16" descr="IMG_20230302_165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0302_1655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宗韫玉，丁曼婷，张奕涵，王诺婉，申晓文，冯欣，谭沁，徐佳伊，章昕媛，王若鑫，王秋瑶，徐筱晞，李慕妍，郑书韵，杨易，李璟睿，王知霖，徐梓赫，谌睿，周艺天，张悦威，阴少帅，王楷博，徐诺能</w:t>
      </w:r>
      <w:r>
        <w:rPr>
          <w:rFonts w:hint="eastAsia" w:ascii="宋体" w:hAnsi="宋体"/>
        </w:rPr>
        <w:t>用弹簧线、螺旋线、波浪线、弧线等线条表现妈妈的不同发型。乐意用各种线条进行绘画，体验活动的乐趣。</w:t>
      </w:r>
    </w:p>
    <w:p>
      <w:pPr>
        <w:ind w:firstLine="420" w:firstLineChars="200"/>
        <w:rPr>
          <w:rFonts w:hint="eastAsia" w:ascii="宋体" w:hAnsi="宋体"/>
        </w:rPr>
      </w:pPr>
    </w:p>
    <w:p>
      <w:pPr>
        <w:ind w:firstLine="420" w:firstLineChars="200"/>
        <w:rPr>
          <w:rFonts w:hint="eastAsia" w:ascii="宋体" w:hAnsi="宋体"/>
        </w:rPr>
      </w:pPr>
    </w:p>
    <w:p>
      <w:pPr>
        <w:ind w:firstLine="420" w:firstLineChars="200"/>
        <w:rPr>
          <w:rFonts w:hint="eastAsia" w:ascii="宋体" w:hAnsi="宋体"/>
        </w:rPr>
      </w:pPr>
    </w:p>
    <w:p>
      <w:pPr>
        <w:ind w:firstLine="420" w:firstLineChars="200"/>
        <w:rPr>
          <w:rFonts w:hint="eastAsia" w:ascii="宋体" w:hAnsi="宋体"/>
        </w:rPr>
      </w:pPr>
    </w:p>
    <w:p>
      <w:pPr>
        <w:ind w:firstLine="420" w:firstLineChars="200"/>
        <w:rPr>
          <w:rFonts w:hint="eastAsia" w:ascii="宋体" w:hAnsi="宋体"/>
        </w:rPr>
      </w:pPr>
    </w:p>
    <w:p>
      <w:pPr>
        <w:ind w:firstLine="420" w:firstLineChars="200"/>
        <w:rPr>
          <w:rFonts w:hint="eastAsia" w:ascii="宋体" w:hAnsi="宋体"/>
        </w:rPr>
      </w:pPr>
    </w:p>
    <w:p>
      <w:pPr>
        <w:ind w:firstLine="420" w:firstLineChars="200"/>
        <w:rPr>
          <w:rFonts w:hint="eastAsia" w:ascii="宋体" w:hAnsi="宋体"/>
        </w:rPr>
      </w:pPr>
      <w:bookmarkStart w:id="0" w:name="_GoBack"/>
      <w:bookmarkEnd w:id="0"/>
    </w:p>
    <w:p>
      <w:pPr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三、区域游戏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ab/>
      </w:r>
    </w:p>
    <w:tbl>
      <w:tblPr>
        <w:tblStyle w:val="6"/>
        <w:tblpPr w:leftFromText="180" w:rightFromText="180" w:vertAnchor="text" w:horzAnchor="page" w:tblpX="1909" w:tblpY="65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8"/>
        <w:gridCol w:w="42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330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8" name="图片 18" descr="IMG_20230302_084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0302_0846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9" name="图片 19" descr="IMG_20230302_084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30302_08442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330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佳伊和秋瑶在娃娃家拿了两件漂亮的衣服准备换装游戏啦。</w:t>
            </w:r>
          </w:p>
        </w:tc>
        <w:tc>
          <w:tcPr>
            <w:tcW w:w="522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笑笑在美工区游戏，继续昨天未完成的蝴蝶夹心饼干。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3" w:hRule="atLeast"/>
        </w:trPr>
        <w:tc>
          <w:tcPr>
            <w:tcW w:w="330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0" name="图片 20" descr="IMG_20230302_084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30302_0844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1" name="图片 21" descr="IMG_20230302_084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30302_0848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330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 xml:space="preserve">   汤圆拿来了彩泥书，准备开始做收工啦！</w:t>
            </w:r>
          </w:p>
        </w:tc>
        <w:tc>
          <w:tcPr>
            <w:tcW w:w="522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老师我在厨房切菜做饭呢，你帮我拍个照给妈妈看看吧！</w:t>
            </w:r>
          </w:p>
        </w:tc>
      </w:tr>
    </w:tbl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四、户外游戏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 w:firstLine="420" w:firstLineChars="200"/>
        <w:jc w:val="both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今天我们玩的是皮球、跳跳球，大部分小朋友玩球的时候都能做到自抛自接，玩游戏的时候玩累了都能主动到休息区喝水！</w:t>
      </w:r>
    </w:p>
    <w:tbl>
      <w:tblPr>
        <w:tblStyle w:val="6"/>
        <w:tblpPr w:leftFromText="180" w:rightFromText="180" w:vertAnchor="text" w:horzAnchor="page" w:tblpX="1909" w:tblpY="65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2" name="图片 22" descr="IMG_20230302_095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30302_09590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" name="图片 1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3" name="图片 23" descr="IMG_20230302_095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30302_09595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3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4" name="图片 24" descr="IMG_20230302_095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30302_09585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5" name="图片 25" descr="IMG_20230302_095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30302_0958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6" name="图片 26" descr="IMG_20230302_095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30302_09563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7" name="图片 27" descr="IMG_20230302_095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30302_09514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五、生活活动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米饭：红豆饭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 xml:space="preserve">菜：香菇烧鸡腿，肉沫包菜粉丝  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汤：菠菜山药汤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宗韫玉，丁曼婷，张奕涵，王诺婉，申晓文，冯欣，谭沁，徐佳伊，章昕媛，王若鑫，李慕妍，郑书韵，杨易，李璟睿，王知霖，徐梓赫，谌睿，周艺天，阴少帅，王楷博，徐诺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能遵守用餐规则，耐心等待取餐，吃完饭能主动洗手漱口，擦嘴巴。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今天1点前睡着的小朋友有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宗韫玉，丁曼婷，张奕涵，王诺婉，申晓文，冯欣，谭沁，徐佳伊，章昕媛，王若鑫，王秋瑶，徐筱晞，李慕妍，郑书韵，杨易，李璟睿，王知霖，徐梓赫，谌睿，周艺天，张悦威，阴少帅，王楷博，徐诺。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六、温馨提示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1.近期天气变热，户外活动中孩子容易出汗，请上幼儿园时给孩子垫好吸汗巾，户外活动后我们会帮孩子抽出，谢谢配合！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2.没带快乐家园的家长明天记得带来哦！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TIsImhkaWQiOiIxY2UwNTUwN2FmZTQzNjkyOGUwYTBmYmI5ZGFhMTI4MCIsInVzZXJDb3VudCI6MjR9"/>
  </w:docVars>
  <w:rsids>
    <w:rsidRoot w:val="00000000"/>
    <w:rsid w:val="008D6502"/>
    <w:rsid w:val="00DD4A4C"/>
    <w:rsid w:val="0668092C"/>
    <w:rsid w:val="09810339"/>
    <w:rsid w:val="09BF1E8A"/>
    <w:rsid w:val="0AA947E3"/>
    <w:rsid w:val="0D090CDC"/>
    <w:rsid w:val="0D377AD4"/>
    <w:rsid w:val="132477B7"/>
    <w:rsid w:val="154A73F4"/>
    <w:rsid w:val="1B0256D6"/>
    <w:rsid w:val="1B252495"/>
    <w:rsid w:val="1B7F25EE"/>
    <w:rsid w:val="1BEE0DC0"/>
    <w:rsid w:val="1DB357ED"/>
    <w:rsid w:val="1F431810"/>
    <w:rsid w:val="277C5153"/>
    <w:rsid w:val="27D778FF"/>
    <w:rsid w:val="286F2EE4"/>
    <w:rsid w:val="287249AA"/>
    <w:rsid w:val="28E7478C"/>
    <w:rsid w:val="2C116EA2"/>
    <w:rsid w:val="2C9F79C7"/>
    <w:rsid w:val="306F1C94"/>
    <w:rsid w:val="32AF446B"/>
    <w:rsid w:val="36615687"/>
    <w:rsid w:val="39AF5EB5"/>
    <w:rsid w:val="3C884634"/>
    <w:rsid w:val="3CC97926"/>
    <w:rsid w:val="3D5F61C9"/>
    <w:rsid w:val="42A56447"/>
    <w:rsid w:val="46312108"/>
    <w:rsid w:val="494B5262"/>
    <w:rsid w:val="4D40640B"/>
    <w:rsid w:val="4D897887"/>
    <w:rsid w:val="4DC434D2"/>
    <w:rsid w:val="4E557581"/>
    <w:rsid w:val="50694782"/>
    <w:rsid w:val="52883B4D"/>
    <w:rsid w:val="549F5DAB"/>
    <w:rsid w:val="558B59A3"/>
    <w:rsid w:val="5C440450"/>
    <w:rsid w:val="5ED356C4"/>
    <w:rsid w:val="61235C9D"/>
    <w:rsid w:val="630024F7"/>
    <w:rsid w:val="6583444E"/>
    <w:rsid w:val="6AAA2656"/>
    <w:rsid w:val="6B311856"/>
    <w:rsid w:val="6D315F6E"/>
    <w:rsid w:val="6D667CB0"/>
    <w:rsid w:val="70C745CA"/>
    <w:rsid w:val="74A74768"/>
    <w:rsid w:val="74CF11AD"/>
    <w:rsid w:val="779E362B"/>
    <w:rsid w:val="787157B7"/>
    <w:rsid w:val="79EB557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954</Words>
  <Characters>964</Characters>
  <Paragraphs>83</Paragraphs>
  <TotalTime>2</TotalTime>
  <ScaleCrop>false</ScaleCrop>
  <LinksUpToDate>false</LinksUpToDate>
  <CharactersWithSpaces>980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2022-11-29T00:20:00Z</cp:lastPrinted>
  <dcterms:modified xsi:type="dcterms:W3CDTF">2023-03-02T09:06:37Z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E2F9CD81754246BFB331A6AF88BEA0AF</vt:lpwstr>
  </property>
</Properties>
</file>