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Hans"/>
        </w:rPr>
        <w:t>亲亲热热一家人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1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1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trHeight w:val="225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both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4477"/>
      </w:tblGrid>
      <w:tr>
        <w:trPr>
          <w:trHeight w:val="370" w:hRule="atLeast"/>
        </w:trPr>
        <w:tc>
          <w:tcPr>
            <w:tcW w:w="8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</w:tr>
      <w:tr>
        <w:trPr>
          <w:trHeight w:val="3145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2393950" cy="1795145"/>
                  <wp:effectExtent l="0" t="0" r="19050" b="8255"/>
                  <wp:docPr id="7" name="图片 7" descr="/Users/teiiwa/Downloads/IMG_4612.JPGIMG_4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eiiwa/Downloads/IMG_4612.JPGIMG_46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0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113030</wp:posOffset>
                  </wp:positionV>
                  <wp:extent cx="2336800" cy="1751965"/>
                  <wp:effectExtent l="0" t="0" r="0" b="635"/>
                  <wp:wrapNone/>
                  <wp:docPr id="8" name="图片 8" descr="/Users/teiiwa/Downloads/IMG_4613.JPGIMG_4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eiiwa/Downloads/IMG_4613.JPGIMG_46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175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98425</wp:posOffset>
                  </wp:positionV>
                  <wp:extent cx="2226310" cy="1669415"/>
                  <wp:effectExtent l="0" t="0" r="8890" b="6985"/>
                  <wp:wrapNone/>
                  <wp:docPr id="9" name="图片 9" descr="/Users/teiiwa/Downloads/IMG_4614.JPGIMG_4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eiiwa/Downloads/IMG_4614.JPGIMG_46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310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 w:eastAsiaTheme="minorEastAsia"/>
                <w:szCs w:val="24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120650</wp:posOffset>
                  </wp:positionV>
                  <wp:extent cx="2188210" cy="1640840"/>
                  <wp:effectExtent l="0" t="0" r="21590" b="10160"/>
                  <wp:wrapNone/>
                  <wp:docPr id="11" name="图片 11" descr="/Users/teiiwa/Downloads/IMG_4615.JPGIMG_4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eiiwa/Downloads/IMG_4615.JPGIMG_46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64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961" w:hRule="atLeast"/>
        </w:trPr>
        <w:tc>
          <w:tcPr>
            <w:tcW w:w="4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115570</wp:posOffset>
                  </wp:positionV>
                  <wp:extent cx="2250440" cy="1687830"/>
                  <wp:effectExtent l="0" t="0" r="10160" b="13970"/>
                  <wp:wrapNone/>
                  <wp:docPr id="21" name="图片 21" descr="/Users/teiiwa/Downloads/IMG_4616.JPGIMG_4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eiiwa/Downloads/IMG_4616.JPGIMG_46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68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default" w:ascii="Calibri" w:hAnsi="Calibri"/>
                <w:szCs w:val="24"/>
              </w:rPr>
            </w:pPr>
          </w:p>
        </w:tc>
        <w:tc>
          <w:tcPr>
            <w:tcW w:w="4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eastAsia="zh-CN"/>
              </w:rPr>
            </w:pPr>
            <w:r>
              <w:rPr>
                <w:rFonts w:hint="default" w:ascii="Calibri" w:hAnsi="Calibri"/>
                <w:szCs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56515</wp:posOffset>
                  </wp:positionV>
                  <wp:extent cx="2344420" cy="1757680"/>
                  <wp:effectExtent l="0" t="0" r="17780" b="20320"/>
                  <wp:wrapNone/>
                  <wp:docPr id="19" name="图片 19" descr="/Users/teiiwa/Downloads/IMG_4617.JPGIMG_4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teiiwa/Downloads/IMG_4617.JPGIMG_461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7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eastAsia" w:ascii="宋体" w:hAnsi="宋体" w:cs="宋体"/>
          <w:lang w:val="en-US" w:eastAsia="zh-Hans"/>
        </w:rPr>
        <w:t>今天我们一起玩了好玩的万能工匠游戏。</w:t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78075" cy="1783080"/>
            <wp:effectExtent l="0" t="0" r="9525" b="20320"/>
            <wp:docPr id="6" name="图片 6" descr="/Users/teiiwa/Downloads/IMG_4789.JPGIMG_4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teiiwa/Downloads/IMG_4789.JPGIMG_4789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t xml:space="preserve">  </w:t>
      </w:r>
      <w:bookmarkStart w:id="0" w:name="_GoBack"/>
      <w:bookmarkEnd w:id="0"/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90140" cy="1791970"/>
            <wp:effectExtent l="0" t="0" r="22860" b="11430"/>
            <wp:docPr id="12" name="图片 12" descr="/Users/teiiwa/Downloads/IMG_4790.JPGIMG_4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teiiwa/Downloads/IMG_4790.JPGIMG_4790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62200" cy="1771015"/>
            <wp:effectExtent l="0" t="0" r="0" b="6985"/>
            <wp:docPr id="5" name="图片 5" descr="/Users/teiiwa/Downloads/IMG_4791.JPGIMG_4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teiiwa/Downloads/IMG_4791.JPGIMG_4791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lang w:eastAsia="zh-Hans"/>
        </w:rPr>
        <w:t xml:space="preserve">  </w:t>
      </w:r>
      <w:r>
        <w:rPr>
          <w:rFonts w:hint="default" w:ascii="宋体" w:hAnsi="宋体" w:cs="宋体"/>
          <w:lang w:eastAsia="zh-Hans"/>
        </w:rPr>
        <w:drawing>
          <wp:inline distT="0" distB="0" distL="114300" distR="114300">
            <wp:extent cx="2371090" cy="1778000"/>
            <wp:effectExtent l="0" t="0" r="16510" b="0"/>
            <wp:docPr id="13" name="图片 13" descr="/Users/teiiwa/Downloads/IMG_4792.JPGIMG_4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Users/teiiwa/Downloads/IMG_4792.JPGIMG_4792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default" w:ascii="宋体" w:hAnsi="宋体" w:cs="宋体"/>
          <w:lang w:eastAsia="zh-Hans"/>
        </w:rPr>
      </w:pPr>
    </w:p>
    <w:p>
      <w:pPr>
        <w:pStyle w:val="45"/>
        <w:numPr>
          <w:ilvl w:val="0"/>
          <w:numId w:val="0"/>
        </w:numPr>
        <w:autoSpaceDE w:val="0"/>
        <w:autoSpaceDN w:val="0"/>
        <w:adjustRightInd w:val="0"/>
        <w:ind w:leftChars="0" w:firstLine="960" w:firstLineChars="400"/>
        <w:jc w:val="left"/>
        <w:rPr>
          <w:rFonts w:hint="eastAsia" w:ascii="宋体" w:hAnsi="宋体" w:cs="宋体"/>
          <w:lang w:val="en-US" w:eastAsia="zh-Hans"/>
        </w:rPr>
      </w:pPr>
    </w:p>
    <w:p>
      <w:pPr>
        <w:rPr>
          <w:rFonts w:hint="eastAsia" w:ascii="Arial" w:hAnsi="Arial" w:cs="Arial"/>
          <w:color w:val="000000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HrGRC/UAAAACAEA&#10;AA8AAAAAAAAAAQAgAAAAOAAAAGRycy9kb3ducmV2LnhtbFBLAQIUABQAAAAIAIdO4kBb7/OtegIA&#10;ANQEAAAOAAAAAAAAAAEAIAAAADkBAABkcnMvZTJvRG9jLnhtbFBLBQYAAAAABgAGAFkBAAAlBgAA&#10;AAA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HkdL&#10;U9QAAAAHAQAADwAAAAAAAAABACAAAAA4AAAAZHJzL2Rvd25yZXYueG1sUEsBAhQAFAAAAAgAh07i&#10;QAlr3e2CAgAA2QQAAA4AAAAAAAAAAQAgAAAAOQEAAGRycy9lMm9Eb2MueG1sUEsFBgAAAAAGAAYA&#10;WQEAAC0GAAAAAA=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XxtDfw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7F8b&#10;Q38CAADe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FgAAAGRycy9QSwECFAAUAAAACACHTuJAy+jvF9EAAAAGAQAADwAAAAAAAAABACAAAAA4AAAA&#10;ZHJzL2Rvd25yZXYueG1sUEsBAhQAFAAAAAgAh07iQGELYm6jAgAAQwUAAA4AAAAAAAAAAQAgAAAA&#10;NgEAAGRycy9lMm9Eb2MueG1sUEsFBgAAAAAGAAYAWQEAAEsGAAAAAA==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Z50Mk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2edD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7Jry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sm&#10;vL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pFBPO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C0oM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kUE8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C4U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C4U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PkAdAgQIAANw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P&#10;kAdA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6Hb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6Hb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eBjN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qcjC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e&#10;BjN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Ilz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Ilz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eEMe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R4&#10;Qx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K0G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k&#10;K0G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9Yb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m&#10;9Yb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6Rgs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V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6&#10;Rgs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OXP6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5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O&#10;XP6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7N3V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7N3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rAph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r&#10;Aph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1PKW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lBim8cd/fP/869unn1++EtyBoL0Lc+RduUvfewFmmvbQeJ2+mIMc&#10;ADGYTY8noPamoqP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TU&#10;8p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" name="五角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KM4DdggIAANw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SjOA3Y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/FyWu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G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8X&#10;Ja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+29x5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OKT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7b&#10;3H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44" name="流程图: 摘录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gQtQ2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GBC1Da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eFvk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t4&#10;W+S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KiB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kq&#10;IE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x8Ffl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x&#10;8Ffl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5tmQ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jm&#10;2ZC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9NzT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H0&#10;3N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VIM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H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LfN&#10;Ug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0U9B4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6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0&#10;U9B4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6" name="流程图: 摘录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DKkF1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MqQXW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ybtWR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n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y&#10;btW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7fNDS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G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7&#10;fND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6sCkF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5n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qw&#10;KQ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2" name="五角星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tPA3s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Q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t&#10;PA3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5L6H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U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5&#10;L6H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gn0P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gn0P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htY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htY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20" name="流程图: 摘录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o2QWz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qNkFs5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ZW6n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Nj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3&#10;ZW6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ez+V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8&#10;ez+V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T8vm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BP&#10;y+a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bDiw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1s&#10;OLC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PDioQlw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Tw4qEJ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sV78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fEK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37Fe/I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UQwG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p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b&#10;UQ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Vk1U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LY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Vk1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1S2D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4o8QwjV/+4/vnX98+/fzylaRLULR3YY7MK3fpey/ATPMeGq/TF5OQ&#10;Q0WHg9n0eAJybyo6Gkxnk+OeYnGIhKeE8agsEedIGJ6MJrNxwi/ugZwP8aWwmiSjolCiH2dm2e4i&#10;xC73NicVDlbJei2Vyo7fXJ8rT3YMv3tdTtZlbh/wf6QpQ/Zp4E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v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PVL&#10;YO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cmmC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cmmC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dsKJgA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N2&#10;wo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QQEY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x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QQE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W/sh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W/s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VgY9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u&#10;VgY9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57" name="五角星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bUq02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b&#10;Uq02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58" name="流程图: 摘录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Piuzu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QYYeMN09jy6+8ff337dPX154RcX365+vGZRCNS1To/wRvn7gx6&#10;zaMY697VoOM/VkR2CFaMBvl4RMlFScf7+XC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+K7O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0" name="五角星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vOiJ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wIlhGr/8x/fPv759+vnlK0mXoGjvwhyZV+7S916AmeY9NF6nLyYh&#10;B4AMZtPjCYBu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i8&#10;6Im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2" name="五角星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Ctb6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hp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C&#10;tb6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3" name="五角星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3sRWV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t7EVl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4" name="五角星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8r0Sn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v&#10;RKe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5" name="流程图: 摘录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bqag+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orm7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Jp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j&#10;orm7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Am7DUgQ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A&#10;m7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269" name="流程图: 摘录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DWFmhz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D8R&#10;NES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FZ9P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oV&#10;n0+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GGJ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nQ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GGJ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/3kK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v/&#10;eQq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rQKp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rQKp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IYft+gQIAANw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I&#10;Yft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NwnzjgQ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N&#10;wnz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8" name="流程图: 摘录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A+FuO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97Lt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D4W46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GggID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7P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aC&#10;AgO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8iafafw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PImn&#10;2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9RV4Nfg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KzDmkPTAAAA&#10;AwEAAA8AAAAAAAAAAQAgAAAAOAAAAGRycy9kb3ducmV2LnhtbFBLAQIUABQAAAAIAIdO4kB9RV4N&#10;fgIAANwEAAAOAAAAAAAAAAEAIAAAADgBAABkcnMvZTJvRG9jLnhtbFBLBQYAAAAABgAGAFkBAAAo&#10;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j8t6gA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mP&#10;y3q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zhp1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z&#10;hp1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3" name="五角星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gjZm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gjZ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5" name="五角星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4mMxf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R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4&#10;mMx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9" name="流程图: 摘录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AwDFGt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vNRC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x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v&#10;NRC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BU/q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x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BU/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TAeTh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8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T&#10;AeT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4v99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A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4&#10;v99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HIIx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HII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3/4m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5ps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/+J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AaNjS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J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A&#10;aNj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XM&#10;j7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VzBlh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V&#10;zBlh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phK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D2V2ggIAAN4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9A9l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Lbcw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k&#10;Lbcw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u3R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8QwjV/+4/vnX98+/fzylaRLULR3YY7MK3fpey/ATPMeGq/TF5OQ&#10;Q0WHg9n0eAJybyo6Gkxnk+OeYnGIhKeE8agsEedIGJ6MJrNxwi/ugZwP8aWwmiSjolCiH2dm2e4i&#10;xC73NicVDlbJei2Vyo7fXJ8rT3YMv3tdTtZlbh/wf6QpQ/YYeD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u3R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KweR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rB&#10;5H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4hcr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Bzj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4hc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si2B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0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yL&#10;YH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xqJM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x&#10;qJM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FPEaF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J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F&#10;PEaF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iwa8U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c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i&#10;wa8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pVEcP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OlU&#10;Rw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uN+oY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436hi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pbsx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u&#10;pbsx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e3T8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y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R7&#10;dPy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RlhCM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GWEIy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s98CS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5M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s&#10;98CS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5cXR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5cXR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KTwG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Qp&#10;PAa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mL7Y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p6AEsM0/viP759/ffv088tXgjsQtHdhjrwrd+l7L8BM0x4ar9MXc5BD&#10;RYeD2fR4Apybio4G09nkuCdYHCLhKWE8KkvEORKGJ6PJbJzwi3sg50N8KawmyagodOjHmVe2uwix&#10;y73NSYWDVbJeS6Wy4zfX58qTHcPPXpeTdTnr4f9IU4bsIfzhJHfCIOEG0kFT2oGGYDaUMLXBbvDo&#10;c21jUwUUZ/NUe8VC29XIsKkEm2sZsRVK6opO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iY&#10;vt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66" name="流程图: 摘录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97spG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1" name="五角星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3EsOgAIAANw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CPc&#10;Sw6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2" name="五角星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jjCt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h&#10;jjCt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73" name="流程图: 摘录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BqOGmlg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BYAAABkcnMv&#10;UEsBAhQAFAAAAAgAh07iQHPzwbjTAAAAAwEAAA8AAAAAAAAAAQAgAAAAOAAAAGRycy9kb3ducmV2&#10;LnhtbFBLAQIUABQAAAAIAIdO4kBBqOGmlgIAAO8EAAAOAAAAAAAAAAEAIAAAADgBAABkcnMvZTJv&#10;RG9jLnhtbFBLBQYAAAAABgAGAFkBAABA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g4+c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4n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CD&#10;j5y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KC4Od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4m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K&#10;C4Od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DGYbe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D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D&#10;GYbe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02x5E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cc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0&#10;2x5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47" name="流程图: 摘录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HJ3xy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cnfHK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RL+qr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R&#10;L+q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wOO2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w&#10;OO2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60" name="流程图: 摘录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waZ/Olw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sGmfzpcCAADx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61" name="五角星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1qgx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PW&#10;qDG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1bHP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1&#10;bHP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76" name="五角星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fZSXO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f&#10;ZSXO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5rw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5rw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Zhn8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JmGf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8iFeT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8&#10;iFe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I&#10;yPk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Pyf/Ei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g&#10;yLJ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duEOC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5PBp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24&#10;Q4K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5CxPG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5&#10;CxP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MDoU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P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M&#10;DoU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0" name="五角星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2BngIgA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HYG&#10;eA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bcnQgQ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bcnQ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Gvop1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PKT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a+&#10;inW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91" name="流程图: 摘录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rNqoJJ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+n+j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N&#10;+n+j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JlQHp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EmV&#10;Aem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Lx3pK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OKD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L&#10;x3pK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Jf5Se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J&#10;f5S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Lj1Xc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AuPVdy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9Vtn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9Vtn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c21Ut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SdD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c&#10;21U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gXv1p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KBe/W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Ad+1T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bw9S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bw9S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vNrGi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nE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v&#10;NrGi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7" name="五角星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KmGOxY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9" name="五角星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rJYte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r&#10;JYte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9" name="五角星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dl&#10;+HW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2" name="五角星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H4oH5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H&#10;4oH5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4" name="五角星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5+HvA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5&#10;+HvA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6" name="五角星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T8S3X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b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T&#10;8S3X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0" name="五角星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lb&#10;sEi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4" name="五角星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5cCr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Frl&#10;wKu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iELLZfw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YhCy&#10;2X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Zn/Mk4ICAADc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uoTAH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G6h&#10;MAe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WAAAAZHJzL1BLAQIUABQAAAAIAIdO4kCsw5pD0wAA&#10;AAMBAAAPAAAAAAAAAAEAIAAAADgAAABkcnMvZG93bnJldi54bWxQSwECFAAUAAAACACHTuJAROzx&#10;1n8CAADcBAAADgAAAAAAAAABACAAAAA4AQAAZHJzL2Uyb0RvYy54bWxQSwUGAAAAAAYABgBZAQAA&#10;KQ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81" name="流程图: 摘录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DHFynOlw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WAAAAZHJz&#10;L1BLAQIUABQAAAAIAIdO4kBz88G40wAAAAMBAAAPAAAAAAAAAAEAIAAAADgAAABkcnMvZG93bnJl&#10;di54bWxQSwECFAAUAAAACACHTuJAxxcpzpcCAADvBAAADgAAAAAAAAABACAAAAA4AQAAZHJzL2Uy&#10;b0RvYy54bWxQSwUGAAAAAAYABgBZAQAAQ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HcnOi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6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dy&#10;c6K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C0fQ/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MLR&#10;9D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HQ3ogAIAANw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d&#10;Dei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TIzrO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4" name="流程图: 摘录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YqW4Z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ipbhm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ylhEDgg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cpYRA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bZvsH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307" name="流程图: 摘录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sFm4GmQ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BYAAABk&#10;cnMvUEsBAhQAFAAAAAgAh07iQHPzwbjTAAAAAwEAAA8AAAAAAAAAAQAgAAAAOAAAAGRycy9kb3du&#10;cmV2LnhtbFBLAQIUABQAAAAIAIdO4kBsFm4GmQIAAPEEAAAOAAAAAAAAAAEAIAAAADgBAABkcnMv&#10;ZTJvRG9jLnhtbFBLBQYAAAAABgAGAFkBAABD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7pk57ggIAAN4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+6ZOe4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OouVw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O&#10;ouVw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ELMrr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E&#10;LMrr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BT3ZLgA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FP&#10;dku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DAtMD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IMC&#10;0wO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AmR&#10;it+AAgAA3A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aMbuZ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a&#10;MbuZ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CbB3XOmAIAAPEEAAAOAAAA&#10;ZHJzL2Uyb0RvYy54bWytVM1u00AQviPxDqu9UztuQtqoThUlBCFVtFJBnDfrdbzS/jG7iVNunDn1&#10;gITEC/ACHOFtWl6D2bX7Q+HQAz6sZzyz38x8M+O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JsHdc6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nlTFD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aMT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n&#10;lTFD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NoZ0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NoZ0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IWfg+gQIAANw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I&#10;Wfg+gQIAANw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Csw5pD&#10;0wAAAAMBAAAPAAAAAAAAAAEAIAAAADgAAABkcnMvZG93bnJldi54bWxQSwECFAAUAAAACACHTuJA&#10;P8VPdoICAADeBAAADgAAAAAAAAABACAAAAA4AQAAZHJzL2Uyb0RvYy54bWxQSwUGAAAAAAYABgBZ&#10;AQAAL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Urw/O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BSv&#10;D86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Ldong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ZMh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L&#10;dong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OIhe3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O&#10;Ihe3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AbSNPr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BtI0+u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DNnGdU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DN&#10;nGdU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X1AqgQ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X1A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FbCxyKYAgAA7w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AMKwrJ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AM&#10;KwrJ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v&#10;EgOm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aFqitgAIAAN4EAAAOAAAA&#10;ZHJzL2Uyb0RvYy54bWytVEtuFDEQ3SNxB8t70j2TmcxH6YlGGQ1CiiBSQKwdt3vakn/Ynk84BmLB&#10;jiV34DwIcQye3Z0PgUUWbNxVrtKrqtevfH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JoW&#10;qK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MOaQ9MA&#10;AAADAQAADwAAAAAAAAABACAAAAA4AAAAZHJzL2Rvd25yZXYueG1sUEsBAhQAFAAAAAgAh07iQKWc&#10;LD2AAgAA3gQAAA4AAAAAAAAAAQAgAAAAOAEAAGRycy9lMm9Eb2MueG1sUEsFBgAAAAAGAAYAWQEA&#10;ACo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3810" b="21590"/>
                      <wp:docPr id="112" name="流程图: 摘录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c/PBuNMAAAADAQAADwAAAAAAAAABACAAAAA4AAAAZHJzL2Rvd25y&#10;ZXYueG1sUEsBAhQAFAAAAAgAh07iQEX6gTGYAgAA8QQAAA4AAAAAAAAAAQAgAAAAOAEAAGRycy9l&#10;Mm9Eb2MueG1sUEsFBgAAAAAGAAYAWQEAAE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PlXoq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P&#10;lXoq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CE&#10;iysY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0" b="146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zDmkPT&#10;AAAAAwEAAA8AAAAAAAAAAQAgAAAAOAAAAGRycy9kb3ducmV2LnhtbFBLAQIUABQAAAAIAIdO4kBx&#10;j4ATgQIAAN4EAAAOAAAAAAAAAAEAIAAAADgBAABkcnMvZTJvRG9jLnhtbFBLBQYAAAAABgAGAFkB&#10;AAAr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1.天气昼夜温差比较大，注意及时提醒幼儿穿脱衣物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。</w:t>
      </w:r>
    </w:p>
    <w:p>
      <w:pPr>
        <w:pStyle w:val="24"/>
        <w:numPr>
          <w:ilvl w:val="0"/>
          <w:numId w:val="3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水杯里装好温水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Hans" w:bidi="ar"/>
        </w:rPr>
        <w:t>，不要装很烫的水。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8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FreesiaUPC">
    <w:altName w:val="苹方-简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pple Color Emoji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B93F81"/>
    <w:rsid w:val="083C7D61"/>
    <w:rsid w:val="084747F0"/>
    <w:rsid w:val="08656B2F"/>
    <w:rsid w:val="08EA74EC"/>
    <w:rsid w:val="096173C6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DDD862"/>
    <w:rsid w:val="15396CCC"/>
    <w:rsid w:val="154D28B1"/>
    <w:rsid w:val="155021BC"/>
    <w:rsid w:val="1592109E"/>
    <w:rsid w:val="162D09B2"/>
    <w:rsid w:val="169145C2"/>
    <w:rsid w:val="16B5B6A9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A12105"/>
    <w:rsid w:val="2EAB6025"/>
    <w:rsid w:val="2EB43D5F"/>
    <w:rsid w:val="2ED3422E"/>
    <w:rsid w:val="2ED8363A"/>
    <w:rsid w:val="2EE135EF"/>
    <w:rsid w:val="2F8A455D"/>
    <w:rsid w:val="2FC60991"/>
    <w:rsid w:val="2FFFA9B3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E4CF8"/>
    <w:rsid w:val="335F2223"/>
    <w:rsid w:val="33732C25"/>
    <w:rsid w:val="3421711A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A65E3F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7F391E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CA6905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3C47E6F"/>
    <w:rsid w:val="54210404"/>
    <w:rsid w:val="54413567"/>
    <w:rsid w:val="544D101A"/>
    <w:rsid w:val="54F23BED"/>
    <w:rsid w:val="55265417"/>
    <w:rsid w:val="55662FCA"/>
    <w:rsid w:val="55B668EA"/>
    <w:rsid w:val="56563ADF"/>
    <w:rsid w:val="568231D1"/>
    <w:rsid w:val="56F5556C"/>
    <w:rsid w:val="5752020D"/>
    <w:rsid w:val="57AE52C4"/>
    <w:rsid w:val="57B95182"/>
    <w:rsid w:val="58236237"/>
    <w:rsid w:val="58592C6D"/>
    <w:rsid w:val="585D0505"/>
    <w:rsid w:val="58C80A32"/>
    <w:rsid w:val="59177F14"/>
    <w:rsid w:val="59701DD9"/>
    <w:rsid w:val="59B84AF1"/>
    <w:rsid w:val="59EC4941"/>
    <w:rsid w:val="59FB5B74"/>
    <w:rsid w:val="5A1C4FF5"/>
    <w:rsid w:val="5A9B7EB6"/>
    <w:rsid w:val="5AA532B9"/>
    <w:rsid w:val="5ABC0012"/>
    <w:rsid w:val="5AFF6E5C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EFE0A1A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DFE686"/>
    <w:rsid w:val="6BE779C2"/>
    <w:rsid w:val="6C182CBF"/>
    <w:rsid w:val="6C6A2E4B"/>
    <w:rsid w:val="6D094565"/>
    <w:rsid w:val="6D5FB058"/>
    <w:rsid w:val="6DCC231C"/>
    <w:rsid w:val="6E9D2DE6"/>
    <w:rsid w:val="6EC87ECA"/>
    <w:rsid w:val="6EE0324F"/>
    <w:rsid w:val="6EE87DF0"/>
    <w:rsid w:val="6F687C7E"/>
    <w:rsid w:val="6F986A4D"/>
    <w:rsid w:val="6FA97CC9"/>
    <w:rsid w:val="6FB54730"/>
    <w:rsid w:val="6FF9BC78"/>
    <w:rsid w:val="6FFD7A25"/>
    <w:rsid w:val="70AE5D59"/>
    <w:rsid w:val="70F6046D"/>
    <w:rsid w:val="718605D1"/>
    <w:rsid w:val="71E70721"/>
    <w:rsid w:val="71E72862"/>
    <w:rsid w:val="71EE30A5"/>
    <w:rsid w:val="72120633"/>
    <w:rsid w:val="72381269"/>
    <w:rsid w:val="723E69EA"/>
    <w:rsid w:val="724573AC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5EC1BAC"/>
    <w:rsid w:val="767F4A4A"/>
    <w:rsid w:val="76A14F68"/>
    <w:rsid w:val="76DFCB22"/>
    <w:rsid w:val="770D33A6"/>
    <w:rsid w:val="77567201"/>
    <w:rsid w:val="775871E3"/>
    <w:rsid w:val="776211EA"/>
    <w:rsid w:val="77B86FBD"/>
    <w:rsid w:val="77FF0191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FAAEF"/>
    <w:rsid w:val="7A8B49B7"/>
    <w:rsid w:val="7ABB6F4D"/>
    <w:rsid w:val="7B101AA1"/>
    <w:rsid w:val="7B5D74C6"/>
    <w:rsid w:val="7B6E5C05"/>
    <w:rsid w:val="7B766513"/>
    <w:rsid w:val="7B7A717E"/>
    <w:rsid w:val="7BBF1446"/>
    <w:rsid w:val="7BC969B6"/>
    <w:rsid w:val="7BFD0256"/>
    <w:rsid w:val="7BFDC15E"/>
    <w:rsid w:val="7C12435C"/>
    <w:rsid w:val="7C2E3D5F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5B6791"/>
    <w:rsid w:val="7F7D5FF1"/>
    <w:rsid w:val="7FB35C14"/>
    <w:rsid w:val="7FBF2AC2"/>
    <w:rsid w:val="7FCA6A80"/>
    <w:rsid w:val="7FEFF939"/>
    <w:rsid w:val="9DA4413B"/>
    <w:rsid w:val="9E9F6D9A"/>
    <w:rsid w:val="AFEF243F"/>
    <w:rsid w:val="B7BB8CE3"/>
    <w:rsid w:val="B9376F37"/>
    <w:rsid w:val="C9E3BC9B"/>
    <w:rsid w:val="CBF3322B"/>
    <w:rsid w:val="CEAD08DF"/>
    <w:rsid w:val="D6FFF301"/>
    <w:rsid w:val="D9B8C08A"/>
    <w:rsid w:val="D9BD9D67"/>
    <w:rsid w:val="DFEF6FFB"/>
    <w:rsid w:val="E6EF3610"/>
    <w:rsid w:val="E7FFBADB"/>
    <w:rsid w:val="EABF4430"/>
    <w:rsid w:val="EB7FE1D3"/>
    <w:rsid w:val="EFBFC49B"/>
    <w:rsid w:val="EFED5F1D"/>
    <w:rsid w:val="F021BE7C"/>
    <w:rsid w:val="F1FF9665"/>
    <w:rsid w:val="F6972636"/>
    <w:rsid w:val="FB5603FF"/>
    <w:rsid w:val="FBCF1DF4"/>
    <w:rsid w:val="FDFF73C8"/>
    <w:rsid w:val="FDFFB93A"/>
    <w:rsid w:val="FEAD81BD"/>
    <w:rsid w:val="FEBC7789"/>
    <w:rsid w:val="FFEFCAEA"/>
    <w:rsid w:val="FFF7B961"/>
    <w:rsid w:val="FF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756</Words>
  <Characters>799</Characters>
  <Lines>33</Lines>
  <Paragraphs>9</Paragraphs>
  <TotalTime>8</TotalTime>
  <ScaleCrop>false</ScaleCrop>
  <LinksUpToDate>false</LinksUpToDate>
  <CharactersWithSpaces>887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2020-01-03T16:30:00Z</dcterms:created>
  <dc:creator>Microsoft Office 用户</dc:creator>
  <cp:lastModifiedBy>丁岩</cp:lastModifiedBy>
  <cp:lastPrinted>2022-10-06T14:53:00Z</cp:lastPrinted>
  <dcterms:modified xsi:type="dcterms:W3CDTF">2023-03-02T10:27:27Z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86948D81F5D645F6A1944E6F5FDBD8FC</vt:lpwstr>
  </property>
</Properties>
</file>