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2023.3.1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三</w:t>
      </w:r>
      <w:bookmarkStart w:id="0" w:name="_GoBack"/>
      <w:bookmarkEnd w:id="0"/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亲亲热热一家人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</w:t>
      </w:r>
      <w:r>
        <w:rPr>
          <w:rFonts w:hint="eastAsia" w:asciiTheme="minorEastAsia" w:hAnsiTheme="minorEastAsia" w:eastAsiaTheme="minorEastAsia" w:cstheme="minorEastAsia"/>
          <w:bCs/>
          <w:color w:val="000000"/>
          <w:sz w:val="21"/>
          <w:szCs w:val="21"/>
          <w:lang w:val="en-US" w:eastAsia="zh-CN"/>
        </w:rPr>
        <w:t>，最近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天气变化频繁，昼夜温差较大，请家长密切关注孩子的身体情况，如出现流感、发热、呕吐、腹泻等身体不适的情况，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请及时告知老师并就医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来园后主动跟老师打招呼和自主绕杯带的小朋友变多啦，希望小朋友们都能够保持良好的文明习惯。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8" name="图片 8" descr="IMG_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2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727835" cy="1296035"/>
            <wp:effectExtent l="0" t="0" r="12065" b="12065"/>
            <wp:docPr id="15" name="图片 15" descr="IMG_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2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Cs/>
          <w:color w:val="000000"/>
          <w:szCs w:val="21"/>
          <w:lang w:val="en-US" w:eastAsia="zh-CN"/>
        </w:rPr>
        <w:drawing>
          <wp:inline distT="0" distB="0" distL="114300" distR="114300">
            <wp:extent cx="1823720" cy="1367790"/>
            <wp:effectExtent l="0" t="0" r="5080" b="3810"/>
            <wp:docPr id="16" name="图片 16" descr="IMG_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2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集体活动：数学《数字朋友送给谁》</w:t>
      </w:r>
    </w:p>
    <w:p>
      <w:pPr>
        <w:jc w:val="left"/>
        <w:rPr>
          <w:rFonts w:hint="eastAsia" w:ascii="ˎ̥" w:hAnsi="ˎ̥"/>
          <w:kern w:val="0"/>
        </w:rPr>
      </w:pPr>
      <w:r>
        <w:rPr>
          <w:rFonts w:hint="eastAsia" w:ascii="ˎ̥" w:hAnsi="ˎ̥"/>
          <w:kern w:val="0"/>
          <w:lang w:val="en-US" w:eastAsia="zh-CN"/>
        </w:rPr>
        <w:t xml:space="preserve">    </w:t>
      </w:r>
      <w:r>
        <w:rPr>
          <w:rFonts w:hint="eastAsia"/>
        </w:rPr>
        <w:t>这是一次关于数与物对应的数学活动。本活动旨在正确点数并说出物品总数，在认识数字的基础上，根据总数匹配相应的数字，将数字与客观事物的数量联系起来，建立数与物之间一对一的联系</w:t>
      </w:r>
      <w:r>
        <w:rPr>
          <w:rFonts w:hint="eastAsia" w:ascii="ˎ̥" w:hAnsi="ˎ̥"/>
          <w:kern w:val="0"/>
        </w:rPr>
        <w:t>。</w:t>
      </w: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在本次活动中，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小朋友能够坐端正，认识1-5的数字宝宝，并根据数量正确匹配数物操作；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小朋友在操作过程中会将数字颠倒摆放，还要加强对数字的认识哦~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小朋友也可以多到益智区进行数字匹配的游戏，相信你很快会掌握数物匹配的小知识的。</w:t>
      </w:r>
    </w:p>
    <w:p>
      <w:pPr>
        <w:jc w:val="center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7" name="图片 17" descr="IMG_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32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32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3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2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val="en-US" w:eastAsia="zh-CN"/>
        </w:rPr>
      </w:pP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27" name="图片 27" descr="IMG_3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2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8" name="图片 28" descr="IMG_3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2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我会整理玩具，收游戏的时候讲材料放放好，摆整齐。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今天我拼了一个“有毒”的花，它很高，会散发有害气体。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9" name="图片 29" descr="IMG_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2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3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小剪刀剪得时候要注意，一手拿好纸，一手拿好剪刀，要注意不能剪刀手哦。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彩泥变变变，今天我用黄色和白色做了一个蝴蝶饼干，一定很香。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今天我们在滑滑梯游戏，孩子们在游戏前一起约定了游戏规则。天气热，小朋友在老师的提醒下也都能够自主脱衣、喝水。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2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2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3" name="图片 23" descr="IMG_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2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32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32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32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今天我们吃的是：扬州炒饭。水果是橙子。</w:t>
      </w:r>
    </w:p>
    <w:p>
      <w:pPr>
        <w:ind w:firstLine="420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今天王诺婉小朋友剩的有点多，其它小朋友都很棒哦，其中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阴少刷、杨易、徐诺、张奕涵、丁曼婷、李慕妍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都进行了添饭！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今天大部分小朋友都很快进入梦乡，希望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章昕媛、张悦威</w:t>
      </w: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小朋友躺在床上也不要发出声音哦，睡不着的时候可以睁着眼睛休息一下，不打扰他人~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1.今天发放了快乐家园，请家长们填写好2月份的内容，明后天带来幼儿园哦。</w:t>
      </w: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MsImhkaWQiOiIwMDBkY2QxNzQ2ZjM2YTVjYWVmOTQ2YjMxOWYwNTYyYiIsInVzZXJDb3VudCI6MX0="/>
  </w:docVars>
  <w:rsids>
    <w:rsidRoot w:val="767A192E"/>
    <w:rsid w:val="04205696"/>
    <w:rsid w:val="0C03621B"/>
    <w:rsid w:val="0D4471D1"/>
    <w:rsid w:val="0F7E1E41"/>
    <w:rsid w:val="10BD1609"/>
    <w:rsid w:val="118F138F"/>
    <w:rsid w:val="11D60E00"/>
    <w:rsid w:val="12C05C68"/>
    <w:rsid w:val="12E94889"/>
    <w:rsid w:val="141270DF"/>
    <w:rsid w:val="16443E43"/>
    <w:rsid w:val="17AD1F57"/>
    <w:rsid w:val="182878F6"/>
    <w:rsid w:val="19474616"/>
    <w:rsid w:val="1DCF332C"/>
    <w:rsid w:val="1EA739DD"/>
    <w:rsid w:val="1F927C5D"/>
    <w:rsid w:val="241C2348"/>
    <w:rsid w:val="28354157"/>
    <w:rsid w:val="2BFD3212"/>
    <w:rsid w:val="2DE35196"/>
    <w:rsid w:val="30564EB6"/>
    <w:rsid w:val="32DF0101"/>
    <w:rsid w:val="332F74DC"/>
    <w:rsid w:val="3672558B"/>
    <w:rsid w:val="3B240821"/>
    <w:rsid w:val="417225E8"/>
    <w:rsid w:val="41FE2B6F"/>
    <w:rsid w:val="4761104F"/>
    <w:rsid w:val="4B9E0825"/>
    <w:rsid w:val="4D0B685F"/>
    <w:rsid w:val="4D5E5583"/>
    <w:rsid w:val="54076AB4"/>
    <w:rsid w:val="54357E14"/>
    <w:rsid w:val="55032FB4"/>
    <w:rsid w:val="56DB278C"/>
    <w:rsid w:val="587B3A2E"/>
    <w:rsid w:val="5BD3216D"/>
    <w:rsid w:val="5D885831"/>
    <w:rsid w:val="5F2209B3"/>
    <w:rsid w:val="5FE93D86"/>
    <w:rsid w:val="5FF76C10"/>
    <w:rsid w:val="63032358"/>
    <w:rsid w:val="63522991"/>
    <w:rsid w:val="64D7267F"/>
    <w:rsid w:val="6544591A"/>
    <w:rsid w:val="65BA093C"/>
    <w:rsid w:val="685620B3"/>
    <w:rsid w:val="6F8D63A0"/>
    <w:rsid w:val="70FA50D5"/>
    <w:rsid w:val="718D7167"/>
    <w:rsid w:val="73F90DAF"/>
    <w:rsid w:val="75972E23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1158</Words>
  <Characters>1167</Characters>
  <Lines>0</Lines>
  <Paragraphs>0</Paragraphs>
  <TotalTime>1</TotalTime>
  <ScaleCrop>false</ScaleCrop>
  <LinksUpToDate>false</LinksUpToDate>
  <CharactersWithSpaces>1174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admin</cp:lastModifiedBy>
  <dcterms:modified xsi:type="dcterms:W3CDTF">2023-03-01T08:12:22Z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EE307A8ADA45452FA0F4D68297F661CC</vt:lpwstr>
  </property>
</Properties>
</file>