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2023.2.27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一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亲亲热热一家人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今天4位小朋友请假</w:t>
      </w:r>
      <w:r>
        <w:rPr>
          <w:rFonts w:hint="eastAsia" w:asciiTheme="minorEastAsia" w:hAnsiTheme="minorEastAsia" w:eastAsiaTheme="minorEastAsia" w:cstheme="minorEastAsia"/>
          <w:bCs/>
          <w:color w:val="000000"/>
          <w:sz w:val="21"/>
          <w:szCs w:val="21"/>
          <w:lang w:val="en-US" w:eastAsia="zh-CN"/>
        </w:rPr>
        <w:t>，最近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天气变化频繁，昼夜温差较大，请家长密切关注孩子的身体情况，如出现流感、发热、呕吐、腹泻等身体不适的情况，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请及时告知老师并就医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早上来园孩子们都会主动跟老师打招呼，其中表扬宗韫玉小朋友，喝牛奶的速度有所提升哦，希望在喝牛奶后也能够自主进行区域游戏~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/>
          <w:b w:val="0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0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集体活动：综合《亲亲热热一家人》</w:t>
      </w:r>
    </w:p>
    <w:p>
      <w:pPr>
        <w:jc w:val="left"/>
        <w:rPr>
          <w:rFonts w:hint="eastAsia" w:ascii="ˎ̥" w:hAnsi="ˎ̥"/>
          <w:kern w:val="0"/>
        </w:rPr>
      </w:pPr>
      <w:r>
        <w:rPr>
          <w:rFonts w:hint="eastAsia" w:ascii="ˎ̥" w:hAnsi="ˎ̥"/>
          <w:kern w:val="0"/>
          <w:lang w:val="en-US" w:eastAsia="zh-CN"/>
        </w:rPr>
        <w:t xml:space="preserve">  </w:t>
      </w:r>
      <w:r>
        <w:rPr>
          <w:rFonts w:hint="eastAsia" w:ascii="ˎ̥" w:hAnsi="ˎ̥"/>
          <w:kern w:val="0"/>
        </w:rPr>
        <w:t>一家人是指住在一个屋檐下共同生活的人。对于小班的孩子来说，一家人除了爸爸妈妈，也许还有爷爷奶奶或者是外公外婆，是每天在一张桌子上吃饭的人。本节综合活动以幼儿最喜欢的过家家形式展开，引导幼儿学一学平时观察到的家人的穿着打扮，工作、生活等，并在表演和观看表演的过程中体会家人对宝宝的关心和照顾，从而引导幼儿了解如何去关心家人，体验一家人在一起亲亲热热的感觉。</w:t>
      </w:r>
    </w:p>
    <w:p>
      <w:pPr>
        <w:ind w:firstLine="420" w:firstLineChars="200"/>
        <w:rPr>
          <w:rFonts w:hint="default" w:ascii="ˎ̥" w:hAnsi="ˎ̥" w:eastAsiaTheme="minorEastAsia"/>
          <w:kern w:val="0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在本次活动中，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szCs w:val="21"/>
          <w:lang w:val="en-US" w:eastAsia="zh-CN"/>
        </w:rPr>
        <w:t>小朋友能够大胆举手，</w:t>
      </w:r>
      <w:r>
        <w:rPr>
          <w:rFonts w:ascii="宋体" w:hAnsi="宋体"/>
          <w:szCs w:val="21"/>
        </w:rPr>
        <w:t>乐意参加角色活动，能大胆地把展示家人的生活</w:t>
      </w:r>
      <w:r>
        <w:rPr>
          <w:rFonts w:hint="eastAsia" w:ascii="宋体" w:hAnsi="宋体"/>
          <w:szCs w:val="21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</w:t>
      </w:r>
      <w:r>
        <w:rPr>
          <w:rFonts w:hint="eastAsia" w:ascii="宋体" w:hAnsi="宋体"/>
          <w:szCs w:val="21"/>
          <w:lang w:val="en-US" w:eastAsia="zh-CN"/>
        </w:rPr>
        <w:t>小朋友也能够做一名文明的小观众，通过观看表演</w:t>
      </w:r>
      <w:r>
        <w:rPr>
          <w:rFonts w:ascii="宋体" w:hAnsi="宋体"/>
          <w:szCs w:val="21"/>
        </w:rPr>
        <w:t>体会到一家人在一起互相关心、亲亲热热的感情</w:t>
      </w:r>
      <w:r>
        <w:rPr>
          <w:rFonts w:hint="eastAsia" w:ascii="宋体" w:hAnsi="宋体"/>
          <w:szCs w:val="21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/>
          <w:szCs w:val="21"/>
          <w:lang w:val="en-US" w:eastAsia="zh-CN"/>
        </w:rPr>
        <w:t>小朋友在老师的提醒下也要学会坐端正，耐心倾听哦~</w:t>
      </w: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9" name="图片 9" descr="IMG_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0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6350" cy="1908810"/>
                  <wp:effectExtent l="0" t="0" r="6350" b="8890"/>
                  <wp:docPr id="10" name="图片 10" descr="QQ图片20230227134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2271343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今天我们建构了一条长长的城堡，这里面有好多个房间哦。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我来烧饭你来化妆，相亲相爱一家人。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6350" cy="1908810"/>
                  <wp:effectExtent l="0" t="0" r="6350" b="8890"/>
                  <wp:docPr id="11" name="图片 11" descr="QQ图片2023022713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QQ图片202302271343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6350" cy="1908810"/>
                  <wp:effectExtent l="0" t="0" r="6350" b="8890"/>
                  <wp:docPr id="12" name="图片 12" descr="QQ图片2023022713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2271342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看，我用彩泥制作了一个海星，这是我花了好几天的时间完成的哦~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我们来选这张图片吧，我来观察你来提问，我可是厉害的小侦探呢。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tabs>
                <w:tab w:val="left" w:pos="2543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6350" cy="1908810"/>
                  <wp:effectExtent l="0" t="0" r="6350" b="8890"/>
                  <wp:docPr id="13" name="图片 13" descr="QQ图片2023022713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302271342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6350" cy="1908810"/>
                  <wp:effectExtent l="0" t="0" r="6350" b="8890"/>
                  <wp:docPr id="14" name="图片 14" descr="QQ图片20230227134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QQ图片202302271343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这本书里面的内容真精彩，让我来讲给你听吧。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这是谁拼的万能工匠花呢，我也想试一试。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在攀爬架游戏，所有的小朋友都知道游戏规则，在保护自己和他人的前提下，大家都有秩序的游戏着，宗韫玉、胡奕可小朋友也越来越大胆了，进步不少呢。徐诺、杨易、周艺天、谌睿、张悦威小朋友在老师的提醒下能够不奔跑。在老师的提醒下大家也都自主喝水了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1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1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1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0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0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今天我们吃的是：花生饭、红烧肉炖素鸡、清炒三丝，喝的是紫菜虾米汤。水果是砂糖橘。</w:t>
      </w:r>
    </w:p>
    <w:p>
      <w:pPr>
        <w:ind w:firstLine="420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张悦威、王诺婉、郑书韵、谭沁、徐筱晞、冯欣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小朋友菜剩的有点多，多吃蔬菜有益健康呢！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另外也希望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王知霖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、谌睿、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小朋友也要坚持用小勺子用餐哦，小手虽然洗干净了，但也不要用手抓饭哦~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今天大部分小朋友都很快进入梦乡，其中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王知霖、章昕媛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小朋友没有睡着哦；其他小朋友都在听完睡前故事后自主睡觉了，很棒哦~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ascii="宋体" w:hAnsi="宋体" w:eastAsia="宋体" w:cs="宋体"/>
          <w:sz w:val="21"/>
          <w:szCs w:val="21"/>
        </w:rPr>
        <w:t>近期天气变化频繁，昼夜温差较大，再加上流感样病例、诺如进入高发时段，请家长密切关注孩子的身体情况，如出现流感、发热、呕吐、腹泻等身体不适的情况，请尽快带孩子就医就诊，暂不来园，并</w:t>
      </w:r>
      <w:bookmarkStart w:id="0" w:name="_GoBack"/>
      <w:bookmarkEnd w:id="0"/>
      <w:r>
        <w:rPr>
          <w:rFonts w:ascii="宋体" w:hAnsi="宋体" w:eastAsia="宋体" w:cs="宋体"/>
          <w:sz w:val="21"/>
          <w:szCs w:val="21"/>
        </w:rPr>
        <w:t>及时把医院诊断报告发给班级老师，后续持续跟进身体最新情况。</w:t>
      </w: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zIsImhkaWQiOiIyZGJhODI3MzUxMTc2ZDJmMzIyYmZhNDBlNmRiNzE2ZCIsInVzZXJDb3VudCI6MTR9"/>
  </w:docVars>
  <w:rsids>
    <w:rsidRoot w:val="767A192E"/>
    <w:rsid w:val="04205696"/>
    <w:rsid w:val="0C03621B"/>
    <w:rsid w:val="0D4471D1"/>
    <w:rsid w:val="0F7E1E41"/>
    <w:rsid w:val="10BD1609"/>
    <w:rsid w:val="118F138F"/>
    <w:rsid w:val="11D60E00"/>
    <w:rsid w:val="12C05C68"/>
    <w:rsid w:val="12E94889"/>
    <w:rsid w:val="141270DF"/>
    <w:rsid w:val="16443E43"/>
    <w:rsid w:val="17AD1F57"/>
    <w:rsid w:val="182878F6"/>
    <w:rsid w:val="19474616"/>
    <w:rsid w:val="1DCF332C"/>
    <w:rsid w:val="1EA739DD"/>
    <w:rsid w:val="1F927C5D"/>
    <w:rsid w:val="241C2348"/>
    <w:rsid w:val="28354157"/>
    <w:rsid w:val="2BFD3212"/>
    <w:rsid w:val="2DE35196"/>
    <w:rsid w:val="30564EB6"/>
    <w:rsid w:val="32DF0101"/>
    <w:rsid w:val="332F74DC"/>
    <w:rsid w:val="3672558B"/>
    <w:rsid w:val="3B240821"/>
    <w:rsid w:val="417225E8"/>
    <w:rsid w:val="41FE2B6F"/>
    <w:rsid w:val="4761104F"/>
    <w:rsid w:val="4B9E0825"/>
    <w:rsid w:val="4D0B685F"/>
    <w:rsid w:val="4D5E5583"/>
    <w:rsid w:val="54076AB4"/>
    <w:rsid w:val="54357E14"/>
    <w:rsid w:val="55032FB4"/>
    <w:rsid w:val="56DB278C"/>
    <w:rsid w:val="587B3A2E"/>
    <w:rsid w:val="5BD3216D"/>
    <w:rsid w:val="5D885831"/>
    <w:rsid w:val="5FE93D86"/>
    <w:rsid w:val="5FF76C10"/>
    <w:rsid w:val="63032358"/>
    <w:rsid w:val="63522991"/>
    <w:rsid w:val="64D7267F"/>
    <w:rsid w:val="6544591A"/>
    <w:rsid w:val="65BA093C"/>
    <w:rsid w:val="685620B3"/>
    <w:rsid w:val="6F8D63A0"/>
    <w:rsid w:val="70FA50D5"/>
    <w:rsid w:val="718D7167"/>
    <w:rsid w:val="73F90DAF"/>
    <w:rsid w:val="75972E23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1158</Words>
  <Characters>1167</Characters>
  <Lines>0</Lines>
  <Paragraphs>0</Paragraphs>
  <TotalTime>174</TotalTime>
  <ScaleCrop>false</ScaleCrop>
  <LinksUpToDate>false</LinksUpToDate>
  <CharactersWithSpaces>1176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admin</cp:lastModifiedBy>
  <dcterms:modified xsi:type="dcterms:W3CDTF">2023-02-27T08:45:18Z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035B522203C44ABA9C6F24771E3FD383</vt:lpwstr>
  </property>
</Properties>
</file>