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多云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26人，1人请假。</w:t>
      </w:r>
      <w:bookmarkStart w:id="0" w:name="_GoBack"/>
      <w:bookmarkEnd w:id="0"/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冯欣，谭沁，徐佳伊，王若鑫，王秋瑶，徐筱晞，李慕妍，郑书韵，胡奕可，蒋翊晗，杨易，李璟睿，王知霖，徐梓赫，谌睿，许诺言，周艺天，张悦威，阴少帅，王楷博，徐诺来园主动向老师问好，章昕媛今天早上来有点哭鼻子，是大班的哥哥牵手带进来的，不过进班级之后在她能很快调整情绪在美工区开心的玩起来了。笑笑今天也有带有趣的绘本来分享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体育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《</w:t>
      </w:r>
      <w:r>
        <w:rPr>
          <w:rFonts w:hint="eastAsia" w:ascii="宋体" w:hAnsi="宋体"/>
          <w:lang w:val="en-US" w:eastAsia="zh-CN"/>
        </w:rPr>
        <w:t>企鹅走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b/>
          <w:szCs w:val="21"/>
          <w:lang w:val="en-US"/>
        </w:rPr>
      </w:pPr>
      <w:r>
        <w:rPr>
          <w:rFonts w:hint="eastAsia" w:ascii="宋体" w:hAnsi="宋体"/>
          <w:b w:val="0"/>
          <w:bCs/>
          <w:lang w:val="en-US" w:eastAsia="zh-CN"/>
        </w:rPr>
        <w:t>本次活动通过创设“企鹅”这一角色，激发幼儿参与此次体育活动的兴趣，在增添活动的趣味性的同时，让幼儿通过多种形式的练习，激发其参与体育游戏的积极性，发展跪姿行进的动作，体验体操活动的乐趣。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223_09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223_0924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223_09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223_092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223_09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223_0925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0223_09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223_0926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0223_09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223_0926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0223_09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223_0930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大部分小朋友都愿意积极尝试，宗韫玉小朋友一开始害怕不敢尝试，在老师的鼓励下也大胆的参与了活动，并且走的很好哦。</w:t>
      </w:r>
      <w:r>
        <w:rPr>
          <w:rFonts w:hint="eastAsia" w:ascii="宋体" w:hAnsi="宋体" w:cs="宋体"/>
          <w:szCs w:val="21"/>
          <w:lang w:val="en-US" w:eastAsia="zh-CN"/>
        </w:rPr>
        <w:t>通过游戏活动，宗韫玉，张奕涵，王诺婉，申晓文，冯欣，谭沁，徐佳伊，章昕媛，王若鑫，王秋瑶，徐筱晞，李慕妍，郑书韵，胡奕可，蒋翊晗，杨易，李璟睿，王知霖，徐梓赫，谌睿，许诺言，周艺天，张悦威，阴少帅，王楷博，徐诺已经基本掌握“企鹅走”的动作要领。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6" name="图片 36" descr="IMG_20230223_083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30223_0838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2" name="图片 32" descr="IMG_20230223_08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223_0842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杨易小朋友在美工区制作了一只可爱的毛毛虫，他认真的样子吸引了旁边的汤圆也参与进来了。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天天：老师，你看我用这个放大镜照小鱼，看的好清楚哦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4" name="图片 34" descr="IMG_20230223_08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30223_0844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5" name="图片 35" descr="IMG_20230223_08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30223_0844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 桃桃和糖心一起游戏，他们分别造了平面的房子和立体的房子，都很漂亮哦！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可可最喜欢在桌面建构玩了，昨天和今天都用乐高积木搭建了造型别致的房子。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四、户外游戏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的是羊角球、皮球区，小朋友们要注意玩游戏时不推不挤不打闹，玩跷跷板时，身体要坐稳，小腿要张开，手要抓紧跷跷板，还要注意不能同时挤太多人在跷跷板上。今天小朋友们游戏时都能做到遵守游戏规则，非常棒哦！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7" name="图片 37" descr="IMG_20230223_095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223_0951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0" name="图片 40" descr="IMG_20230223_10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223_10013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9" name="图片 39" descr="IMG_20230223_10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223_1011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1" name="图片 41" descr="IMG_20230223_09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223_0959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26665" cy="1896110"/>
                  <wp:effectExtent l="0" t="0" r="3175" b="8890"/>
                  <wp:docPr id="42" name="图片 42" descr="mmexport167713084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mmexport16771308492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955" cy="1921510"/>
                  <wp:effectExtent l="0" t="0" r="14605" b="13970"/>
                  <wp:docPr id="43" name="图片 43" descr="mmexport16771308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mmexport1677130830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米饭：玉米饭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菜：清蒸鳕鱼，香菇炒青菜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汤：芙蓉鲜蔬汤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张奕涵，王诺婉，申晓文，冯欣，谭沁，徐佳伊，章昕媛，王若鑫，王秋瑶，徐筱晞，李慕妍，郑书韵，胡奕可，蒋翊晗，杨易，李璟睿，王知霖，徐梓赫，许诺言，周艺天，张悦威，阴少帅，王楷博，徐诺能遵守用餐规则，耐心等待取餐，吃完饭能主动洗手漱口，擦嘴巴，今天光盘的小朋友是笑笑、杨易、阴少帅、郑书韵、周艺天光盘啦，王若鑫、申晓文不吃鱼其他也都吃完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1点前睡着的小朋友有宗韫玉，张奕涵，王诺婉，申晓文，冯欣，谭沁，徐佳伊，章昕媛，王若鑫，王秋瑶，徐筱晞，李慕妍，郑书韵，胡奕可，蒋翊晗，杨易，李璟睿，王知霖，徐梓赫，谌睿，许诺言，周艺天，阴少帅，王楷博，徐诺，1点前睡着的小朋友是王知霖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DYsImhkaWQiOiIxY2UwNTUwN2FmZTQzNjkyOGUwYTBmYmI5ZGFhMTI4MCIsInVzZXJDb3VudCI6MTh9"/>
  </w:docVars>
  <w:rsids>
    <w:rsidRoot w:val="00000000"/>
    <w:rsid w:val="008D6502"/>
    <w:rsid w:val="00DD4A4C"/>
    <w:rsid w:val="0668092C"/>
    <w:rsid w:val="09810339"/>
    <w:rsid w:val="09BF1E8A"/>
    <w:rsid w:val="0AA947E3"/>
    <w:rsid w:val="0D090CDC"/>
    <w:rsid w:val="0D377AD4"/>
    <w:rsid w:val="132477B7"/>
    <w:rsid w:val="154A73F4"/>
    <w:rsid w:val="1B252495"/>
    <w:rsid w:val="1B7F25EE"/>
    <w:rsid w:val="1BEE0DC0"/>
    <w:rsid w:val="1DB357ED"/>
    <w:rsid w:val="27D778FF"/>
    <w:rsid w:val="286F2EE4"/>
    <w:rsid w:val="287249AA"/>
    <w:rsid w:val="28E7478C"/>
    <w:rsid w:val="2C116EA2"/>
    <w:rsid w:val="2C9F79C7"/>
    <w:rsid w:val="306F1C94"/>
    <w:rsid w:val="32AF446B"/>
    <w:rsid w:val="36615687"/>
    <w:rsid w:val="39AF5EB5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C440450"/>
    <w:rsid w:val="5ED356C4"/>
    <w:rsid w:val="61235C9D"/>
    <w:rsid w:val="630024F7"/>
    <w:rsid w:val="6583444E"/>
    <w:rsid w:val="6AAA2656"/>
    <w:rsid w:val="6B311856"/>
    <w:rsid w:val="6D315F6E"/>
    <w:rsid w:val="6D667CB0"/>
    <w:rsid w:val="70C745CA"/>
    <w:rsid w:val="74A74768"/>
    <w:rsid w:val="779E362B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1098</Words>
  <Characters>1107</Characters>
  <Paragraphs>83</Paragraphs>
  <TotalTime>14</TotalTime>
  <ScaleCrop>false</ScaleCrop>
  <LinksUpToDate>false</LinksUpToDate>
  <CharactersWithSpaces>1116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2023-02-23T06:11:06Z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E2F9CD81754246BFB331A6AF88BEA0AF</vt:lpwstr>
  </property>
</Properties>
</file>