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jc w:val="center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575050"/>
          <w:spacing w:val="150"/>
          <w:sz w:val="52"/>
          <w:szCs w:val="54"/>
          <w:lang w:eastAsia="zh-CN"/>
        </w:rPr>
      </w:pPr>
      <w:r>
        <w:rPr>
          <w:rFonts w:hint="eastAsia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94350" cy="1005840"/>
            <wp:effectExtent l="0" t="0" r="6350" b="3810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9435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hint="default" w:asciiTheme="minorEastAsia" w:hAnsiTheme="minorEastAsia" w:eastAsia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  <w:t>小八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eastAsia="zh-CN"/>
        </w:rPr>
        <w:t>·</w:t>
      </w:r>
      <w:r>
        <w:rPr>
          <w:rFonts w:hint="eastAsia" w:asciiTheme="minorEastAsia" w:hAnsi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  <w:t>心语</w:t>
      </w:r>
    </w:p>
    <w:p>
      <w:pPr>
        <w:spacing w:after="0"/>
        <w:jc w:val="center"/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Symbol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</w:t>
      </w:r>
      <w:r>
        <w:rPr>
          <w:rFonts w:ascii="Times New Roman" w:hAnsi="Times New Roman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 xml:space="preserve">  </w:t>
      </w:r>
      <w:r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DAILY LIFE</w:t>
      </w:r>
      <w:r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ascii="宋体" w:hAnsi="宋体" w:eastAsia="宋体" w:cs="宋体"/>
          <w:b/>
          <w:bCs/>
          <w:color w:val="F07F09" w:themeColor="accent1"/>
          <w:spacing w:val="8"/>
          <w:sz w:val="27"/>
          <w:szCs w:val="27"/>
          <w14:textFill>
            <w14:solidFill>
              <w14:schemeClr w14:val="accent1"/>
            </w14:solidFill>
          </w14:textFill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8100" cy="76200"/>
            <wp:effectExtent l="0" t="0" r="0" b="0"/>
            <wp:docPr id="7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1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8100" cy="76200"/>
            <wp:effectExtent l="0" t="0" r="0" b="0"/>
            <wp:docPr id="76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2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/>
          <w:bCs/>
          <w:color w:val="F07F09" w:themeColor="accent1"/>
          <w:spacing w:val="8"/>
          <w:sz w:val="27"/>
          <w:szCs w:val="27"/>
          <w14:textFill>
            <w14:solidFill>
              <w14:schemeClr w14:val="accent1"/>
            </w14:solidFill>
          </w14:textFill>
        </w:rPr>
        <w:drawing>
          <wp:inline distT="0" distB="0" distL="0" distR="0">
            <wp:extent cx="1119505" cy="1099820"/>
            <wp:effectExtent l="0" t="0" r="4445" b="5080"/>
            <wp:docPr id="110" name="图片 110" descr="C:\Users\THINK\Desktop\src=http___ss2.meipian.me_users_7907677_0543ee2e63dc406d95c99589c6bff960.jpg_meipian-raw_bucket_ivwen_key_dXNlcnMvNzkwNzY3Ny8wNTQzZWUyZTYzZGM0MDZkOTVjOTk1ODljNmJmZjk2MC5qcGc=_sign_d25f60c46dbf564f9c9aea383ef19687.jpg.jpgsrc=http___ss2.meipian.me_users_7907677_0543ee2e63dc406d95c99589c6bff960.jpg_meipian-raw_bucket_ivwen_key_dXNlcnMvNzkwNzY3Ny8wNTQzZWUyZTYzZGM0MDZkOTVjOTk1ODljNmJmZjk2MC5qcGc=_sign_d25f60c46dbf564f9c9aea383ef196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C:\Users\THINK\Desktop\src=http___ss2.meipian.me_users_7907677_0543ee2e63dc406d95c99589c6bff960.jpg_meipian-raw_bucket_ivwen_key_dXNlcnMvNzkwNzY3Ny8wNTQzZWUyZTYzZGM0MDZkOTVjOTk1ODljNmJmZjk2MC5qcGc=_sign_d25f60c46dbf564f9c9aea383ef19687.jpg.jpgsrc=http___ss2.meipian.me_users_7907677_0543ee2e63dc406d95c99589c6bff960.jpg_meipian-raw_bucket_ivwen_key_dXNlcnMvNzkwNzY3Ny8wNTQzZWUyZTYzZGM0MDZkOTVjOTk1ODljNmJmZjk2MC5qcGc=_sign_d25f60c46dbf564f9c9aea383ef19687.jpg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9505" cy="10998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hint="eastAsia" w:ascii="Calibri" w:hAnsi="Calibri" w:eastAsia="Calibri" w:cs="Calibri"/>
          <w:color w:val="9A743A" w:themeColor="accent6" w:themeShade="BF"/>
          <w:sz w:val="22"/>
          <w:szCs w:val="28"/>
          <w:lang w:eastAsia="zh-CN"/>
        </w:rPr>
      </w:pPr>
      <w:r>
        <w:rPr>
          <w:rFonts w:ascii="Calibri" w:hAnsi="Calibri" w:eastAsia="Calibri" w:cs="Calibri"/>
          <w:color w:val="9A743A" w:themeColor="accent6" w:themeShade="BF"/>
          <w:sz w:val="22"/>
          <w:szCs w:val="28"/>
        </w:rPr>
        <w:t>↓↓↓</w:t>
      </w:r>
    </w:p>
    <w:p>
      <w:pPr>
        <w:spacing w:after="0"/>
        <w:jc w:val="center"/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3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</w:t>
      </w:r>
    </w:p>
    <w:p>
      <w:pPr>
        <w:spacing w:after="0"/>
        <w:jc w:val="center"/>
        <w:rPr>
          <w:rFonts w:hint="default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eastAsia" w:cs="Times New Roman"/>
          <w:spacing w:val="45"/>
          <w:szCs w:val="18"/>
          <w:lang w:val="en-US" w:eastAsia="zh-CN"/>
        </w:rPr>
        <w:t>我们的主题</w:t>
      </w:r>
      <w:r>
        <w:rPr>
          <w:rFonts w:hint="eastAsia" w:cs="Times New Roman"/>
          <w:spacing w:val="45"/>
          <w:szCs w:val="18"/>
          <w:lang w:eastAsia="zh-CN"/>
        </w:rPr>
        <w:t>——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《</w:t>
      </w:r>
      <w:r>
        <w:rPr>
          <w:rFonts w:hint="eastAsia" w:cs="Times New Roman"/>
          <w:spacing w:val="45"/>
          <w:szCs w:val="18"/>
          <w:lang w:val="en-US" w:eastAsia="zh-Hans"/>
        </w:rPr>
        <w:t>亲亲热热一家人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</w:t>
      </w:r>
    </w:p>
    <w:p>
      <w:pPr>
        <w:pStyle w:val="38"/>
        <w:jc w:val="center"/>
        <w:rPr>
          <w:rFonts w:hint="default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default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295275" cy="295275"/>
            <wp:effectExtent l="0" t="0" r="9525" b="9525"/>
            <wp:docPr id="10" name="图片 10" descr="mmexport1594010011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mmexport159401001154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701" w:firstLineChars="250"/>
        <w:jc w:val="center"/>
        <w:rPr>
          <w:rFonts w:hint="eastAsia"/>
          <w:b/>
          <w:bCs/>
          <w:color w:val="784004" w:themeColor="accent1" w:themeShade="80"/>
          <w:sz w:val="28"/>
          <w:szCs w:val="28"/>
          <w:lang w:val="en-US" w:eastAsia="zh-Hans"/>
        </w:rPr>
      </w:pPr>
      <w:r>
        <w:rPr>
          <w:rFonts w:hint="eastAsia"/>
          <w:b/>
          <w:bCs/>
          <w:color w:val="784004" w:themeColor="accent1" w:themeShade="80"/>
          <w:sz w:val="28"/>
          <w:szCs w:val="28"/>
          <w:lang w:val="en-US" w:eastAsia="zh-CN"/>
        </w:rPr>
        <w:t>小八</w:t>
      </w:r>
      <w:r>
        <w:rPr>
          <w:rFonts w:hint="eastAsia"/>
          <w:b/>
          <w:bCs/>
          <w:color w:val="784004" w:themeColor="accent1" w:themeShade="80"/>
          <w:sz w:val="28"/>
          <w:szCs w:val="28"/>
          <w:lang w:val="en-US" w:eastAsia="zh-Hans"/>
        </w:rPr>
        <w:t>班晨间观察记录表</w:t>
      </w:r>
    </w:p>
    <w:tbl>
      <w:tblPr>
        <w:tblStyle w:val="2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1323"/>
        <w:gridCol w:w="2961"/>
        <w:gridCol w:w="753"/>
        <w:gridCol w:w="1469"/>
        <w:gridCol w:w="3099"/>
      </w:tblGrid>
      <w:tr>
        <w:trPr>
          <w:trHeight w:val="627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序号</w:t>
            </w:r>
          </w:p>
        </w:tc>
        <w:tc>
          <w:tcPr>
            <w:tcW w:w="132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姓名</w:t>
            </w:r>
          </w:p>
        </w:tc>
        <w:tc>
          <w:tcPr>
            <w:tcW w:w="2961" w:type="dxa"/>
            <w:vAlign w:val="center"/>
          </w:tcPr>
          <w:p>
            <w:pPr>
              <w:ind w:left="840" w:hanging="721" w:hangingChars="30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打招呼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⭐主动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提醒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>）</w:t>
            </w:r>
          </w:p>
        </w:tc>
        <w:tc>
          <w:tcPr>
            <w:tcW w:w="753" w:type="dxa"/>
            <w:vAlign w:val="center"/>
          </w:tcPr>
          <w:p>
            <w:pPr>
              <w:ind w:left="840" w:hanging="721" w:hangingChars="30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序号</w:t>
            </w:r>
          </w:p>
        </w:tc>
        <w:tc>
          <w:tcPr>
            <w:tcW w:w="146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姓名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打招呼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⭐主动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Hans"/>
              </w:rPr>
              <w:t>提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醒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>）</w:t>
            </w:r>
          </w:p>
        </w:tc>
      </w:tr>
      <w:tr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刘振凯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1469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华初墨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Hans"/>
              </w:rPr>
              <w:t>请假</w:t>
            </w:r>
          </w:p>
        </w:tc>
      </w:tr>
      <w:tr>
        <w:trPr>
          <w:trHeight w:val="90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2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李皓沐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1469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卓沐锦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rPr>
          <w:trHeight w:val="352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3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徐洛梵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1469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冯萱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</w:tr>
      <w:tr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4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蒋六一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1469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相悦婉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</w:tr>
      <w:tr>
        <w:trPr>
          <w:trHeight w:val="318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5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蔡锦然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Hans"/>
              </w:rPr>
              <w:t>请假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肖童芮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6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高枕北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赵玥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rPr>
          <w:trHeight w:val="90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7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张子俊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朱念怡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rPr>
          <w:trHeight w:val="316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8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穆乔洋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23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张皓玥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9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苗浩铭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Hans"/>
              </w:rPr>
              <w:t>请假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24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赵悦浠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rPr>
          <w:trHeight w:val="232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10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居安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25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左翊彤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rPr>
          <w:trHeight w:val="225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11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袁昱程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26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陆雨彤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12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张恩泽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Hans"/>
              </w:rPr>
              <w:t>请假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27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陈宇航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13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沈俊儒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</w:p>
        </w:tc>
      </w:tr>
      <w:tr>
        <w:trPr>
          <w:trHeight w:val="352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14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何旻俊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</w:p>
        </w:tc>
      </w:tr>
      <w:tr>
        <w:trPr>
          <w:trHeight w:val="90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15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刘佳怡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CN"/>
              </w:rPr>
            </w:pPr>
          </w:p>
        </w:tc>
      </w:tr>
    </w:tbl>
    <w:p>
      <w:pPr>
        <w:pStyle w:val="38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38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38"/>
        <w:bidi w:val="0"/>
        <w:jc w:val="both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38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38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38"/>
        <w:bidi w:val="0"/>
        <w:jc w:val="center"/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" name="图片 2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 区域特辑篇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15875" b="6350"/>
            <wp:docPr id="4" name="图片 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26"/>
        <w:tblpPr w:leftFromText="180" w:rightFromText="180" w:vertAnchor="text" w:horzAnchor="page" w:tblpX="1920" w:tblpY="6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08"/>
        <w:gridCol w:w="4477"/>
      </w:tblGrid>
      <w:tr>
        <w:trPr>
          <w:trHeight w:val="370" w:hRule="atLeast"/>
        </w:trPr>
        <w:tc>
          <w:tcPr>
            <w:tcW w:w="84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游戏</w:t>
            </w: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掠影</w:t>
            </w:r>
          </w:p>
        </w:tc>
      </w:tr>
      <w:tr>
        <w:trPr>
          <w:trHeight w:val="3145" w:hRule="atLeast"/>
        </w:trPr>
        <w:tc>
          <w:tcPr>
            <w:tcW w:w="4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drawing>
                <wp:inline distT="0" distB="0" distL="114300" distR="114300">
                  <wp:extent cx="2393950" cy="1795145"/>
                  <wp:effectExtent l="0" t="0" r="19050" b="8255"/>
                  <wp:docPr id="7" name="图片 7" descr="/Users/teiiwa/Downloads/IMG_4612.JPGIMG_46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/Users/teiiwa/Downloads/IMG_4612.JPGIMG_4612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3950" cy="1795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hint="default" w:ascii="Calibri" w:hAnsi="Calibri" w:eastAsiaTheme="minorEastAsia"/>
                <w:szCs w:val="24"/>
                <w:lang w:eastAsia="zh-CN"/>
              </w:rPr>
            </w:pPr>
            <w:r>
              <w:rPr>
                <w:rFonts w:hint="default" w:ascii="Calibri" w:hAnsi="Calibri" w:eastAsiaTheme="minorEastAsia"/>
                <w:szCs w:val="24"/>
                <w:lang w:eastAsia="zh-CN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183515</wp:posOffset>
                  </wp:positionH>
                  <wp:positionV relativeFrom="paragraph">
                    <wp:posOffset>113030</wp:posOffset>
                  </wp:positionV>
                  <wp:extent cx="2336800" cy="1751965"/>
                  <wp:effectExtent l="0" t="0" r="0" b="635"/>
                  <wp:wrapNone/>
                  <wp:docPr id="8" name="图片 8" descr="/Users/teiiwa/Downloads/IMG_4613.JPGIMG_46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/Users/teiiwa/Downloads/IMG_4613.JPGIMG_461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6800" cy="1751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2961" w:hRule="atLeast"/>
        </w:trPr>
        <w:tc>
          <w:tcPr>
            <w:tcW w:w="4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Calibri" w:hAnsi="Calibri"/>
                <w:szCs w:val="24"/>
              </w:rPr>
            </w:pPr>
            <w:r>
              <w:rPr>
                <w:rFonts w:hint="default" w:ascii="Calibri" w:hAnsi="Calibri"/>
                <w:szCs w:val="24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63500</wp:posOffset>
                  </wp:positionH>
                  <wp:positionV relativeFrom="paragraph">
                    <wp:posOffset>98425</wp:posOffset>
                  </wp:positionV>
                  <wp:extent cx="2226310" cy="1669415"/>
                  <wp:effectExtent l="0" t="0" r="8890" b="6985"/>
                  <wp:wrapNone/>
                  <wp:docPr id="9" name="图片 9" descr="/Users/teiiwa/Downloads/IMG_4614.JPGIMG_46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/Users/teiiwa/Downloads/IMG_4614.JPGIMG_461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6310" cy="1669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Calibri" w:hAnsi="Calibri"/>
                <w:szCs w:val="24"/>
              </w:rPr>
              <w:t xml:space="preserve"> </w:t>
            </w:r>
          </w:p>
        </w:tc>
        <w:tc>
          <w:tcPr>
            <w:tcW w:w="4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rPr>
                <w:rFonts w:hint="default" w:ascii="Calibri" w:hAnsi="Calibri" w:eastAsiaTheme="minorEastAsia"/>
                <w:szCs w:val="24"/>
                <w:lang w:eastAsia="zh-CN"/>
              </w:rPr>
            </w:pPr>
            <w:r>
              <w:rPr>
                <w:rFonts w:hint="default" w:ascii="Calibri" w:hAnsi="Calibri" w:eastAsiaTheme="minorEastAsia"/>
                <w:szCs w:val="24"/>
                <w:lang w:eastAsia="zh-CN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269875</wp:posOffset>
                  </wp:positionH>
                  <wp:positionV relativeFrom="paragraph">
                    <wp:posOffset>120650</wp:posOffset>
                  </wp:positionV>
                  <wp:extent cx="2188210" cy="1640840"/>
                  <wp:effectExtent l="0" t="0" r="21590" b="10160"/>
                  <wp:wrapNone/>
                  <wp:docPr id="11" name="图片 11" descr="/Users/teiiwa/Downloads/IMG_4615.JPGIMG_46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/Users/teiiwa/Downloads/IMG_4615.JPGIMG_4615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210" cy="1640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2961" w:hRule="atLeast"/>
        </w:trPr>
        <w:tc>
          <w:tcPr>
            <w:tcW w:w="4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Calibri" w:hAnsi="Calibri"/>
                <w:szCs w:val="24"/>
              </w:rPr>
            </w:pPr>
            <w:r>
              <w:rPr>
                <w:rFonts w:hint="default" w:ascii="Calibri" w:hAnsi="Calibri"/>
                <w:szCs w:val="24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73660</wp:posOffset>
                  </wp:positionH>
                  <wp:positionV relativeFrom="paragraph">
                    <wp:posOffset>115570</wp:posOffset>
                  </wp:positionV>
                  <wp:extent cx="2250440" cy="1687830"/>
                  <wp:effectExtent l="0" t="0" r="10160" b="13970"/>
                  <wp:wrapNone/>
                  <wp:docPr id="21" name="图片 21" descr="/Users/teiiwa/Downloads/IMG_4616.JPGIMG_46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/Users/teiiwa/Downloads/IMG_4616.JPGIMG_4616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0440" cy="1687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pacing w:line="360" w:lineRule="exact"/>
              <w:jc w:val="both"/>
              <w:rPr>
                <w:rFonts w:hint="default" w:ascii="Calibri" w:hAnsi="Calibri"/>
                <w:szCs w:val="24"/>
              </w:rPr>
            </w:pPr>
          </w:p>
          <w:p>
            <w:pPr>
              <w:spacing w:line="360" w:lineRule="exact"/>
              <w:jc w:val="both"/>
              <w:rPr>
                <w:rFonts w:hint="default" w:ascii="Calibri" w:hAnsi="Calibri"/>
                <w:szCs w:val="24"/>
              </w:rPr>
            </w:pPr>
          </w:p>
          <w:p>
            <w:pPr>
              <w:spacing w:line="360" w:lineRule="exact"/>
              <w:jc w:val="both"/>
              <w:rPr>
                <w:rFonts w:hint="default" w:ascii="Calibri" w:hAnsi="Calibri"/>
                <w:szCs w:val="24"/>
              </w:rPr>
            </w:pPr>
          </w:p>
          <w:p>
            <w:pPr>
              <w:spacing w:line="360" w:lineRule="exact"/>
              <w:jc w:val="both"/>
              <w:rPr>
                <w:rFonts w:hint="default" w:ascii="Calibri" w:hAnsi="Calibri"/>
                <w:szCs w:val="24"/>
              </w:rPr>
            </w:pPr>
          </w:p>
          <w:p>
            <w:pPr>
              <w:spacing w:line="360" w:lineRule="exact"/>
              <w:jc w:val="both"/>
              <w:rPr>
                <w:rFonts w:hint="default" w:ascii="Calibri" w:hAnsi="Calibri"/>
                <w:szCs w:val="24"/>
              </w:rPr>
            </w:pPr>
          </w:p>
          <w:p>
            <w:pPr>
              <w:spacing w:line="360" w:lineRule="exact"/>
              <w:jc w:val="both"/>
              <w:rPr>
                <w:rFonts w:hint="default" w:ascii="Calibri" w:hAnsi="Calibri"/>
                <w:szCs w:val="24"/>
              </w:rPr>
            </w:pPr>
          </w:p>
        </w:tc>
        <w:tc>
          <w:tcPr>
            <w:tcW w:w="4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rPr>
                <w:rFonts w:hint="default" w:ascii="Calibri" w:hAnsi="Calibri" w:eastAsiaTheme="minorEastAsia"/>
                <w:szCs w:val="24"/>
                <w:lang w:eastAsia="zh-CN"/>
              </w:rPr>
            </w:pPr>
            <w:r>
              <w:rPr>
                <w:rFonts w:hint="default" w:ascii="Calibri" w:hAnsi="Calibri"/>
                <w:szCs w:val="24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193040</wp:posOffset>
                  </wp:positionH>
                  <wp:positionV relativeFrom="paragraph">
                    <wp:posOffset>56515</wp:posOffset>
                  </wp:positionV>
                  <wp:extent cx="2344420" cy="1757680"/>
                  <wp:effectExtent l="0" t="0" r="17780" b="20320"/>
                  <wp:wrapNone/>
                  <wp:docPr id="19" name="图片 19" descr="/Users/teiiwa/Downloads/IMG_4617.JPGIMG_46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/Users/teiiwa/Downloads/IMG_4617.JPGIMG_4617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4420" cy="1757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pStyle w:val="38"/>
        <w:bidi w:val="0"/>
        <w:jc w:val="left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16" name="图片 1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户外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活动篇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15875" b="6350"/>
            <wp:docPr id="20" name="图片 20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5"/>
        <w:numPr>
          <w:ilvl w:val="0"/>
          <w:numId w:val="0"/>
        </w:numPr>
        <w:autoSpaceDE w:val="0"/>
        <w:autoSpaceDN w:val="0"/>
        <w:adjustRightInd w:val="0"/>
        <w:ind w:leftChars="0" w:firstLine="960" w:firstLineChars="400"/>
        <w:jc w:val="left"/>
        <w:rPr>
          <w:rFonts w:hint="eastAsia" w:ascii="宋体" w:hAnsi="宋体" w:cs="宋体"/>
          <w:lang w:val="en-US" w:eastAsia="zh-Hans"/>
        </w:rPr>
      </w:pPr>
      <w:r>
        <w:rPr>
          <w:rFonts w:hint="eastAsia" w:ascii="宋体" w:hAnsi="宋体" w:cs="宋体"/>
          <w:lang w:val="en-US" w:eastAsia="zh-Hans"/>
        </w:rPr>
        <w:t>今天我们一起玩了好玩的万能工匠游戏。</w:t>
      </w:r>
    </w:p>
    <w:p>
      <w:pPr>
        <w:pStyle w:val="45"/>
        <w:numPr>
          <w:ilvl w:val="0"/>
          <w:numId w:val="0"/>
        </w:numPr>
        <w:autoSpaceDE w:val="0"/>
        <w:autoSpaceDN w:val="0"/>
        <w:adjustRightInd w:val="0"/>
        <w:ind w:leftChars="0" w:firstLine="960" w:firstLineChars="400"/>
        <w:jc w:val="left"/>
        <w:rPr>
          <w:rFonts w:hint="default" w:ascii="宋体" w:hAnsi="宋体" w:cs="宋体"/>
          <w:lang w:eastAsia="zh-Hans"/>
        </w:rPr>
      </w:pPr>
      <w:r>
        <w:rPr>
          <w:rFonts w:hint="default" w:ascii="宋体" w:hAnsi="宋体" w:cs="宋体"/>
          <w:lang w:eastAsia="zh-Hans"/>
        </w:rPr>
        <w:drawing>
          <wp:inline distT="0" distB="0" distL="114300" distR="114300">
            <wp:extent cx="2378710" cy="1784350"/>
            <wp:effectExtent l="0" t="0" r="8890" b="19050"/>
            <wp:docPr id="6" name="图片 6" descr="IMG_4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471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78710" cy="178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cs="宋体"/>
          <w:lang w:eastAsia="zh-Hans"/>
        </w:rPr>
        <w:drawing>
          <wp:inline distT="0" distB="0" distL="114300" distR="114300">
            <wp:extent cx="2390775" cy="1793240"/>
            <wp:effectExtent l="0" t="0" r="22225" b="10160"/>
            <wp:docPr id="12" name="图片 12" descr="IMG_4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471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79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5"/>
        <w:numPr>
          <w:ilvl w:val="0"/>
          <w:numId w:val="0"/>
        </w:numPr>
        <w:autoSpaceDE w:val="0"/>
        <w:autoSpaceDN w:val="0"/>
        <w:adjustRightInd w:val="0"/>
        <w:ind w:leftChars="0" w:firstLine="960" w:firstLineChars="400"/>
        <w:jc w:val="left"/>
        <w:rPr>
          <w:rFonts w:hint="eastAsia" w:ascii="宋体" w:hAnsi="宋体" w:cs="宋体"/>
          <w:lang w:val="en-US" w:eastAsia="zh-Hans"/>
        </w:rPr>
      </w:pPr>
      <w:r>
        <w:rPr>
          <w:rFonts w:hint="default" w:ascii="宋体" w:hAnsi="宋体" w:cs="宋体"/>
          <w:lang w:eastAsia="zh-Hans"/>
        </w:rPr>
        <w:drawing>
          <wp:inline distT="0" distB="0" distL="114300" distR="114300">
            <wp:extent cx="2362835" cy="1772285"/>
            <wp:effectExtent l="0" t="0" r="24765" b="5715"/>
            <wp:docPr id="5" name="图片 5" descr="IMG_4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471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62835" cy="177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cs="宋体"/>
          <w:lang w:eastAsia="zh-Hans"/>
        </w:rPr>
        <w:drawing>
          <wp:inline distT="0" distB="0" distL="114300" distR="114300">
            <wp:extent cx="2372360" cy="1779270"/>
            <wp:effectExtent l="0" t="0" r="15240" b="24130"/>
            <wp:docPr id="13" name="图片 13" descr="IMG_4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471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372360" cy="177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5"/>
        <w:numPr>
          <w:ilvl w:val="0"/>
          <w:numId w:val="0"/>
        </w:numPr>
        <w:autoSpaceDE w:val="0"/>
        <w:autoSpaceDN w:val="0"/>
        <w:adjustRightInd w:val="0"/>
        <w:ind w:leftChars="0" w:firstLine="960" w:firstLineChars="400"/>
        <w:jc w:val="left"/>
        <w:rPr>
          <w:rFonts w:hint="default" w:ascii="宋体" w:hAnsi="宋体" w:cs="宋体"/>
          <w:lang w:eastAsia="zh-Hans"/>
        </w:rPr>
      </w:pPr>
    </w:p>
    <w:p>
      <w:pPr>
        <w:pStyle w:val="45"/>
        <w:numPr>
          <w:ilvl w:val="0"/>
          <w:numId w:val="0"/>
        </w:numPr>
        <w:autoSpaceDE w:val="0"/>
        <w:autoSpaceDN w:val="0"/>
        <w:adjustRightInd w:val="0"/>
        <w:ind w:leftChars="0" w:firstLine="960" w:firstLineChars="400"/>
        <w:jc w:val="left"/>
        <w:rPr>
          <w:rFonts w:hint="default" w:ascii="宋体" w:hAnsi="宋体" w:cs="宋体"/>
          <w:lang w:eastAsia="zh-Hans"/>
        </w:rPr>
      </w:pPr>
    </w:p>
    <w:p>
      <w:pPr>
        <w:pStyle w:val="45"/>
        <w:numPr>
          <w:ilvl w:val="0"/>
          <w:numId w:val="0"/>
        </w:numPr>
        <w:autoSpaceDE w:val="0"/>
        <w:autoSpaceDN w:val="0"/>
        <w:adjustRightInd w:val="0"/>
        <w:ind w:leftChars="0" w:firstLine="960" w:firstLineChars="400"/>
        <w:jc w:val="left"/>
        <w:rPr>
          <w:rFonts w:hint="eastAsia" w:ascii="宋体" w:hAnsi="宋体" w:cs="宋体"/>
          <w:lang w:val="en-US" w:eastAsia="zh-Hans"/>
        </w:rPr>
      </w:pPr>
    </w:p>
    <w:p>
      <w:pPr>
        <w:pStyle w:val="45"/>
        <w:numPr>
          <w:ilvl w:val="0"/>
          <w:numId w:val="0"/>
        </w:numPr>
        <w:autoSpaceDE w:val="0"/>
        <w:autoSpaceDN w:val="0"/>
        <w:adjustRightInd w:val="0"/>
        <w:ind w:leftChars="0" w:firstLine="960" w:firstLineChars="400"/>
        <w:jc w:val="left"/>
        <w:rPr>
          <w:rFonts w:hint="default" w:ascii="宋体" w:hAnsi="宋体" w:cs="宋体"/>
          <w:lang w:eastAsia="zh-Hans"/>
        </w:rPr>
      </w:pPr>
    </w:p>
    <w:p>
      <w:pPr>
        <w:pStyle w:val="45"/>
        <w:numPr>
          <w:ilvl w:val="0"/>
          <w:numId w:val="0"/>
        </w:numPr>
        <w:autoSpaceDE w:val="0"/>
        <w:autoSpaceDN w:val="0"/>
        <w:adjustRightInd w:val="0"/>
        <w:ind w:leftChars="0" w:firstLine="960" w:firstLineChars="400"/>
        <w:jc w:val="left"/>
        <w:rPr>
          <w:rFonts w:hint="default" w:ascii="宋体" w:hAnsi="宋体" w:cs="宋体"/>
          <w:lang w:eastAsia="zh-Hans"/>
        </w:rPr>
      </w:pPr>
    </w:p>
    <w:p>
      <w:pPr>
        <w:pStyle w:val="45"/>
        <w:numPr>
          <w:ilvl w:val="0"/>
          <w:numId w:val="0"/>
        </w:numPr>
        <w:autoSpaceDE w:val="0"/>
        <w:autoSpaceDN w:val="0"/>
        <w:adjustRightInd w:val="0"/>
        <w:ind w:leftChars="0" w:firstLine="960" w:firstLineChars="400"/>
        <w:jc w:val="left"/>
        <w:rPr>
          <w:rFonts w:hint="default" w:ascii="宋体" w:hAnsi="宋体" w:cs="宋体"/>
          <w:lang w:eastAsia="zh-Hans"/>
        </w:rPr>
      </w:pPr>
    </w:p>
    <w:p>
      <w:pPr>
        <w:pStyle w:val="45"/>
        <w:numPr>
          <w:ilvl w:val="0"/>
          <w:numId w:val="0"/>
        </w:numPr>
        <w:autoSpaceDE w:val="0"/>
        <w:autoSpaceDN w:val="0"/>
        <w:adjustRightInd w:val="0"/>
        <w:ind w:leftChars="0" w:firstLine="960" w:firstLineChars="400"/>
        <w:jc w:val="left"/>
        <w:rPr>
          <w:rFonts w:hint="eastAsia" w:ascii="宋体" w:hAnsi="宋体" w:cs="宋体"/>
          <w:lang w:val="en-US" w:eastAsia="zh-Hans"/>
        </w:rPr>
      </w:pPr>
    </w:p>
    <w:p>
      <w:pPr>
        <w:rPr>
          <w:rFonts w:hint="eastAsia" w:ascii="Arial" w:hAnsi="Arial" w:cs="Arial"/>
          <w:color w:val="000000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8" name="图片 2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一日生活学习情况表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15875" b="6350"/>
            <wp:docPr id="29" name="图片 2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5"/>
        <w:ind w:left="360" w:firstLine="0" w:firstLineChars="0"/>
        <w:jc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4077970</wp:posOffset>
                </wp:positionH>
                <wp:positionV relativeFrom="paragraph">
                  <wp:posOffset>15240</wp:posOffset>
                </wp:positionV>
                <wp:extent cx="228600" cy="161925"/>
                <wp:effectExtent l="0" t="0" r="0" b="9525"/>
                <wp:wrapNone/>
                <wp:docPr id="63" name="星形: 五角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star5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星形: 五角 2" o:spid="_x0000_s1026" style="position:absolute;left:0pt;margin-left:321.1pt;margin-top:1.2pt;height:12.75pt;width:18pt;z-index:251662336;v-text-anchor:middle;mso-width-relative:page;mso-height-relative:page;" fillcolor="#FFFF00" filled="t" stroked="f" coordsize="228600,161925" o:gfxdata="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BYAAABkcnMvUEsBAhQAFAAAAAgAh07iQHrGRC/UAAAACAEA&#10;AA8AAAAAAAAAAQAgAAAAOAAAAGRycy9kb3ducmV2LnhtbFBLAQIUABQAAAAIAIdO4kBb7/OtegIA&#10;ANQEAAAOAAAAAAAAAAEAIAAAADkBAABkcnMvZTJvRG9jLnhtbFBLBQYAAAAABgAGAFkBAAAlBgAA&#10;AAA=&#10;" path="m0,61849l87317,61850,114300,0,141282,61850,228599,61849,157957,100074,184941,161924,114300,123698,43658,161924,70642,100074xe">
                <v:path o:connectlocs="114300,0;0,61849;43658,161924;184941,161924;228599,61849" o:connectangles="247,164,82,82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5314315</wp:posOffset>
                </wp:positionH>
                <wp:positionV relativeFrom="paragraph">
                  <wp:posOffset>1270</wp:posOffset>
                </wp:positionV>
                <wp:extent cx="209550" cy="180975"/>
                <wp:effectExtent l="0" t="0" r="0" b="9525"/>
                <wp:wrapNone/>
                <wp:docPr id="65" name="等腰三角形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80975"/>
                        </a:xfrm>
                        <a:prstGeom prst="triangle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5" type="#_x0000_t5" style="position:absolute;left:0pt;margin-left:418.45pt;margin-top:0.1pt;height:14.25pt;width:16.5pt;z-index:251663360;v-text-anchor:middle;mso-width-relative:page;mso-height-relative:page;" fillcolor="#F07F09 [3204]" filled="t" stroked="f" coordsize="21600,21600" o:gfxdata="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HkdL&#10;U9QAAAAHAQAADwAAAAAAAAABACAAAAA4AAAAZHJzL2Rvd25yZXYueG1sUEsBAhQAFAAAAAgAh07i&#10;QAlr3e2CAgAA2QQAAA4AAAAAAAAAAQAgAAAAOQEAAGRycy9lMm9Eb2MueG1sUEsFBgAAAAAGAAYA&#10;WQEAAC0GAAAAAA==&#10;" adj="108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各图形依次代表             优秀：        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一般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：</w:t>
      </w:r>
    </w:p>
    <w:tbl>
      <w:tblPr>
        <w:tblStyle w:val="27"/>
        <w:tblpPr w:leftFromText="180" w:rightFromText="180" w:vertAnchor="text" w:horzAnchor="page" w:tblpX="779" w:tblpY="315"/>
        <w:tblOverlap w:val="never"/>
        <w:tblW w:w="481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3"/>
        <w:gridCol w:w="1065"/>
        <w:gridCol w:w="947"/>
        <w:gridCol w:w="1163"/>
        <w:gridCol w:w="1106"/>
        <w:gridCol w:w="1065"/>
        <w:gridCol w:w="982"/>
        <w:gridCol w:w="908"/>
        <w:gridCol w:w="931"/>
      </w:tblGrid>
      <w:tr>
        <w:trPr>
          <w:trHeight w:val="646" w:hRule="atLeast"/>
        </w:trPr>
        <w:tc>
          <w:tcPr>
            <w:tcW w:w="1031" w:type="pct"/>
            <w:vMerge w:val="restart"/>
            <w:tcBorders>
              <w:top w:val="single" w:color="auto" w:sz="18" w:space="0"/>
              <w:left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17" w:type="pct"/>
            <w:vMerge w:val="restart"/>
            <w:tcBorders>
              <w:top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友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好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晨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间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活</w:t>
            </w:r>
          </w:p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动</w:t>
            </w:r>
          </w:p>
        </w:tc>
        <w:tc>
          <w:tcPr>
            <w:tcW w:w="1562" w:type="pct"/>
            <w:gridSpan w:val="3"/>
            <w:tcBorders>
              <w:top w:val="single" w:color="auto" w:sz="18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集体活动</w:t>
            </w:r>
          </w:p>
        </w:tc>
        <w:tc>
          <w:tcPr>
            <w:tcW w:w="994" w:type="pct"/>
            <w:gridSpan w:val="2"/>
            <w:tcBorders>
              <w:top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进餐</w:t>
            </w:r>
          </w:p>
        </w:tc>
        <w:tc>
          <w:tcPr>
            <w:tcW w:w="893" w:type="pct"/>
            <w:gridSpan w:val="2"/>
            <w:tcBorders>
              <w:top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午睡</w:t>
            </w:r>
          </w:p>
        </w:tc>
      </w:tr>
      <w:tr>
        <w:trPr>
          <w:trHeight w:val="1542" w:hRule="atLeast"/>
        </w:trPr>
        <w:tc>
          <w:tcPr>
            <w:tcW w:w="1031" w:type="pct"/>
            <w:vMerge w:val="continue"/>
            <w:tcBorders>
              <w:left w:val="single" w:color="auto" w:sz="18" w:space="0"/>
              <w:bottom w:val="single" w:color="auto" w:sz="6" w:space="0"/>
              <w:right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517" w:type="pct"/>
            <w:vMerge w:val="continue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460" w:type="pct"/>
            <w:tcBorders>
              <w:top w:val="single" w:color="auto" w:sz="18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pacing w:val="-20"/>
                <w:sz w:val="28"/>
                <w:szCs w:val="28"/>
              </w:rPr>
              <w:t>积极参与</w: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不离开座位</w: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会举手</w:t>
            </w:r>
          </w:p>
        </w:tc>
        <w:tc>
          <w:tcPr>
            <w:tcW w:w="517" w:type="pct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eastAsia="zh-CN"/>
              </w:rPr>
              <w:t>不挑食</w:t>
            </w:r>
          </w:p>
        </w:tc>
        <w:tc>
          <w:tcPr>
            <w:tcW w:w="477" w:type="pct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桌面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干净</w:t>
            </w:r>
          </w:p>
        </w:tc>
        <w:tc>
          <w:tcPr>
            <w:tcW w:w="441" w:type="pct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安静午睡</w:t>
            </w:r>
          </w:p>
        </w:tc>
        <w:tc>
          <w:tcPr>
            <w:tcW w:w="452" w:type="pct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睡着</w:t>
            </w:r>
          </w:p>
        </w:tc>
      </w:tr>
      <w:tr>
        <w:trPr>
          <w:trHeight w:val="744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刘振凯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1" name="五角星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sXxtDfw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WAAAAZHJzL1BLAQIUABQAAAAIAIdO4kCsw5pD0wAA&#10;AAMBAAAPAAAAAAAAAAEAIAAAADgAAABkcnMvZG93bnJldi54bWxQSwECFAAUAAAACACHTuJA7F8b&#10;Q38CAADeBAAADgAAAAAAAAABACAAAAA4AQAAZHJzL2Uyb0RvYy54bWxQSwUGAAAAAAYABgBZAQAA&#10;KQ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62230</wp:posOffset>
                      </wp:positionH>
                      <wp:positionV relativeFrom="paragraph">
                        <wp:posOffset>88265</wp:posOffset>
                      </wp:positionV>
                      <wp:extent cx="228600" cy="161925"/>
                      <wp:effectExtent l="0" t="0" r="0" b="0"/>
                      <wp:wrapNone/>
                      <wp:docPr id="103" name="星形: 五角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61925"/>
                              </a:xfrm>
                              <a:prstGeom prst="star5">
                                <a:avLst>
                                  <a:gd name="adj" fmla="val 0"/>
                                  <a:gd name="hf" fmla="val 105146"/>
                                  <a:gd name="vf" fmla="val 110557"/>
                                </a:avLst>
                              </a:prstGeom>
                              <a:solidFill>
                                <a:srgbClr val="FFFF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2" o:spid="_x0000_s1026" style="position:absolute;left:0pt;margin-left:4.9pt;margin-top:6.95pt;height:12.75pt;width:18pt;z-index:251664384;v-text-anchor:middle;mso-width-relative:page;mso-height-relative:page;" fillcolor="#FFFF00" filled="t" stroked="f" coordsize="228600,161925" o:gfxdata="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" path="m0,61849l114300,89509,114300,0,114300,89509,228599,61849,114300,89509,184941,161924,114300,89509,43658,161924,114300,89509xe">
                      <v:path o:connectlocs="114300,0;0,61849;43658,161924;184941,161924;228599,61849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4" name="流程图: 摘录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DZ50MklwIAAO8EAAAOAAAA&#10;ZHJzL2Uyb0RvYy54bWytVM1u00AQviPxDqu9UztuQtqoThUlBCFVtFJBnDfrdbzS/jG7iVNunDn1&#10;gITEC/ACHOFtWl6D2bX7Q+HQAz6sZzzjb2a+mdm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WAAAAZHJz&#10;L1BLAQIUABQAAAAIAIdO4kBz88G40wAAAAMBAAAPAAAAAAAAAAEAIAAAADgAAABkcnMvZG93bnJl&#10;di54bWxQSwECFAAUAAAACACHTuJA2edDJJcCAADvBAAADgAAAAAAAAABACAAAAA4AQAAZHJzL2Uy&#10;b0RvYy54bWxQSwUGAAAAAAYABgBZAQAAQ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1" name="五角星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7Jry8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Hsm&#10;vLy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02" name="流程图: 摘录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CpFBPO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KkUE86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3" name="五角星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pC4UU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p&#10;C4UU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6" name="五角星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P&#10;kAdA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2" name="五角星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t6Hbe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t&#10;6Hbe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5" name="五角星 2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eBjNh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e&#10;BjNh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李皓沐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5" name="五角星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mIlze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m&#10;Ilze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9" name="五角星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EeEMegA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ER4&#10;Qx6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2" name="五角星 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kK0Gg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eMh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k&#10;K0Gg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7" name="五角星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m9Ybc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bMJ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m&#10;9Ybc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0" name="五角星 1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6Rgsj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6&#10;Rgsj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7" name="五角星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OXP6X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h5PKD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O&#10;XP6X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3" name="五角星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Y7N3V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Y&#10;7N3V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4" name="五角星 2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rAphq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r&#10;Aphq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徐洛梵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7" name="五角星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E1PKW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ITU&#10;8pa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30" name="五角星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SjOA3YICAADc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42" name="五角星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/FyWu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P8X&#10;Ja6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43" name="五角星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+29x5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L7b&#10;3Hm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44" name="流程图: 摘录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BgQtQ2mAIAAO8EAAAOAAAA&#10;ZHJzL2Uyb0RvYy54bWytVM1u00AQviPxDqu9UztuQtqoThUlBCFVtFJBnDfrdbzS/jG7iVNunDn1&#10;gITEC/ACHOFtWl6D2bX7Q+HQAz6sZzzjb2a+mdm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GBC1DaYAgAA7w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45" name="五角星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7eFvkgAIAANw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Pt4&#10;W+S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46" name="五角星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5KiBH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Hkq&#10;IEe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55" name="五角星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x8FflgQIAANw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x&#10;8Ffl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蒋六一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7" name="五角星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45tmQ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Djm&#10;2ZC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8" name="五角星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x9NzTgAIAANw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HH0&#10;3NO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1" name="五角星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3zVIMgAIAANw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LfN&#10;Ugy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3" name="五角星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0U9B4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6PKT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0&#10;U9B4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56" name="流程图: 摘录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AMqQXWYAgAA7w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7" name="五角星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ybtWR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y&#10;btWR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8" name="五角星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7fNDSgQIAANw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7&#10;fNDS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9" name="五角星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6sCkF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Pqw&#10;KQW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蔡锦然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87" name="五角星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Ag4+c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ECD&#10;j5y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97" name="五角星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KC4Od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K&#10;C4Od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98" name="五角星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DGYbegQIAANw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D&#10;GYbe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99" name="五角星 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C1X8J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ILV&#10;fwm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100" name="流程图: 摘录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CkgciNlw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WAAAAZHJz&#10;L1BLAQIUABQAAAAIAIdO4kBz88G40wAAAAMBAAAPAAAAAAAAAAEAIAAAADgAAABkcnMvZG93bnJl&#10;di54bWxQSwECFAAUAAAACACHTuJApIHIjZcCAADxBAAADgAAAAAAAAABACAAAAA4AQAAZHJzL2Uy&#10;b0RvYy54bWxQSwUGAAAAAAYABgBZAQAAQ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01" name="五角星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yMfDw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DIx&#10;8PC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34" name="五角星 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r1uNY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ccj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r&#10;1uNY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35" name="五角星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e0khT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e&#10;0khT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高枕北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71" name="五角星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j3EsOgAIAANw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CPc&#10;Sw6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72" name="五角星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hjjCt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h&#10;jjCt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73" name="五角星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gQsl6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6OKT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g&#10;Qsl6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65" name="五角星 1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XxQQf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X&#10;xQQf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167" name="流程图: 摘录 1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At/sUy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69" name="五角星 1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r8fBs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r&#10;8fBs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70" name="五角星 1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hf9/3gA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OF/&#10;3/e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73" name="五角星 1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+ciLr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ZNj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+&#10;ciLr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张子俊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02" name="五角星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tPA3s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t&#10;PA3s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06" name="五角星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5L6HC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eUJ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5&#10;L6HC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16" name="五角星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ugn0P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YMT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u&#10;gn0P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17" name="五角星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bhtYE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YMJ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b&#10;htYE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120" name="流程图: 摘录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Co2QWzlw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WAAAAZHJz&#10;L1BLAQIUABQAAAAIAIdO4kBz88G40wAAAAMBAAAPAAAAAAAAAAEAIAAAADgAAABkcnMvZG93bnJl&#10;di54bWxQSwECFAAUAAAACACHTuJAqNkFs5cCAADxBAAADgAAAAAAAAABACAAAAA4AQAAZHJzL2Uy&#10;b0RvYy54bWxQSwUGAAAAAAYABgBZAQAAQ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23" name="五角星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3ZW6n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3&#10;ZW6n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24" name="五角星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8ez+V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8&#10;ez+V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28" name="五角星 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AT8vmgA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ABP&#10;y+a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穆乔洋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21" name="五角星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dbDiw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F1s&#10;OLC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22" name="流程图: 摘录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BPDioQlw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WAAAAZHJz&#10;L1BLAQIUABQAAAAIAIdO4kBz88G40wAAAAMBAAAPAAAAAAAAAAEAIAAAADgAAABkcnMvZG93bnJl&#10;di54bWxQSwECFAAUAAAACACHTuJATw4qEJcCAADxBAAADgAAAAAAAAABACAAAAA4AQAAZHJzL2Uy&#10;b0RvYy54bWxQSwUGAAAAAAYABgBZAQAAQ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6" name="五角星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37Fe/I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5" name="五角星 1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bUQwG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b&#10;UQwG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3" name="五角星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GVk1U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G&#10;Vk1U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29" name="五角星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1S2DtgA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PVL&#10;YO2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26" name="五角星 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WcmmC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W&#10;cmmC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27" name="五角星 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jdsKJgA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GN2&#10;wom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苗浩铭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53" name="五角星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PQQEY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P&#10;QQEY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55" name="五角星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xW/sh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x&#10;W/sh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56" name="五角星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uVgY9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u&#10;VgY9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57" name="五角星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bUq02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b&#10;Uq02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258" name="流程图: 摘录 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Piuzu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A+K7O6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60" name="五角星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ovOiJgA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Ki8&#10;6Im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62" name="五角星 2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Ctb6e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C&#10;tb6e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63" name="五角星 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t7EVlY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居安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64" name="五角星 2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8r0SngA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Hyv&#10;RKe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265" name="流程图: 摘录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Abqag+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67" name="五角星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jorm7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j&#10;orm7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68" name="五角星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Am7DUgQIAAN4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A&#10;m7DU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269" name="流程图: 摘录 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70" name="五角星 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D8R&#10;NES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71" name="五角星 2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KFZ9P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MoV&#10;n0+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72" name="五角星 2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VGGJT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V&#10;GGJT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袁昱程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31" name="五角星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L/3kKgAIAANw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Av/&#10;eQq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32" name="五角星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JrQKp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h4PKT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J&#10;rQKp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33" name="五角星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I&#10;Yft+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35" name="五角星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NwnzjgQIAANw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N&#10;wnzj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38" name="流程图: 摘录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A+FuOmAIAAO8EAAAOAAAA&#10;ZHJzL2Uyb0RvYy54bWytVM1u00AQviPxDqu9UztuQtqoThUlBCFVtFJBnDfrdbzS/jG7iVNunDn1&#10;gITEC/ACHOFtWl6D2bX7Q+HQAz6sZzzjb2a+mdm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AD4W46YAgAA7w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39" name="五角星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GggID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EaC&#10;AgO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40" name="五角星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8iafafwIAANw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WAAAAZHJzL1BLAQIUABQAAAAIAIdO4kCsw5pD0wAA&#10;AAMBAAAPAAAAAAAAAAEAIAAAADgAAABkcnMvZG93bnJldi54bWxQSwECFAAUAAAACACHTuJAPImn&#10;2n8CAADcBAAADgAAAAAAAAABACAAAAA4AQAAZHJzL2Uyb0RvYy54bWxQSwUGAAAAAAYABgBZAQAA&#10;KQ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41" name="五角星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9RV4NfgIAANw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BYAAABkcnMvUEsBAhQAFAAAAAgAh07iQKzDmkPTAAAA&#10;AwEAAA8AAAAAAAAAAQAgAAAAOAAAAGRycy9kb3ducmV2LnhtbFBLAQIUABQAAAAIAIdO4kB9RV4N&#10;fgIAANwEAAAOAAAAAAAAAAEAIAAAADgBAABkcnMvZTJvRG9jLnhtbFBLBQYAAAAABgAGAFkBAAAo&#10;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张恩泽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07" name="五角星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SReF6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S&#10;ReF6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10" name="五角星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O9myFgA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I72&#10;bIW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15" name="五角星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v4WuggA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K/h&#10;a6C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16" name="五角星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w7Ja8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w&#10;7Ja8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217" name="流程图: 摘录 2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WAAAAZHJz&#10;L1BLAQIUABQAAAAIAIdO4kBz88G40wAAAAMBAAAPAAAAAAAAAAEAIAAAADgAAABkcnMvZG93bnJl&#10;di54bWxQSwECFAAUAAAACACHTuJA83l08JcCAADxBAAADgAAAAAAAAABACAAAAA4AQAAZHJzL2Uy&#10;b0RvYy54bWxQSwUGAAAAAAYABgBZAQAAQ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18" name="五角星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m0TTYgAIAAN4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CbR&#10;NNi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19" name="五角星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T1Z/Tfw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WAAAAZHJzL1BLAQIUABQAAAAIAIdO4kCsw5pD0wAA&#10;AAMBAAAPAAAAAAAAAAEAIAAAADgAAABkcnMvZG93bnJldi54bWxQSwECFAAUAAAACACHTuJA09Wf&#10;038CAADeBAAADgAAAAAAAAABACAAAAA4AQAAZHJzL2Uyb0RvYy54bWxQSwUGAAAAAAYABgBZAQAA&#10;KQ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22" name="五角星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nA8uH4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沈俊儒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40" name="五角星 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Zj8t6gA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BmP&#10;y3q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42" name="五角星 1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zhp1t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aMh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z&#10;hp1t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43" name="五角星 1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GgjZm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aNj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G&#10;gjZm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45" name="五角星 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4mMxf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4&#10;mMxf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149" name="流程图: 摘录 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55" name="五角星 1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vNRCS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v&#10;NRCS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58" name="五角星 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mBU/qgQ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m&#10;BU/q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59" name="五角星 1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TAeTh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T&#10;AeTh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何旻俊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8" name="五角星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4v99rgQ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4&#10;v99r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6" name="五角星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IHIIx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I&#10;HIIx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63" name="五角星 1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ad/+Jo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75" name="五角星 1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AaNjS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A&#10;aNjS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8" name="五角星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AXM&#10;j7O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2" name="五角星 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VzBlh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cdD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V&#10;zBlh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6" name="五角星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W&#10;phKw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7" name="五角星 2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9A9ldo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刘佳怡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74" name="五角星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kLbcw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k&#10;Lbcw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19" name="五角星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Nu3Rg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N&#10;u3Rg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31" name="五角星 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KweR9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MrB&#10;5H2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38" name="五角星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X4hcrgQ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X&#10;4hcr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41" name="五角星 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si2Bx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OyL&#10;YHG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48" name="五角星 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xqJMngQ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x&#10;qJMn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57" name="五角星 1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FPEaF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eMJ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F&#10;PEaF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64" name="五角星 1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iwa8U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Scj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i&#10;wa8U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华初墨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1" name="五角星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pVEcPgAIAANw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OlU&#10;Rw+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62" name="流程图: 摘录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K436hiYAgAA7w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4" name="五角星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upbsx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p6MKD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u&#10;pbsx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71" name="五角星 1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Ue3T8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BR7&#10;dPy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08" name="流程图: 摘录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RlhCM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BGWEIy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7" name="五角星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s98CS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p5MKD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s&#10;98CS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8" name="五角星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l5cXRgQIAANw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l&#10;5cXR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9" name="五角星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kKTwG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KQp&#10;PAa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卓沐锦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cs="Times New Roman"/>
                <w:b/>
                <w:color w:val="auto"/>
                <w:kern w:val="0"/>
                <w:sz w:val="24"/>
                <w:szCs w:val="24"/>
                <w:lang w:val="en-US" w:eastAsia="zh-Hans" w:bidi="ar-SA"/>
              </w:rPr>
              <w:t>请假</w: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冯萱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37" name="五角星 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02x5E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ccT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0&#10;2x5E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147" name="流程图: 摘录 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HJ3xy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AcnfHK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53" name="五角星 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RL+qr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eNj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R&#10;L+qr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56" name="五角星 1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wOO2O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eMT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w&#10;OO2O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160" name="流程图: 摘录 1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WAAAAZHJz&#10;L1BLAQIUABQAAAAIAIdO4kBz88G40wAAAAMBAAAPAAAAAAAAAAEAIAAAADgAAABkcnMvZG93bnJl&#10;di54bWxQSwECFAAUAAAACACHTuJAsGmfzpcCAADxBAAADgAAAAAAAAABACAAAAA4AQAAZHJzL2Uy&#10;b0RvYy54bWxQSwUGAAAAAAYABgBZAQAAQ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61" name="五角星 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D1qgx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IPW&#10;qDG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74" name="五角星 1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1bHPZ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ZMR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1&#10;bHPZ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76" name="五角星 1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fZSXO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ZMT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f&#10;ZSXO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相悦婉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9" name="五角星 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i5rwg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i&#10;5rwg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52" name="流程图: 摘录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BSZhn8mAIAAO8EAAAOAAAA&#10;ZHJzL2Uyb0RvYy54bWytVM1u00AQviPxDqu9UztuQtqoThUlBCFVtFJBnDfrdbzS/jG7iVNunDn1&#10;gITEC/ACHOFtWl6D2bX7Q+HQAz6sZzzjb2a+mdm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FJmGfyYAgAA7w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9" name="五角星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8iFeT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8&#10;iFeT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66" name="五角星 1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I&#10;yPkD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86" name="流程图: 摘录 1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Pyf/Ei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3" name="五角星 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g&#10;yLJq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1" name="五角星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duEOC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F24&#10;Q4K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9" name="五角星 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5CxPG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5&#10;CxPG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肖童芮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" name="五角星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MDoU0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h6PKD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M&#10;DoU0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0" name="五角星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2BngIgAIAAN4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HYG&#10;eAi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78" name="五角星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vbcnQgQIAANw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v&#10;bcnQ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3" name="五角星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Gvop1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Ma+&#10;inW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91" name="流程图: 摘录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WAAAAZHJz&#10;L1BLAQIUABQAAAAIAIdO4kBz88G40wAAAAMBAAAPAAAAAAAAAAEAIAAAADgAAABkcnMvZG93bnJl&#10;di54bWxQSwECFAAUAAAACACHTuJArNqoJJcCAADvBAAADgAAAAAAAAABACAAAAA4AQAAZHJzL2Uy&#10;b0RvYy54bWxQSwUGAAAAAAYABgBZAQAAQ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92" name="五角星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N+n+j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N&#10;+n+j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95" name="五角星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JlQHpgAIAANw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EmV&#10;Aem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96" name="五角星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Lx3pK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s5OKD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L&#10;x3pK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赵玥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25" name="五角星 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Jf5Se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J&#10;f5Se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54" name="流程图: 摘录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Lj1XcmAIAAO8EAAAOAAAA&#10;ZHJzL2Uyb0RvYy54bWytVM1u00AQviPxDqu9UztuQtqoThUlBCFVtFJBnDfrdbzS/jG7iVNunDn1&#10;gITEC/ACHOFtWl6D2bX7Q+HQAz6sZzzjb2a+mdm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AuPVdyYAgAA7w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68" name="五角星 1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e9VtngQ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e&#10;9Vtn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62" name="五角星 1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c21Ut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SdD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c&#10;21Ut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83" name="流程图: 摘录 1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CgXv1p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KBe/Wm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6" name="五角星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Ad+1T4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9" name="五角星 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Nbw9S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N&#10;bw9S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7" name="五角星 2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vNrGi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v&#10;NrGi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朱念怡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77" name="五角星 1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KmGOxY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9" name="五角星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rJYte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r&#10;JYte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9" name="五角星 1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Gdl&#10;+HW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2" name="五角星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H4oH5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bMh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H&#10;4oH5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4" name="五角星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5+HvA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bMR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5&#10;+HvA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6" name="五角星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T8S3X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bMT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T&#10;8S3X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0" name="五角星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Blb&#10;sEi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4" name="五角星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a5cCrgA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Frl&#10;wKu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张皓玥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70" name="五角星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iELLZfw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WAAAAZHJzL1BLAQIUABQAAAAIAIdO4kCsw5pD0wAA&#10;AAMBAAAPAAAAAAAAAAEAIAAAADgAAABkcnMvZG93bnJldi54bWxQSwECFAAUAAAACACHTuJAYhCy&#10;2X8CAADcBAAADgAAAAAAAAABACAAAAA4AQAAZHJzL2Uyb0RvYy54bWxQSwUGAAAAAAYABgBZAQAA&#10;KQ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77" name="五角星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Zn/Mk4ICAADc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79" name="五角星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uoTAH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G6h&#10;MAe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80" name="五角星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WAAAAZHJzL1BLAQIUABQAAAAIAIdO4kCsw5pD0wAA&#10;AAMBAAAPAAAAAAAAAAEAIAAAADgAAABkcnMvZG93bnJldi54bWxQSwECFAAUAAAACACHTuJAROzx&#10;1n8CAADcBAAADgAAAAAAAAABACAAAAA4AQAAZHJzL2Uyb0RvYy54bWxQSwUGAAAAAAYABgBZAQAA&#10;KQ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81" name="流程图: 摘录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DHFynOlwIAAO8EAAAOAAAA&#10;ZHJzL2Uyb0RvYy54bWytVM1u00AQviPxDqu9UztuQtqoThUlBCFVtFJBnDfrdbzS/jG7iVNunDn1&#10;gITEC/ACHOFtWl6D2bX7Q+HQAz6sZzzjb2a+mdm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WAAAAZHJz&#10;L1BLAQIUABQAAAAIAIdO4kBz88G40wAAAAMBAAAPAAAAAAAAAAEAIAAAADgAAABkcnMvZG93bnJl&#10;di54bWxQSwECFAAUAAAACACHTuJAxxcpzpcCAADvBAAADgAAAAAAAAABACAAAAA4AQAAZHJzL2Uy&#10;b0RvYy54bWxQSwUGAAAAAAYABgBZAQAAQ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82" name="五角星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HcnOi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Idy&#10;c6K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84" name="五角星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C0fQ/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MLR&#10;9D+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85" name="五角星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DHQ3ogAIAANw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IMd&#10;Dei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赵悦浠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303" name="五角星 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TIzrOo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304" name="流程图: 摘录 3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BYqW4Z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Fipbhm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305" name="五角星 3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ylhEDgg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cpYRA4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306" name="五角星 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bZvsH4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307" name="流程图: 摘录 3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BsFm4GmQ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308" name="五角星 3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7pk57ggIAAN4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+6ZOe4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309" name="五角星 3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OouVw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O&#10;ouVw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310" name="五角星 3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ELMrr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E&#10;LMrr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左翊彤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6" name="五角星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BT3ZL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AFP&#10;dku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1" name="五角星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DAtMD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IMC&#10;0wO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8" name="五角星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JkYrfgAIAANw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AmR&#10;it+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4" name="五角星 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aMbuZ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eMR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a&#10;MbuZ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11" name="流程图: 摘录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CbB3XOmAIAAPEEAAAOAAAA&#10;ZHJzL2Uyb0RvYy54bWytVM1u00AQviPxDqu9UztuQtqoThUlBCFVtFJBnDfrdbzS/jG7iVNunDn1&#10;gITEC/ACHOFtWl6D2bX7Q+HQAz6sZzyz38x8M+O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JsHdc6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46" name="五角星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nlTFD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aMT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n&#10;lTFD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93" name="五角星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MNoZ0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s6OKT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M&#10;NoZ0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94" name="五角星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IWfg+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I&#10;Wfg+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陆雨彤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0" name="五角星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P8VPdo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1" name="五角星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Urw/O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BSv&#10;D86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72" name="五角星 1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Ldong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ZMh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L&#10;dong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0" name="五角星 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OIhe3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O&#10;Ihe3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84" name="流程图: 摘录 1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bSNPr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BtI0+u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44" name="五角星 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NnGdUgQ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N&#10;nGdU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4" name="五角星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EX1Aq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E&#10;X1Aq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49" name="流程图: 摘录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BWwscimAIAAO8EAAAOAAAA&#10;ZHJzL2Uyb0RvYy54bWytVM1u00AQviPxDqu9UztuQtqoThUlBCFVtFJBnDfrdbzS/jG7iVNunDn1&#10;gITEC/ACHOFtWl6D2bX7Q+HQAz6sZzzjb2a+mdm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FbCxyKYAgAA7w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805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陈宇航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07" name="五角星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MKwrJ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M&#10;KwrJ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08" name="五角星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vEgOmgQ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v&#10;EgOm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09" name="五角星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aFqitgA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JoW&#10;qK2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11" name="五角星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lnCw9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KWc&#10;LD2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112" name="流程图: 摘录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BF+oEx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EX6gTG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13" name="五角星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PlXoq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YNj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P&#10;lXoq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14" name="五角星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EiysY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YMR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E&#10;iysY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15" name="五角星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xj4AT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x&#10;j4AT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</w:tbl>
    <w:p>
      <w:pPr>
        <w:jc w:val="both"/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29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 温馨提示 </w:t>
      </w:r>
      <w:r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4"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spacing w:before="0" w:beforeAutospacing="0" w:after="0" w:afterAutospacing="0"/>
        <w:ind w:firstLine="240" w:firstLineChars="100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Hans" w:bidi="ar"/>
        </w:rPr>
      </w:pPr>
      <w:r>
        <w:rPr>
          <w:rFonts w:hint="eastAsia" w:asciiTheme="minorEastAsia" w:hAnsiTheme="minorEastAsia" w:eastAsiaTheme="minorEastAsia" w:cstheme="minorEastAsia"/>
          <w:color w:val="595959" w:themeColor="text1" w:themeTint="A6"/>
          <w:sz w:val="24"/>
          <w:szCs w:val="24"/>
          <w:lang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★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1.天气昼夜温差比较大，注意及时提醒幼儿穿脱衣物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Hans" w:bidi="ar"/>
        </w:rPr>
        <w:t>。</w:t>
      </w:r>
    </w:p>
    <w:p>
      <w:pPr>
        <w:pStyle w:val="24"/>
        <w:numPr>
          <w:ilvl w:val="0"/>
          <w:numId w:val="3"/>
        </w:numPr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spacing w:before="0" w:beforeAutospacing="0" w:after="0" w:afterAutospacing="0"/>
        <w:ind w:left="440" w:leftChars="0" w:firstLine="0" w:firstLineChars="0"/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水杯里装好温水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Hans" w:bidi="ar"/>
        </w:rPr>
        <w:t>，不要装很烫的水。</w:t>
      </w:r>
    </w:p>
    <w:p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ind w:firstLine="200" w:firstLineChars="100"/>
        <w:jc w:val="center"/>
        <w:rPr>
          <w:rFonts w:hint="eastAsia"/>
          <w:sz w:val="20"/>
          <w:szCs w:val="20"/>
          <w:lang w:val="en-US" w:eastAsia="zh-CN"/>
        </w:rPr>
      </w:pPr>
      <w:r>
        <w:rPr>
          <w:rFonts w:hint="eastAsia"/>
          <w:sz w:val="20"/>
          <w:szCs w:val="20"/>
          <w:lang w:val="en-US" w:eastAsia="zh-CN"/>
        </w:rPr>
        <w:t>在一起的点滴都值得记录</w:t>
      </w:r>
    </w:p>
    <w:p>
      <w:pPr>
        <w:ind w:firstLine="160" w:firstLineChars="100"/>
        <w:jc w:val="center"/>
        <w:rPr>
          <w:rFonts w:hint="default"/>
          <w:sz w:val="20"/>
          <w:szCs w:val="20"/>
          <w:lang w:val="en-US" w:eastAsia="zh-CN"/>
        </w:rPr>
      </w:pPr>
      <w:r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  <w:drawing>
          <wp:inline distT="0" distB="0" distL="114300" distR="114300">
            <wp:extent cx="4305300" cy="323850"/>
            <wp:effectExtent l="0" t="0" r="0" b="0"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headerReference r:id="rId5" w:type="first"/>
      <w:headerReference r:id="rId4" w:type="default"/>
      <w:footerReference r:id="rId6" w:type="default"/>
      <w:pgSz w:w="11907" w:h="16839"/>
      <w:pgMar w:top="720" w:right="720" w:bottom="720" w:left="720" w:header="720" w:footer="108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0000" w:usb1="00000000" w:usb2="00000000" w:usb3="00000000" w:csb0="00000000" w:csb1="0000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微软雅黑">
    <w:altName w:val="汉仪旗黑"/>
    <w:panose1 w:val="020B0503020204020204"/>
    <w:charset w:val="88"/>
    <w:family w:val="auto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00000000" w:usb1="00000000" w:usb2="00000000" w:usb3="00000000" w:csb0="00060000" w:csb1="00000000"/>
  </w:font>
  <w:font w:name="Tahoma"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FreesiaUPC">
    <w:altName w:val="苹方-简"/>
    <w:panose1 w:val="020B0604020202020204"/>
    <w:charset w:val="00"/>
    <w:family w:val="swiss"/>
    <w:pitch w:val="default"/>
    <w:sig w:usb0="00000000" w:usb1="00000000" w:usb2="00000000" w:usb3="00000000" w:csb0="00010001" w:csb1="00000000"/>
  </w:font>
  <w:font w:name="苹方-简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Apple Color Emoji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冬青黑体简体中文">
    <w:panose1 w:val="020B0300000000000000"/>
    <w:charset w:val="86"/>
    <w:family w:val="auto"/>
    <w:pitch w:val="default"/>
    <w:sig w:usb0="00000000" w:usb1="00000000" w:usb2="00000000" w:usb3="00000000" w:csb0="00160000" w:csb1="00000000"/>
  </w:font>
  <w:font w:name="PingFang SC">
    <w:panose1 w:val="020B0400000000000000"/>
    <w:charset w:val="86"/>
    <w:family w:val="auto"/>
    <w:pitch w:val="default"/>
    <w:sig w:usb0="00000000" w:usb1="00000000" w:usb2="00000000" w:usb3="00000000" w:csb0="0016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61636616"/>
      <w:docPartObj>
        <w:docPartGallery w:val="autotext"/>
      </w:docPartObj>
    </w:sdtPr>
    <w:sdtContent>
      <w:p>
        <w:pPr>
          <w:pStyle w:val="21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60288;v-text-anchor:middle;mso-width-relative:page;mso-height-relative:page;" fillcolor="#E3AB48" filled="t" stroked="f" coordsize="7097395,9891395" o:gfxdata="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FgAAAGRycy9QSwEC&#10;FAAUAAAACACHTuJAD1cap9sAAAALAQAADwAAAAAAAAABACAAAAA4AAAAZHJzL2Rvd25yZXYueG1s&#10;UEsBAhQAFAAAAAgAh07iQA0xZc+KAgAABwUAAA4AAAAAAAAAAQAgAAAAQAEAAGRycy9lMm9Eb2Mu&#10;eG1sUEsFBgAAAAAGAAYAWQEAADwGAAAAAA==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5168;mso-width-relative:page;mso-height-relative:page;mso-width-percent:941;mso-height-percent:954;" coordorigin="1333,0" coordsize="73152,96012" o:gfxdata="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K5/cgvAAAAN0AAAAPAAAAAAAAAAEAIAAAADgAAABkcnMvZG93bnJldi54&#10;bWxQSwECFAAUAAAACACHTuJAMy8FnjsAAAA5AAAAEAAAAAAAAAABACAAAAAhAQAAZHJzL3NoYXBl&#10;eG1sLnhtbFBLBQYAAAAABgAGAFsBAADLAwAAAAA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CPO+yy+AAAA3QAAAA8AAAAAAAAAAQAgAAAAOAAAAGRycy9kb3ducmV2&#10;LnhtbFBLAQIUABQAAAAIAIdO4kAzLwWeOwAAADkAAAAQAAAAAAAAAAEAIAAAACMBAABkcnMvc2hh&#10;cGV4bWwueG1sUEsFBgAAAAAGAAYAWwEAAM0DAAAAAA==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abstractNum w:abstractNumId="2">
    <w:nsid w:val="36D60B71"/>
    <w:multiLevelType w:val="singleLevel"/>
    <w:tmpl w:val="36D60B71"/>
    <w:lvl w:ilvl="0" w:tentative="0">
      <w:start w:val="2"/>
      <w:numFmt w:val="decimal"/>
      <w:lvlText w:val="%1."/>
      <w:lvlJc w:val="left"/>
      <w:pPr>
        <w:tabs>
          <w:tab w:val="left" w:pos="312"/>
        </w:tabs>
        <w:ind w:left="440" w:leftChars="0" w:firstLine="0" w:firstLineChars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OWUwNzkyMjQ5ZGJmNWY2ZWE0NGZmMzQwMDUyOTkifQ=="/>
  </w:docVars>
  <w:rsids>
    <w:rsidRoot w:val="00172A27"/>
    <w:rsid w:val="00001A52"/>
    <w:rsid w:val="000137C0"/>
    <w:rsid w:val="00054652"/>
    <w:rsid w:val="0006079A"/>
    <w:rsid w:val="00066E67"/>
    <w:rsid w:val="0007247B"/>
    <w:rsid w:val="000808A4"/>
    <w:rsid w:val="000E1CA6"/>
    <w:rsid w:val="000E437C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CD7"/>
    <w:rsid w:val="001A0C02"/>
    <w:rsid w:val="001A171B"/>
    <w:rsid w:val="001B5509"/>
    <w:rsid w:val="001E62D9"/>
    <w:rsid w:val="001E6581"/>
    <w:rsid w:val="00262CB7"/>
    <w:rsid w:val="0029339A"/>
    <w:rsid w:val="00293736"/>
    <w:rsid w:val="002B289E"/>
    <w:rsid w:val="002E25F0"/>
    <w:rsid w:val="002E39F5"/>
    <w:rsid w:val="00332C06"/>
    <w:rsid w:val="00333D62"/>
    <w:rsid w:val="003452CF"/>
    <w:rsid w:val="003674AA"/>
    <w:rsid w:val="00373019"/>
    <w:rsid w:val="00386FE1"/>
    <w:rsid w:val="0039343E"/>
    <w:rsid w:val="003B39AD"/>
    <w:rsid w:val="003D1C17"/>
    <w:rsid w:val="003D4BCB"/>
    <w:rsid w:val="00415231"/>
    <w:rsid w:val="00421646"/>
    <w:rsid w:val="00423102"/>
    <w:rsid w:val="00434E87"/>
    <w:rsid w:val="00440C63"/>
    <w:rsid w:val="00462EAF"/>
    <w:rsid w:val="004A1ED3"/>
    <w:rsid w:val="004B4C07"/>
    <w:rsid w:val="004E0863"/>
    <w:rsid w:val="005210F1"/>
    <w:rsid w:val="00524AC6"/>
    <w:rsid w:val="00556CE5"/>
    <w:rsid w:val="00565CB6"/>
    <w:rsid w:val="00592588"/>
    <w:rsid w:val="005A2241"/>
    <w:rsid w:val="005D4D9F"/>
    <w:rsid w:val="00602564"/>
    <w:rsid w:val="00620F1F"/>
    <w:rsid w:val="00637D88"/>
    <w:rsid w:val="00697EA5"/>
    <w:rsid w:val="006B788F"/>
    <w:rsid w:val="007132EB"/>
    <w:rsid w:val="0072336C"/>
    <w:rsid w:val="007432E2"/>
    <w:rsid w:val="00755E1C"/>
    <w:rsid w:val="007D4B2A"/>
    <w:rsid w:val="007E4AF2"/>
    <w:rsid w:val="008244DE"/>
    <w:rsid w:val="00830C7D"/>
    <w:rsid w:val="008650A5"/>
    <w:rsid w:val="008D05C0"/>
    <w:rsid w:val="008D483E"/>
    <w:rsid w:val="008F58A6"/>
    <w:rsid w:val="00901BE0"/>
    <w:rsid w:val="00927679"/>
    <w:rsid w:val="00932480"/>
    <w:rsid w:val="00982C0B"/>
    <w:rsid w:val="009929DE"/>
    <w:rsid w:val="009D1F1F"/>
    <w:rsid w:val="009D7449"/>
    <w:rsid w:val="009F3684"/>
    <w:rsid w:val="00A32AB8"/>
    <w:rsid w:val="00A54392"/>
    <w:rsid w:val="00A543BD"/>
    <w:rsid w:val="00A57714"/>
    <w:rsid w:val="00A75EA0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B43BB3"/>
    <w:rsid w:val="00B520FF"/>
    <w:rsid w:val="00B531FC"/>
    <w:rsid w:val="00B72B52"/>
    <w:rsid w:val="00BC0E1B"/>
    <w:rsid w:val="00BC6519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85FE6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6442"/>
    <w:rsid w:val="00DC53CF"/>
    <w:rsid w:val="00DE3C90"/>
    <w:rsid w:val="00E36D6F"/>
    <w:rsid w:val="00E6495B"/>
    <w:rsid w:val="00E9778D"/>
    <w:rsid w:val="00EA6383"/>
    <w:rsid w:val="00ED61C6"/>
    <w:rsid w:val="00EE25FC"/>
    <w:rsid w:val="00F2032C"/>
    <w:rsid w:val="00F63736"/>
    <w:rsid w:val="00F66765"/>
    <w:rsid w:val="00F67DF9"/>
    <w:rsid w:val="00FE64EA"/>
    <w:rsid w:val="01250597"/>
    <w:rsid w:val="013230CB"/>
    <w:rsid w:val="014E00A0"/>
    <w:rsid w:val="01A37FB4"/>
    <w:rsid w:val="01D71546"/>
    <w:rsid w:val="02040360"/>
    <w:rsid w:val="02560E10"/>
    <w:rsid w:val="03386B2C"/>
    <w:rsid w:val="03886823"/>
    <w:rsid w:val="039C1259"/>
    <w:rsid w:val="03A20338"/>
    <w:rsid w:val="03B23567"/>
    <w:rsid w:val="03D031A1"/>
    <w:rsid w:val="041A3535"/>
    <w:rsid w:val="04372F42"/>
    <w:rsid w:val="04390FDD"/>
    <w:rsid w:val="043D0214"/>
    <w:rsid w:val="04B728DA"/>
    <w:rsid w:val="04DC3F10"/>
    <w:rsid w:val="05700666"/>
    <w:rsid w:val="05A91D01"/>
    <w:rsid w:val="05DB210E"/>
    <w:rsid w:val="06606AF8"/>
    <w:rsid w:val="06677045"/>
    <w:rsid w:val="073233B5"/>
    <w:rsid w:val="07394B57"/>
    <w:rsid w:val="073B126A"/>
    <w:rsid w:val="074F00BB"/>
    <w:rsid w:val="07B93F81"/>
    <w:rsid w:val="083C7D61"/>
    <w:rsid w:val="084747F0"/>
    <w:rsid w:val="08656B2F"/>
    <w:rsid w:val="08EA74EC"/>
    <w:rsid w:val="096173C6"/>
    <w:rsid w:val="098027BA"/>
    <w:rsid w:val="098A655D"/>
    <w:rsid w:val="09C62873"/>
    <w:rsid w:val="09E82A7E"/>
    <w:rsid w:val="0A0528E4"/>
    <w:rsid w:val="0B095AE2"/>
    <w:rsid w:val="0B0D3608"/>
    <w:rsid w:val="0B101835"/>
    <w:rsid w:val="0B1503CC"/>
    <w:rsid w:val="0B6659A6"/>
    <w:rsid w:val="0B8B21FE"/>
    <w:rsid w:val="0C291D87"/>
    <w:rsid w:val="0C550A02"/>
    <w:rsid w:val="0CBC0864"/>
    <w:rsid w:val="0D09196A"/>
    <w:rsid w:val="0D3A01A5"/>
    <w:rsid w:val="0D745EB7"/>
    <w:rsid w:val="0D922887"/>
    <w:rsid w:val="0DE1400C"/>
    <w:rsid w:val="0E573889"/>
    <w:rsid w:val="0E6C7272"/>
    <w:rsid w:val="0ECB5921"/>
    <w:rsid w:val="0EDB2A4F"/>
    <w:rsid w:val="0EEC00B9"/>
    <w:rsid w:val="0EFD43B4"/>
    <w:rsid w:val="0F0C578A"/>
    <w:rsid w:val="0F411DD8"/>
    <w:rsid w:val="0F6100E2"/>
    <w:rsid w:val="0F995A13"/>
    <w:rsid w:val="0F9B492D"/>
    <w:rsid w:val="101A1C3F"/>
    <w:rsid w:val="10371457"/>
    <w:rsid w:val="10683FA4"/>
    <w:rsid w:val="106A5825"/>
    <w:rsid w:val="107E0F93"/>
    <w:rsid w:val="107F4121"/>
    <w:rsid w:val="1105361F"/>
    <w:rsid w:val="11186A68"/>
    <w:rsid w:val="12AD7AA8"/>
    <w:rsid w:val="12F87678"/>
    <w:rsid w:val="12FC5995"/>
    <w:rsid w:val="135B30B6"/>
    <w:rsid w:val="136A42A1"/>
    <w:rsid w:val="13BB4C90"/>
    <w:rsid w:val="13D425D5"/>
    <w:rsid w:val="14045069"/>
    <w:rsid w:val="14542596"/>
    <w:rsid w:val="14601C45"/>
    <w:rsid w:val="14A01DBE"/>
    <w:rsid w:val="14A57FA8"/>
    <w:rsid w:val="14DDD862"/>
    <w:rsid w:val="15396CCC"/>
    <w:rsid w:val="154D28B1"/>
    <w:rsid w:val="155021BC"/>
    <w:rsid w:val="1592109E"/>
    <w:rsid w:val="162D09B2"/>
    <w:rsid w:val="169145C2"/>
    <w:rsid w:val="16DC1DAC"/>
    <w:rsid w:val="16E15531"/>
    <w:rsid w:val="170E3387"/>
    <w:rsid w:val="1731614C"/>
    <w:rsid w:val="17413DF3"/>
    <w:rsid w:val="174C7ACB"/>
    <w:rsid w:val="1763479D"/>
    <w:rsid w:val="179B0F02"/>
    <w:rsid w:val="18086F83"/>
    <w:rsid w:val="18FD06F6"/>
    <w:rsid w:val="190C34C2"/>
    <w:rsid w:val="19215DB7"/>
    <w:rsid w:val="19287ABF"/>
    <w:rsid w:val="197B15B3"/>
    <w:rsid w:val="19824610"/>
    <w:rsid w:val="198C2506"/>
    <w:rsid w:val="1A32752F"/>
    <w:rsid w:val="1B0B13D3"/>
    <w:rsid w:val="1BED4322"/>
    <w:rsid w:val="1C0E5CDF"/>
    <w:rsid w:val="1C2B4F71"/>
    <w:rsid w:val="1C3345AC"/>
    <w:rsid w:val="1C7B4DFE"/>
    <w:rsid w:val="1D620C3A"/>
    <w:rsid w:val="1DB6159F"/>
    <w:rsid w:val="1DD079BB"/>
    <w:rsid w:val="1E7C7EA1"/>
    <w:rsid w:val="1F433298"/>
    <w:rsid w:val="1F581BDD"/>
    <w:rsid w:val="1FA34904"/>
    <w:rsid w:val="1FB24C1D"/>
    <w:rsid w:val="1FCE4F8F"/>
    <w:rsid w:val="1FF579DB"/>
    <w:rsid w:val="2006013B"/>
    <w:rsid w:val="20D437E4"/>
    <w:rsid w:val="21042B4C"/>
    <w:rsid w:val="215D225D"/>
    <w:rsid w:val="215E0FE1"/>
    <w:rsid w:val="21680699"/>
    <w:rsid w:val="222B473C"/>
    <w:rsid w:val="226C280C"/>
    <w:rsid w:val="2297712E"/>
    <w:rsid w:val="22B11F8A"/>
    <w:rsid w:val="22CD6315"/>
    <w:rsid w:val="22F3666C"/>
    <w:rsid w:val="23147572"/>
    <w:rsid w:val="232932BF"/>
    <w:rsid w:val="233C5536"/>
    <w:rsid w:val="233E2389"/>
    <w:rsid w:val="236245E6"/>
    <w:rsid w:val="23D950DD"/>
    <w:rsid w:val="246A2FE2"/>
    <w:rsid w:val="24984120"/>
    <w:rsid w:val="24B46288"/>
    <w:rsid w:val="251E43C4"/>
    <w:rsid w:val="2521085C"/>
    <w:rsid w:val="25277A3C"/>
    <w:rsid w:val="255510F1"/>
    <w:rsid w:val="25BA01A4"/>
    <w:rsid w:val="25C66622"/>
    <w:rsid w:val="25CF48FC"/>
    <w:rsid w:val="2605037B"/>
    <w:rsid w:val="260F047C"/>
    <w:rsid w:val="26AA7AA7"/>
    <w:rsid w:val="26D518A7"/>
    <w:rsid w:val="278139BB"/>
    <w:rsid w:val="279011AF"/>
    <w:rsid w:val="27E1213B"/>
    <w:rsid w:val="2837366A"/>
    <w:rsid w:val="284F1ADE"/>
    <w:rsid w:val="28714810"/>
    <w:rsid w:val="28865E4C"/>
    <w:rsid w:val="28B60CEE"/>
    <w:rsid w:val="28C21C45"/>
    <w:rsid w:val="28E757F8"/>
    <w:rsid w:val="291B6C85"/>
    <w:rsid w:val="292D1619"/>
    <w:rsid w:val="293940D1"/>
    <w:rsid w:val="299A39D5"/>
    <w:rsid w:val="29BB5648"/>
    <w:rsid w:val="2B6E213B"/>
    <w:rsid w:val="2B7F355D"/>
    <w:rsid w:val="2BF93B09"/>
    <w:rsid w:val="2C3C7D77"/>
    <w:rsid w:val="2C980689"/>
    <w:rsid w:val="2D5C0F58"/>
    <w:rsid w:val="2D6719BC"/>
    <w:rsid w:val="2D705D70"/>
    <w:rsid w:val="2DEF3882"/>
    <w:rsid w:val="2EA12105"/>
    <w:rsid w:val="2EAB6025"/>
    <w:rsid w:val="2EB43D5F"/>
    <w:rsid w:val="2ED3422E"/>
    <w:rsid w:val="2ED8363A"/>
    <w:rsid w:val="2EE135EF"/>
    <w:rsid w:val="2F8A455D"/>
    <w:rsid w:val="2FC60991"/>
    <w:rsid w:val="2FFFA9B3"/>
    <w:rsid w:val="30796C1B"/>
    <w:rsid w:val="309D24FF"/>
    <w:rsid w:val="3123646D"/>
    <w:rsid w:val="316B440F"/>
    <w:rsid w:val="31E10042"/>
    <w:rsid w:val="320A1159"/>
    <w:rsid w:val="320B1AD6"/>
    <w:rsid w:val="32166451"/>
    <w:rsid w:val="321D7F46"/>
    <w:rsid w:val="324A3C1B"/>
    <w:rsid w:val="32D37FAF"/>
    <w:rsid w:val="3332003A"/>
    <w:rsid w:val="3358174B"/>
    <w:rsid w:val="335E4CF8"/>
    <w:rsid w:val="335F2223"/>
    <w:rsid w:val="33732C25"/>
    <w:rsid w:val="3421711A"/>
    <w:rsid w:val="349D3757"/>
    <w:rsid w:val="352B0F83"/>
    <w:rsid w:val="353D416F"/>
    <w:rsid w:val="359251FC"/>
    <w:rsid w:val="359E43DC"/>
    <w:rsid w:val="35B801D6"/>
    <w:rsid w:val="35E1137E"/>
    <w:rsid w:val="36AC52E0"/>
    <w:rsid w:val="36B72261"/>
    <w:rsid w:val="36CD0C47"/>
    <w:rsid w:val="379477FE"/>
    <w:rsid w:val="37CD45F6"/>
    <w:rsid w:val="3841481E"/>
    <w:rsid w:val="38707B2C"/>
    <w:rsid w:val="3883434C"/>
    <w:rsid w:val="38A65E3F"/>
    <w:rsid w:val="38C56DA4"/>
    <w:rsid w:val="38F22831"/>
    <w:rsid w:val="38FC60DF"/>
    <w:rsid w:val="395B3D24"/>
    <w:rsid w:val="39631BDC"/>
    <w:rsid w:val="396F5B19"/>
    <w:rsid w:val="39DB41A8"/>
    <w:rsid w:val="3A993EAE"/>
    <w:rsid w:val="3ACF71FE"/>
    <w:rsid w:val="3AD772DF"/>
    <w:rsid w:val="3AE8273F"/>
    <w:rsid w:val="3B254079"/>
    <w:rsid w:val="3BD24C87"/>
    <w:rsid w:val="3C0C38D7"/>
    <w:rsid w:val="3CE0538B"/>
    <w:rsid w:val="3CFE4DB5"/>
    <w:rsid w:val="3D4573E8"/>
    <w:rsid w:val="3D595BF0"/>
    <w:rsid w:val="3D6D2177"/>
    <w:rsid w:val="3DF338D5"/>
    <w:rsid w:val="3DFC6157"/>
    <w:rsid w:val="3E0035DA"/>
    <w:rsid w:val="3E0E070F"/>
    <w:rsid w:val="3E1D4532"/>
    <w:rsid w:val="3E540325"/>
    <w:rsid w:val="3E666373"/>
    <w:rsid w:val="3E6D073D"/>
    <w:rsid w:val="3EAF4ABF"/>
    <w:rsid w:val="3EE25D3A"/>
    <w:rsid w:val="3F725284"/>
    <w:rsid w:val="3F766B06"/>
    <w:rsid w:val="3F9B0940"/>
    <w:rsid w:val="3FB157F6"/>
    <w:rsid w:val="3FCE6A25"/>
    <w:rsid w:val="402A49D6"/>
    <w:rsid w:val="40321F58"/>
    <w:rsid w:val="40374AFC"/>
    <w:rsid w:val="40C81A29"/>
    <w:rsid w:val="40F90DAC"/>
    <w:rsid w:val="41111D2E"/>
    <w:rsid w:val="420228CA"/>
    <w:rsid w:val="42E04FB4"/>
    <w:rsid w:val="43035213"/>
    <w:rsid w:val="43512020"/>
    <w:rsid w:val="43567BDA"/>
    <w:rsid w:val="43776D56"/>
    <w:rsid w:val="437F391E"/>
    <w:rsid w:val="43DE7D31"/>
    <w:rsid w:val="440711BA"/>
    <w:rsid w:val="442B7738"/>
    <w:rsid w:val="44D827AF"/>
    <w:rsid w:val="44DF2D58"/>
    <w:rsid w:val="44E11A2F"/>
    <w:rsid w:val="44FC28ED"/>
    <w:rsid w:val="45411D06"/>
    <w:rsid w:val="455E57D0"/>
    <w:rsid w:val="45655C74"/>
    <w:rsid w:val="45CA6905"/>
    <w:rsid w:val="45EE1552"/>
    <w:rsid w:val="460F14C8"/>
    <w:rsid w:val="4614203E"/>
    <w:rsid w:val="463E4C17"/>
    <w:rsid w:val="464962C9"/>
    <w:rsid w:val="466F6125"/>
    <w:rsid w:val="468C4A5D"/>
    <w:rsid w:val="46C50086"/>
    <w:rsid w:val="47622AE4"/>
    <w:rsid w:val="480D1B69"/>
    <w:rsid w:val="4858065B"/>
    <w:rsid w:val="48F67B6D"/>
    <w:rsid w:val="49267254"/>
    <w:rsid w:val="49930297"/>
    <w:rsid w:val="49F74F08"/>
    <w:rsid w:val="4A00650E"/>
    <w:rsid w:val="4A4B37D3"/>
    <w:rsid w:val="4A6C6EE9"/>
    <w:rsid w:val="4A902D8A"/>
    <w:rsid w:val="4B105E50"/>
    <w:rsid w:val="4B744CA5"/>
    <w:rsid w:val="4B7526EE"/>
    <w:rsid w:val="4BC26DF0"/>
    <w:rsid w:val="4BE035D2"/>
    <w:rsid w:val="4BFF3D05"/>
    <w:rsid w:val="4C8E3B51"/>
    <w:rsid w:val="4E0229FD"/>
    <w:rsid w:val="4E2438B7"/>
    <w:rsid w:val="4E5E4B48"/>
    <w:rsid w:val="4EA5603D"/>
    <w:rsid w:val="4EAB0596"/>
    <w:rsid w:val="4EAC40E4"/>
    <w:rsid w:val="4EFA1BB0"/>
    <w:rsid w:val="4FB83FA2"/>
    <w:rsid w:val="4FE57429"/>
    <w:rsid w:val="4FF87BF1"/>
    <w:rsid w:val="50325707"/>
    <w:rsid w:val="50E4388B"/>
    <w:rsid w:val="513636F8"/>
    <w:rsid w:val="51692224"/>
    <w:rsid w:val="51F65DCA"/>
    <w:rsid w:val="52243845"/>
    <w:rsid w:val="526711A4"/>
    <w:rsid w:val="52A32F0C"/>
    <w:rsid w:val="530E6407"/>
    <w:rsid w:val="531F3961"/>
    <w:rsid w:val="53323865"/>
    <w:rsid w:val="539254A0"/>
    <w:rsid w:val="53C47E6F"/>
    <w:rsid w:val="54210404"/>
    <w:rsid w:val="54413567"/>
    <w:rsid w:val="544D101A"/>
    <w:rsid w:val="54F23BED"/>
    <w:rsid w:val="55265417"/>
    <w:rsid w:val="55662FCA"/>
    <w:rsid w:val="55B668EA"/>
    <w:rsid w:val="56563ADF"/>
    <w:rsid w:val="568231D1"/>
    <w:rsid w:val="56F5556C"/>
    <w:rsid w:val="5752020D"/>
    <w:rsid w:val="57AE52C4"/>
    <w:rsid w:val="57B95182"/>
    <w:rsid w:val="58236237"/>
    <w:rsid w:val="58592C6D"/>
    <w:rsid w:val="585D0505"/>
    <w:rsid w:val="58C80A32"/>
    <w:rsid w:val="59177F14"/>
    <w:rsid w:val="59701DD9"/>
    <w:rsid w:val="59B84AF1"/>
    <w:rsid w:val="59EC4941"/>
    <w:rsid w:val="59FB5B74"/>
    <w:rsid w:val="5A1C4FF5"/>
    <w:rsid w:val="5A9B7EB6"/>
    <w:rsid w:val="5AA532B9"/>
    <w:rsid w:val="5ABC0012"/>
    <w:rsid w:val="5AFF6E5C"/>
    <w:rsid w:val="5B1B1B60"/>
    <w:rsid w:val="5B2A1D00"/>
    <w:rsid w:val="5B445938"/>
    <w:rsid w:val="5BA22237"/>
    <w:rsid w:val="5BA65FD3"/>
    <w:rsid w:val="5BC677C6"/>
    <w:rsid w:val="5BDB7A38"/>
    <w:rsid w:val="5BE7549F"/>
    <w:rsid w:val="5C127CB3"/>
    <w:rsid w:val="5CAC558A"/>
    <w:rsid w:val="5CE967E8"/>
    <w:rsid w:val="5CEB06B0"/>
    <w:rsid w:val="5D8D7329"/>
    <w:rsid w:val="5E3B672D"/>
    <w:rsid w:val="5E9737DD"/>
    <w:rsid w:val="5ECD6463"/>
    <w:rsid w:val="5EED088B"/>
    <w:rsid w:val="5F300C7B"/>
    <w:rsid w:val="5F4517A9"/>
    <w:rsid w:val="5F7802F8"/>
    <w:rsid w:val="5F7F5783"/>
    <w:rsid w:val="5F8D6FD6"/>
    <w:rsid w:val="5F9B587D"/>
    <w:rsid w:val="604473CF"/>
    <w:rsid w:val="60594370"/>
    <w:rsid w:val="60C25428"/>
    <w:rsid w:val="61304267"/>
    <w:rsid w:val="615036DB"/>
    <w:rsid w:val="6196031D"/>
    <w:rsid w:val="61A27C21"/>
    <w:rsid w:val="61BE7868"/>
    <w:rsid w:val="61CC5C2F"/>
    <w:rsid w:val="61FE750D"/>
    <w:rsid w:val="622E5437"/>
    <w:rsid w:val="628C289B"/>
    <w:rsid w:val="629D308A"/>
    <w:rsid w:val="63030CC2"/>
    <w:rsid w:val="63146B0B"/>
    <w:rsid w:val="63284CDA"/>
    <w:rsid w:val="637D4E90"/>
    <w:rsid w:val="638061DE"/>
    <w:rsid w:val="639E01C6"/>
    <w:rsid w:val="63C6037B"/>
    <w:rsid w:val="63CC6D0F"/>
    <w:rsid w:val="64076B62"/>
    <w:rsid w:val="64FF000D"/>
    <w:rsid w:val="651F6155"/>
    <w:rsid w:val="65C90A70"/>
    <w:rsid w:val="65E17C54"/>
    <w:rsid w:val="666F0F37"/>
    <w:rsid w:val="66CE77EF"/>
    <w:rsid w:val="66F8422E"/>
    <w:rsid w:val="67594F2D"/>
    <w:rsid w:val="679E5B89"/>
    <w:rsid w:val="67A91325"/>
    <w:rsid w:val="68305179"/>
    <w:rsid w:val="68404579"/>
    <w:rsid w:val="686B098F"/>
    <w:rsid w:val="687018B4"/>
    <w:rsid w:val="690865D1"/>
    <w:rsid w:val="691D519F"/>
    <w:rsid w:val="693C3AD3"/>
    <w:rsid w:val="69D248AA"/>
    <w:rsid w:val="69FF205F"/>
    <w:rsid w:val="6A5506F6"/>
    <w:rsid w:val="6A6061BB"/>
    <w:rsid w:val="6B286A04"/>
    <w:rsid w:val="6B4F575D"/>
    <w:rsid w:val="6B82128F"/>
    <w:rsid w:val="6B904BE5"/>
    <w:rsid w:val="6BDFE686"/>
    <w:rsid w:val="6BE779C2"/>
    <w:rsid w:val="6C182CBF"/>
    <w:rsid w:val="6C6A2E4B"/>
    <w:rsid w:val="6D094565"/>
    <w:rsid w:val="6D5FB058"/>
    <w:rsid w:val="6DCC231C"/>
    <w:rsid w:val="6E9D2DE6"/>
    <w:rsid w:val="6EC87ECA"/>
    <w:rsid w:val="6EE0324F"/>
    <w:rsid w:val="6EE87DF0"/>
    <w:rsid w:val="6F687C7E"/>
    <w:rsid w:val="6F986A4D"/>
    <w:rsid w:val="6FA97CC9"/>
    <w:rsid w:val="6FB54730"/>
    <w:rsid w:val="6FF9BC78"/>
    <w:rsid w:val="6FFD7A25"/>
    <w:rsid w:val="70AE5D59"/>
    <w:rsid w:val="70F6046D"/>
    <w:rsid w:val="718605D1"/>
    <w:rsid w:val="71E70721"/>
    <w:rsid w:val="71E72862"/>
    <w:rsid w:val="71EE30A5"/>
    <w:rsid w:val="72120633"/>
    <w:rsid w:val="72381269"/>
    <w:rsid w:val="723E69EA"/>
    <w:rsid w:val="724573AC"/>
    <w:rsid w:val="724E60F0"/>
    <w:rsid w:val="724E77F7"/>
    <w:rsid w:val="72986ED4"/>
    <w:rsid w:val="72E62119"/>
    <w:rsid w:val="73C33970"/>
    <w:rsid w:val="73D02E4D"/>
    <w:rsid w:val="73D65409"/>
    <w:rsid w:val="73D864E3"/>
    <w:rsid w:val="748D3188"/>
    <w:rsid w:val="75281956"/>
    <w:rsid w:val="75783453"/>
    <w:rsid w:val="75CF64A9"/>
    <w:rsid w:val="75D845FF"/>
    <w:rsid w:val="75EC1BAC"/>
    <w:rsid w:val="767F4A4A"/>
    <w:rsid w:val="76A14F68"/>
    <w:rsid w:val="76DFCB22"/>
    <w:rsid w:val="770D33A6"/>
    <w:rsid w:val="77567201"/>
    <w:rsid w:val="775871E3"/>
    <w:rsid w:val="776211EA"/>
    <w:rsid w:val="77B86FBD"/>
    <w:rsid w:val="77FF0191"/>
    <w:rsid w:val="78317C5B"/>
    <w:rsid w:val="78652BC9"/>
    <w:rsid w:val="7889690B"/>
    <w:rsid w:val="790B759D"/>
    <w:rsid w:val="79146E61"/>
    <w:rsid w:val="794650F6"/>
    <w:rsid w:val="79661E9D"/>
    <w:rsid w:val="7984574E"/>
    <w:rsid w:val="79990B04"/>
    <w:rsid w:val="7A106067"/>
    <w:rsid w:val="7A272F4B"/>
    <w:rsid w:val="7A571A8E"/>
    <w:rsid w:val="7A602694"/>
    <w:rsid w:val="7A7FAAEF"/>
    <w:rsid w:val="7A8B49B7"/>
    <w:rsid w:val="7ABB6F4D"/>
    <w:rsid w:val="7B101AA1"/>
    <w:rsid w:val="7B5D74C6"/>
    <w:rsid w:val="7B6E5C05"/>
    <w:rsid w:val="7B766513"/>
    <w:rsid w:val="7B7A717E"/>
    <w:rsid w:val="7BC969B6"/>
    <w:rsid w:val="7BFD0256"/>
    <w:rsid w:val="7BFDC15E"/>
    <w:rsid w:val="7C12435C"/>
    <w:rsid w:val="7C2E3D5F"/>
    <w:rsid w:val="7D497DBC"/>
    <w:rsid w:val="7D5023AE"/>
    <w:rsid w:val="7DFB009F"/>
    <w:rsid w:val="7E156367"/>
    <w:rsid w:val="7E290672"/>
    <w:rsid w:val="7E29714C"/>
    <w:rsid w:val="7E3804EC"/>
    <w:rsid w:val="7E52668C"/>
    <w:rsid w:val="7E610C05"/>
    <w:rsid w:val="7E861604"/>
    <w:rsid w:val="7F184B86"/>
    <w:rsid w:val="7F3C1F99"/>
    <w:rsid w:val="7F425DE0"/>
    <w:rsid w:val="7F5403DD"/>
    <w:rsid w:val="7F7D5FF1"/>
    <w:rsid w:val="7FB35C14"/>
    <w:rsid w:val="7FBF2AC2"/>
    <w:rsid w:val="7FCA6A80"/>
    <w:rsid w:val="7FEFF939"/>
    <w:rsid w:val="9DA4413B"/>
    <w:rsid w:val="9E9F6D9A"/>
    <w:rsid w:val="AFEF243F"/>
    <w:rsid w:val="B7BB8CE3"/>
    <w:rsid w:val="B9376F37"/>
    <w:rsid w:val="C9E3BC9B"/>
    <w:rsid w:val="CBF3322B"/>
    <w:rsid w:val="CEAD08DF"/>
    <w:rsid w:val="D6FFF301"/>
    <w:rsid w:val="D9B8C08A"/>
    <w:rsid w:val="D9BD9D67"/>
    <w:rsid w:val="E6EF3610"/>
    <w:rsid w:val="EB7FE1D3"/>
    <w:rsid w:val="EFBFC49B"/>
    <w:rsid w:val="EFED5F1D"/>
    <w:rsid w:val="F021BE7C"/>
    <w:rsid w:val="F1FF9665"/>
    <w:rsid w:val="F6972636"/>
    <w:rsid w:val="FB5603FF"/>
    <w:rsid w:val="FDFF73C8"/>
    <w:rsid w:val="FDFFB93A"/>
    <w:rsid w:val="FEAD81BD"/>
    <w:rsid w:val="FEBC7789"/>
    <w:rsid w:val="FFEFCAEA"/>
    <w:rsid w:val="FFF7B961"/>
    <w:rsid w:val="FFFF1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iPriority="22" w:semiHidden="0" w:name="Strong"/>
    <w:lsdException w:qFormat="1" w:uiPriority="2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/>
    </w:pPr>
    <w:rPr>
      <w:rFonts w:ascii="Times New Roman" w:hAnsi="Times New Roman" w:cs="Times New Roman" w:eastAsiaTheme="minorEastAsia"/>
      <w:color w:val="auto"/>
      <w:kern w:val="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3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5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6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7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58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59"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1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28">
    <w:name w:val="Default Paragraph Font"/>
    <w:semiHidden/>
    <w:unhideWhenUsed/>
    <w:qFormat/>
    <w:uiPriority w:val="1"/>
  </w:style>
  <w:style w:type="table" w:default="1" w:styleId="2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7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3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4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Plain Text"/>
    <w:basedOn w:val="1"/>
    <w:unhideWhenUsed/>
    <w:qFormat/>
    <w:uiPriority w:val="99"/>
    <w:rPr>
      <w:rFonts w:ascii="宋体" w:hAnsi="Courier New" w:eastAsia="宋体" w:cs="Courier New"/>
      <w:szCs w:val="21"/>
    </w:rPr>
  </w:style>
  <w:style w:type="paragraph" w:styleId="19">
    <w:name w:val="Date"/>
    <w:basedOn w:val="1"/>
    <w:next w:val="20"/>
    <w:link w:val="35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20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1">
    <w:name w:val="footer"/>
    <w:basedOn w:val="1"/>
    <w:link w:val="36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2">
    <w:name w:val="header"/>
    <w:basedOn w:val="1"/>
    <w:link w:val="62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3">
    <w:name w:val="Subtitle"/>
    <w:basedOn w:val="1"/>
    <w:next w:val="1"/>
    <w:link w:val="52"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4">
    <w:name w:val="Normal (Web)"/>
    <w:basedOn w:val="1"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5">
    <w:name w:val="Title"/>
    <w:basedOn w:val="1"/>
    <w:link w:val="49"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7">
    <w:name w:val="Table Grid"/>
    <w:basedOn w:val="26"/>
    <w:qFormat/>
    <w:uiPriority w:val="39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9">
    <w:name w:val="Strong"/>
    <w:basedOn w:val="28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0">
    <w:name w:val="Emphasis"/>
    <w:basedOn w:val="28"/>
    <w:semiHidden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1">
    <w:name w:val="Hyperlink"/>
    <w:basedOn w:val="28"/>
    <w:semiHidden/>
    <w:unhideWhenUsed/>
    <w:qFormat/>
    <w:uiPriority w:val="99"/>
    <w:rPr>
      <w:color w:val="0000FF"/>
      <w:u w:val="single"/>
    </w:rPr>
  </w:style>
  <w:style w:type="character" w:customStyle="1" w:styleId="32">
    <w:name w:val="Book Title"/>
    <w:basedOn w:val="28"/>
    <w:semiHidden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3">
    <w:name w:val="结束语字符"/>
    <w:basedOn w:val="28"/>
    <w:link w:val="16"/>
    <w:qFormat/>
    <w:uiPriority w:val="5"/>
    <w:rPr>
      <w:rFonts w:eastAsiaTheme="minorEastAsia"/>
      <w:bCs/>
      <w:szCs w:val="18"/>
    </w:rPr>
  </w:style>
  <w:style w:type="character" w:customStyle="1" w:styleId="34">
    <w:name w:val="签名字符"/>
    <w:basedOn w:val="28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5">
    <w:name w:val="日期字符"/>
    <w:basedOn w:val="28"/>
    <w:link w:val="19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6">
    <w:name w:val="页脚字符"/>
    <w:basedOn w:val="28"/>
    <w:link w:val="21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7">
    <w:name w:val="称呼字符"/>
    <w:basedOn w:val="28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38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39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0">
    <w:name w:val="标题 1字符"/>
    <w:basedOn w:val="28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1">
    <w:name w:val="Intense Emphasis"/>
    <w:basedOn w:val="28"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2">
    <w:name w:val="Intense Quote"/>
    <w:basedOn w:val="1"/>
    <w:next w:val="1"/>
    <w:link w:val="43"/>
    <w:semiHidden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3">
    <w:name w:val="明显引用字符"/>
    <w:basedOn w:val="28"/>
    <w:link w:val="42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4">
    <w:name w:val="Intense Reference"/>
    <w:basedOn w:val="28"/>
    <w:semiHidden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5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styleId="46">
    <w:name w:val="Placeholder Text"/>
    <w:basedOn w:val="28"/>
    <w:semiHidden/>
    <w:qFormat/>
    <w:uiPriority w:val="99"/>
    <w:rPr>
      <w:color w:val="808080"/>
    </w:rPr>
  </w:style>
  <w:style w:type="paragraph" w:styleId="47">
    <w:name w:val="Quote"/>
    <w:basedOn w:val="1"/>
    <w:next w:val="1"/>
    <w:link w:val="48"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48">
    <w:name w:val="引用字符"/>
    <w:basedOn w:val="28"/>
    <w:link w:val="47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9">
    <w:name w:val="标题字符"/>
    <w:basedOn w:val="28"/>
    <w:link w:val="25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0">
    <w:name w:val="Subtle Emphasis"/>
    <w:basedOn w:val="28"/>
    <w:semiHidden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1">
    <w:name w:val="Subtle Reference"/>
    <w:basedOn w:val="28"/>
    <w:semiHidden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2">
    <w:name w:val="副标题字符"/>
    <w:basedOn w:val="28"/>
    <w:link w:val="23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3">
    <w:name w:val="标题 2字符"/>
    <w:basedOn w:val="28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4">
    <w:name w:val="TOC Heading"/>
    <w:basedOn w:val="2"/>
    <w:next w:val="1"/>
    <w:semiHidden/>
    <w:unhideWhenUsed/>
    <w:qFormat/>
    <w:uiPriority w:val="39"/>
    <w:pPr>
      <w:outlineLvl w:val="9"/>
    </w:pPr>
  </w:style>
  <w:style w:type="character" w:customStyle="1" w:styleId="55">
    <w:name w:val="标题 3字符"/>
    <w:basedOn w:val="28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6">
    <w:name w:val="标题 4字符"/>
    <w:basedOn w:val="28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7">
    <w:name w:val="标题 5字符"/>
    <w:basedOn w:val="28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8">
    <w:name w:val="标题 6字符"/>
    <w:basedOn w:val="28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9">
    <w:name w:val="标题 7字符"/>
    <w:basedOn w:val="28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0">
    <w:name w:val="标题 8字符"/>
    <w:basedOn w:val="28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1">
    <w:name w:val="标题 9字符"/>
    <w:basedOn w:val="28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2">
    <w:name w:val="页眉字符"/>
    <w:basedOn w:val="28"/>
    <w:link w:val="22"/>
    <w:qFormat/>
    <w:uiPriority w:val="99"/>
  </w:style>
  <w:style w:type="table" w:customStyle="1" w:styleId="63">
    <w:name w:val="Grid Table 1 Light Accent 4"/>
    <w:basedOn w:val="26"/>
    <w:qFormat/>
    <w:uiPriority w:val="99"/>
    <w:pPr>
      <w:spacing w:after="0"/>
    </w:pPr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4">
    <w:name w:val="Grid Table 1 Light Accent 5"/>
    <w:basedOn w:val="26"/>
    <w:qFormat/>
    <w:uiPriority w:val="99"/>
    <w:pPr>
      <w:spacing w:after="0"/>
    </w:pPr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5">
    <w:name w:val="Grid Table 6 Colorful Accent 5"/>
    <w:basedOn w:val="26"/>
    <w:qFormat/>
    <w:uiPriority w:val="99"/>
    <w:pPr>
      <w:spacing w:after="0"/>
    </w:pPr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6">
    <w:name w:val="Grid Table 6 Colorful Accent 1"/>
    <w:basedOn w:val="26"/>
    <w:qFormat/>
    <w:uiPriority w:val="51"/>
    <w:pPr>
      <w:spacing w:after="0"/>
    </w:pPr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7">
    <w:name w:val="apple-converted-space"/>
    <w:basedOn w:val="28"/>
    <w:qFormat/>
    <w:uiPriority w:val="0"/>
  </w:style>
  <w:style w:type="table" w:customStyle="1" w:styleId="68">
    <w:name w:val="Plain Table 1"/>
    <w:basedOn w:val="26"/>
    <w:qFormat/>
    <w:uiPriority w:val="99"/>
    <w:pPr>
      <w:spacing w:after="0"/>
    </w:pPr>
    <w:rPr>
      <w:color w:val="auto"/>
      <w:kern w:val="0"/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69">
    <w:name w:val="网格表 4 - 强调文字颜色 11"/>
    <w:basedOn w:val="26"/>
    <w:qFormat/>
    <w:uiPriority w:val="49"/>
    <w:pPr>
      <w:spacing w:after="0"/>
    </w:pPr>
    <w:rPr>
      <w:rFonts w:ascii="Tahoma" w:hAnsi="Tahoma" w:eastAsia="微软雅黑" w:cs="FreesiaUPC"/>
      <w:color w:val="auto"/>
      <w:sz w:val="22"/>
      <w:szCs w:val="22"/>
      <w:lang w:eastAsia="zh-CN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70">
    <w:name w:val="Grid Table 4 Accent 2"/>
    <w:basedOn w:val="26"/>
    <w:qFormat/>
    <w:uiPriority w:val="49"/>
    <w:pPr>
      <w:spacing w:after="0"/>
    </w:pPr>
    <w:rPr>
      <w:rFonts w:asciiTheme="majorHAnsi" w:hAnsiTheme="majorHAnsi" w:eastAsiaTheme="majorEastAsia" w:cstheme="majorBidi"/>
      <w:color w:val="auto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1">
    <w:name w:val="Grid Table 4 Accent 1"/>
    <w:basedOn w:val="26"/>
    <w:qFormat/>
    <w:uiPriority w:val="49"/>
    <w:pPr>
      <w:spacing w:after="0"/>
    </w:pPr>
    <w:rPr>
      <w:rFonts w:asciiTheme="majorHAnsi" w:hAnsiTheme="majorHAnsi" w:eastAsiaTheme="majorEastAsia" w:cstheme="majorBidi"/>
      <w:color w:val="auto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2">
    <w:name w:val="Grid Table 6 Colorful Accent 2"/>
    <w:basedOn w:val="26"/>
    <w:qFormat/>
    <w:uiPriority w:val="99"/>
    <w:pPr>
      <w:spacing w:after="0"/>
    </w:pPr>
    <w:rPr>
      <w:color w:val="771F28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3">
    <w:name w:val="pl"/>
    <w:basedOn w:val="28"/>
    <w:qFormat/>
    <w:uiPriority w:val="0"/>
  </w:style>
  <w:style w:type="table" w:customStyle="1" w:styleId="74">
    <w:name w:val="Grid Table 6 Colorful Accent 4"/>
    <w:basedOn w:val="26"/>
    <w:qFormat/>
    <w:uiPriority w:val="99"/>
    <w:pPr>
      <w:spacing w:after="0"/>
    </w:pPr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5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6">
    <w:name w:val="bjh-strong"/>
    <w:basedOn w:val="28"/>
    <w:qFormat/>
    <w:uiPriority w:val="0"/>
  </w:style>
  <w:style w:type="character" w:customStyle="1" w:styleId="77">
    <w:name w:val="bjh-p"/>
    <w:basedOn w:val="28"/>
    <w:qFormat/>
    <w:uiPriority w:val="0"/>
  </w:style>
  <w:style w:type="paragraph" w:customStyle="1" w:styleId="78">
    <w:name w:val="p1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customStyle="1" w:styleId="79">
    <w:name w:val="普通表格 11"/>
    <w:basedOn w:val="26"/>
    <w:qFormat/>
    <w:uiPriority w:val="99"/>
    <w:rPr>
      <w:rFonts w:ascii="Times New Roman" w:hAnsi="Times New Roman" w:cs="Times New Roman"/>
    </w:rPr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table" w:customStyle="1" w:styleId="80">
    <w:name w:val="网格型浅色1"/>
    <w:basedOn w:val="26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1">
    <w:name w:val="正文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82">
    <w:name w:val="font11"/>
    <w:basedOn w:val="28"/>
    <w:qFormat/>
    <w:uiPriority w:val="0"/>
    <w:rPr>
      <w:rFonts w:hint="default" w:ascii="黑体" w:hAnsi="宋体" w:eastAsia="黑体" w:cs="黑体"/>
      <w:color w:val="000000"/>
      <w:sz w:val="32"/>
      <w:szCs w:val="32"/>
      <w:u w:val="none"/>
    </w:rPr>
  </w:style>
  <w:style w:type="character" w:customStyle="1" w:styleId="83">
    <w:name w:val="font01"/>
    <w:basedOn w:val="28"/>
    <w:qFormat/>
    <w:uiPriority w:val="0"/>
    <w:rPr>
      <w:rFonts w:ascii="黑体" w:hAnsi="宋体" w:eastAsia="黑体" w:cs="黑体"/>
      <w:color w:val="000000"/>
      <w:sz w:val="32"/>
      <w:szCs w:val="32"/>
      <w:u w:val="none"/>
    </w:rPr>
  </w:style>
  <w:style w:type="paragraph" w:customStyle="1" w:styleId="84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7" Type="http://schemas.openxmlformats.org/officeDocument/2006/relationships/fontTable" Target="fontTable.xml"/><Relationship Id="rId26" Type="http://schemas.openxmlformats.org/officeDocument/2006/relationships/numbering" Target="numbering.xml"/><Relationship Id="rId25" Type="http://schemas.openxmlformats.org/officeDocument/2006/relationships/customXml" Target="../customXml/item1.xml"/><Relationship Id="rId24" Type="http://schemas.openxmlformats.org/officeDocument/2006/relationships/image" Target="media/image17.png"/><Relationship Id="rId23" Type="http://schemas.openxmlformats.org/officeDocument/2006/relationships/image" Target="media/image16.jpeg"/><Relationship Id="rId22" Type="http://schemas.openxmlformats.org/officeDocument/2006/relationships/image" Target="media/image15.jpeg"/><Relationship Id="rId21" Type="http://schemas.openxmlformats.org/officeDocument/2006/relationships/image" Target="media/image14.jpeg"/><Relationship Id="rId20" Type="http://schemas.openxmlformats.org/officeDocument/2006/relationships/image" Target="media/image13.jpeg"/><Relationship Id="rId2" Type="http://schemas.openxmlformats.org/officeDocument/2006/relationships/settings" Target="settings.xml"/><Relationship Id="rId19" Type="http://schemas.openxmlformats.org/officeDocument/2006/relationships/image" Target="media/image12.jpeg"/><Relationship Id="rId18" Type="http://schemas.openxmlformats.org/officeDocument/2006/relationships/image" Target="media/image11.jpeg"/><Relationship Id="rId17" Type="http://schemas.openxmlformats.org/officeDocument/2006/relationships/image" Target="media/image10.jpeg"/><Relationship Id="rId16" Type="http://schemas.openxmlformats.org/officeDocument/2006/relationships/image" Target="media/image9.jpeg"/><Relationship Id="rId15" Type="http://schemas.openxmlformats.org/officeDocument/2006/relationships/image" Target="media/image8.jpeg"/><Relationship Id="rId14" Type="http://schemas.openxmlformats.org/officeDocument/2006/relationships/image" Target="media/image7.jpeg"/><Relationship Id="rId13" Type="http://schemas.openxmlformats.org/officeDocument/2006/relationships/image" Target="media/image6.jpeg"/><Relationship Id="rId12" Type="http://schemas.openxmlformats.org/officeDocument/2006/relationships/image" Target="media/image5.png"/><Relationship Id="rId11" Type="http://schemas.openxmlformats.org/officeDocument/2006/relationships/image" Target="media/image4.jpeg"/><Relationship Id="rId10" Type="http://schemas.openxmlformats.org/officeDocument/2006/relationships/image" Target="media/image3.GI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ot="0" vertOverflow="overflow" horzOverflow="overflow" vert="horz" wrap="square" lIns="91440" tIns="45720" rIns="91440" bIns="45720" numCol="1" spcCol="0" rtlCol="0" fromWordArt="0" anchor="ctr" anchorCtr="0" forceAA="0" compatLnSpc="1"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醒目的求职信.dotx</Template>
  <Pages>5</Pages>
  <Words>756</Words>
  <Characters>799</Characters>
  <Lines>33</Lines>
  <Paragraphs>9</Paragraphs>
  <TotalTime>0</TotalTime>
  <ScaleCrop>false</ScaleCrop>
  <LinksUpToDate>false</LinksUpToDate>
  <CharactersWithSpaces>887</CharactersWithSpaces>
  <Application>WPS Office_5.1.1.7676_F1E327BC-269C-435d-A152-05C5408002CA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2020-01-02T16:30:00Z</dcterms:created>
  <dc:creator>Microsoft Office 用户</dc:creator>
  <cp:lastModifiedBy>丁岩</cp:lastModifiedBy>
  <cp:lastPrinted>2022-10-05T14:53:00Z</cp:lastPrinted>
  <dcterms:modified xsi:type="dcterms:W3CDTF">2023-02-20T14:13:06Z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2052-5.1.1.7676</vt:lpwstr>
  </property>
  <property fmtid="{D5CDD505-2E9C-101B-9397-08002B2CF9AE}" pid="3" name="ICV">
    <vt:lpwstr>86948D81F5D645F6A1944E6F5FDBD8FC</vt:lpwstr>
  </property>
</Properties>
</file>