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2023.2.17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亲亲热热一家人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今天1位小朋友请假，其他小朋友都开开心心来园啦~现在的你们越来越有秩序，坚持哦！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Cs/>
          <w:color w:val="000000"/>
          <w:szCs w:val="21"/>
          <w:lang w:val="en-US" w:eastAsia="zh-CN"/>
        </w:rPr>
        <w:drawing>
          <wp:inline distT="0" distB="0" distL="114300" distR="114300">
            <wp:extent cx="1776095" cy="1332230"/>
            <wp:effectExtent l="0" t="0" r="1905" b="1270"/>
            <wp:docPr id="15" name="图片 15" descr="IMG_2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7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Cs/>
          <w:color w:val="000000"/>
          <w:szCs w:val="21"/>
          <w:lang w:val="en-US" w:eastAsia="zh-CN"/>
        </w:rPr>
        <w:drawing>
          <wp:inline distT="0" distB="0" distL="114300" distR="114300">
            <wp:extent cx="1776095" cy="1332230"/>
            <wp:effectExtent l="0" t="0" r="1905" b="1270"/>
            <wp:docPr id="9" name="图片 9" descr="IMG_2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7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Cs/>
          <w:color w:val="000000"/>
          <w:szCs w:val="21"/>
          <w:lang w:val="en-US" w:eastAsia="zh-CN"/>
        </w:rPr>
        <w:drawing>
          <wp:inline distT="0" distB="0" distL="114300" distR="114300">
            <wp:extent cx="1776095" cy="1332230"/>
            <wp:effectExtent l="0" t="0" r="1905" b="1270"/>
            <wp:docPr id="4" name="图片 4" descr="IMG_2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7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209" w:leftChars="0" w:firstLine="211" w:firstLineChars="0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集体活动：区域分享交流</w:t>
      </w:r>
    </w:p>
    <w:p>
      <w:pPr>
        <w:ind w:firstLine="420" w:firstLineChars="200"/>
        <w:jc w:val="both"/>
        <w:rPr>
          <w:rFonts w:hint="default"/>
          <w:u w:val="none"/>
          <w:lang w:val="en-US" w:eastAsia="zh-CN"/>
        </w:rPr>
      </w:pPr>
      <w:r>
        <w:rPr>
          <w:rFonts w:hint="eastAsia"/>
          <w:u w:val="none"/>
          <w:lang w:val="en-US" w:eastAsia="zh-CN"/>
        </w:rPr>
        <w:t>今天我们对幼儿的区域游戏进行了分享，孩子们能够按照区域人数自主进区域，大部分幼儿都能够坐在位置上进行游戏，结束后会将材料整理到柜子中。李璟睿小朋友在老师的提醒下也会将桌面整理干净。</w:t>
      </w:r>
      <w:bookmarkStart w:id="0" w:name="_GoBack"/>
      <w:bookmarkEnd w:id="0"/>
    </w:p>
    <w:p>
      <w:pPr>
        <w:ind w:firstLine="420" w:firstLineChars="200"/>
        <w:jc w:val="center"/>
        <w:rPr>
          <w:rFonts w:hint="default"/>
          <w:u w:val="none"/>
          <w:lang w:val="en-US" w:eastAsia="zh-CN"/>
        </w:rPr>
      </w:pPr>
      <w:r>
        <w:rPr>
          <w:rFonts w:hint="default"/>
          <w:u w:val="none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0" name="图片 30" descr="BE0AA6F9B3401FF2894EFD3BD6E33B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BE0AA6F9B3401FF2894EFD3BD6E33BD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u w:val="none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9" name="图片 29" descr="F7B2EEF2D2F82A134DE39E13F4E773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7B2EEF2D2F82A134DE39E13F4E7733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u w:val="none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8" name="图片 28" descr="23BD1A86F443E1D7170A6499AC6A3B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3BD1A86F443E1D7170A6499AC6A3B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u w:val="none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1" name="图片 31" descr="3FD59DBFD7F648BC6944390DF5E6C2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3FD59DBFD7F648BC6944390DF5E6C28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宋体" w:hAnsi="宋体"/>
          <w:b w:val="0"/>
          <w:bCs/>
          <w:szCs w:val="21"/>
          <w:lang w:val="en-US" w:eastAsia="zh-CN"/>
        </w:rPr>
      </w:pPr>
    </w:p>
    <w:p>
      <w:pPr>
        <w:ind w:firstLine="422" w:firstLineChars="200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三、区域游戏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 xml:space="preserve"> 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6" name="图片 16" descr="IMG_2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7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tabs>
                <w:tab w:val="left" w:pos="1502"/>
              </w:tabs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7" name="图片 17" descr="IMG_2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75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我会观察图片步骤来制作彩泥呢。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我用雪花片拼出了一个长长的木棍呢。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8" name="图片 18" descr="IMG_2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75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9" name="图片 19" descr="IMG_2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75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故事盒让我来转一转，像电视机一样好看。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镊子夹豆豆怎么老是跑走呢，是不是太用力了呢，让我轻轻的来试一试。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tabs>
                <w:tab w:val="left" w:pos="2543"/>
              </w:tabs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1" name="图片 21" descr="IMG_2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75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0" name="图片 20" descr="IMG_2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75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我们一起用2倍单元积木砌墙呢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今天的烤串真好吃呀，烤的真香。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四、户外活动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我们在进行了沙堡对垒区游戏，我们选择了沙包和滚筒2种材料。在听清楚要求过后，纷纷有序的排队进行游戏，有的小朋友用手滚滚筒，有的钻进滚筒用身体滚动，还有的小朋友用沙包比比谁抛的高。在老师的提醒下孩子们也及时补充了水分。瞧，大家笑的多开心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7" name="图片 27" descr="6968D526692949C3D428CE378662C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6968D526692949C3D428CE378662C6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6" name="图片 26" descr="7D6D86F57469B1E75F2EB0CAF315AB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7D6D86F57469B1E75F2EB0CAF315AB4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5" name="图片 25" descr="5B86B7946CE597CD4DDD9C4980B808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5B86B7946CE597CD4DDD9C4980B808B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4" name="图片 24" descr="14D47288BA951E9ADED8D928B71BDA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4D47288BA951E9ADED8D928B71BDA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3" name="图片 23" descr="B45B2EE696900EFFFC9AD5E61E4EFE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B45B2EE696900EFFFC9AD5E61E4EFEE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2" name="图片 22" descr="11052F82C9567A31730FC1808E71BB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1052F82C9567A31730FC1808E71BBF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五、生活活动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午餐情况：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今天我们吃的是：黑米饭，鸭胗炒芹菜、包菜炒豆干，喝的是西红柿土豆汤。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其中周艺天、许诺言、张奕涵、申晓文、王秋瑶、郑书韵都有光盘哦~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 w:val="0"/>
          <w:bCs/>
          <w:color w:val="000000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u w:val="none"/>
          <w:lang w:val="en-US" w:eastAsia="zh-CN"/>
        </w:rPr>
        <w:t>徐诺、谌睿小朋友也要学会保持桌面整洁哦~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午睡情况：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进入午睡室，孩子们都有序的进行脱衣挂衣服叠裤子等。今天大多数小朋友与都进入了梦乡，王知霖、张悦威、王诺婉小朋友没有睡着哦，希望大家都能够午睡，我们的身体也需要及时休息哦。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1.</w:t>
      </w:r>
      <w:r>
        <w:rPr>
          <w:rFonts w:ascii="宋体" w:hAnsi="宋体" w:eastAsia="宋体" w:cs="宋体"/>
          <w:sz w:val="21"/>
          <w:szCs w:val="21"/>
        </w:rPr>
        <w:t>今天是周五，不上延时班，3：30准时放学，并且需要带被子，请大家提前5-10分钟来拿哦</w:t>
      </w:r>
      <w:r>
        <w:rPr>
          <w:rFonts w:ascii="宋体" w:hAnsi="宋体" w:eastAsia="宋体" w:cs="宋体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</w:t>
      </w:r>
      <w:r>
        <w:rPr>
          <w:rFonts w:ascii="宋体" w:hAnsi="宋体" w:eastAsia="宋体" w:cs="宋体"/>
          <w:sz w:val="21"/>
          <w:szCs w:val="21"/>
        </w:rPr>
        <w:t>2.春季是传染病高发期，请大家多注意孩子的体征及状态，关注周围的玩伴，尽量不去人群密集的地方哦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！</w:t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1"/>
          <w:szCs w:val="21"/>
        </w:rPr>
        <w:t>3.安全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第一课和危险的小珠子2个安全</w:t>
      </w:r>
      <w:r>
        <w:rPr>
          <w:rFonts w:ascii="宋体" w:hAnsi="宋体" w:eastAsia="宋体" w:cs="宋体"/>
          <w:sz w:val="21"/>
          <w:szCs w:val="21"/>
        </w:rPr>
        <w:t>教育，请大家周末抽空完成哦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sectPr>
      <w:headerReference r:id="rId3" w:type="default"/>
      <w:pgSz w:w="11906" w:h="16838"/>
      <w:pgMar w:top="1440" w:right="1686" w:bottom="491" w:left="18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-1142365</wp:posOffset>
          </wp:positionH>
          <wp:positionV relativeFrom="paragraph">
            <wp:posOffset>-553085</wp:posOffset>
          </wp:positionV>
          <wp:extent cx="7559675" cy="10692130"/>
          <wp:effectExtent l="0" t="0" r="9525" b="1270"/>
          <wp:wrapNone/>
          <wp:docPr id="1" name="图片 1" descr="a-信纸草稿_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a-信纸草稿_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UsImhkaWQiOiIyZGJhODI3MzUxMTc2ZDJmMzIyYmZhNDBlNmRiNzE2ZCIsInVzZXJDb3VudCI6N30="/>
  </w:docVars>
  <w:rsids>
    <w:rsidRoot w:val="767A192E"/>
    <w:rsid w:val="04205696"/>
    <w:rsid w:val="0C03621B"/>
    <w:rsid w:val="0D4471D1"/>
    <w:rsid w:val="0F7E1E41"/>
    <w:rsid w:val="10BD1609"/>
    <w:rsid w:val="11D60E00"/>
    <w:rsid w:val="12E94889"/>
    <w:rsid w:val="141270DF"/>
    <w:rsid w:val="16443E43"/>
    <w:rsid w:val="17AD1F57"/>
    <w:rsid w:val="182878F6"/>
    <w:rsid w:val="19474616"/>
    <w:rsid w:val="1DCF332C"/>
    <w:rsid w:val="1EA739DD"/>
    <w:rsid w:val="1F927C5D"/>
    <w:rsid w:val="241C2348"/>
    <w:rsid w:val="28354157"/>
    <w:rsid w:val="2BFD3212"/>
    <w:rsid w:val="2DE35196"/>
    <w:rsid w:val="30564EB6"/>
    <w:rsid w:val="32DF0101"/>
    <w:rsid w:val="332F74DC"/>
    <w:rsid w:val="3672558B"/>
    <w:rsid w:val="417225E8"/>
    <w:rsid w:val="41FE2B6F"/>
    <w:rsid w:val="4B9E0825"/>
    <w:rsid w:val="4D0B685F"/>
    <w:rsid w:val="54076AB4"/>
    <w:rsid w:val="54357E14"/>
    <w:rsid w:val="55032FB4"/>
    <w:rsid w:val="587B3A2E"/>
    <w:rsid w:val="5BD3216D"/>
    <w:rsid w:val="5D885831"/>
    <w:rsid w:val="5FE93D86"/>
    <w:rsid w:val="5FF76C10"/>
    <w:rsid w:val="63032358"/>
    <w:rsid w:val="63522991"/>
    <w:rsid w:val="64D7267F"/>
    <w:rsid w:val="6544591A"/>
    <w:rsid w:val="685620B3"/>
    <w:rsid w:val="6F8D63A0"/>
    <w:rsid w:val="70FA50D5"/>
    <w:rsid w:val="718D7167"/>
    <w:rsid w:val="73F90DAF"/>
    <w:rsid w:val="767A192E"/>
    <w:rsid w:val="77F0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cf2cbd26-8a7c-4072-89cb-1fd853e80cb7\&#21487;&#29233;&#21345;&#36890;&#20820;&#23376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可爱卡通兔子信纸.docx</Template>
  <Pages>3</Pages>
  <Words>908</Words>
  <Characters>918</Characters>
  <Lines>0</Lines>
  <Paragraphs>0</Paragraphs>
  <TotalTime>37</TotalTime>
  <ScaleCrop>false</ScaleCrop>
  <LinksUpToDate>false</LinksUpToDate>
  <CharactersWithSpaces>924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2021-09-14T23:57:00Z</dcterms:created>
  <dc:creator>Moent</dc:creator>
  <cp:lastModifiedBy>admin</cp:lastModifiedBy>
  <dcterms:modified xsi:type="dcterms:W3CDTF">2023-02-17T05:57:03Z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TemplateUUID">
    <vt:lpwstr>v1.0_mb_ibF7YPzcA6c22zWNiGCngQ==</vt:lpwstr>
  </property>
  <property fmtid="{D5CDD505-2E9C-101B-9397-08002B2CF9AE}" pid="4" name="ICV">
    <vt:lpwstr>815496CA638443E3BF9D83CFECF1553C</vt:lpwstr>
  </property>
</Properties>
</file>