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章昕媛、许诺言、蒋翊晗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王若鑫，王秋瑶，徐筱晞，李慕妍，郑书韵，胡奕可，杨易，李璟睿，王知霖，徐梓赫，谌睿，周艺天，张悦威，阴少帅，王楷博，徐诺来园主动向老师问好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谈话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《</w:t>
      </w:r>
      <w:r>
        <w:rPr>
          <w:rFonts w:hint="eastAsia" w:ascii="宋体" w:hAnsi="宋体"/>
          <w:lang w:val="en-US" w:eastAsia="zh-CN"/>
        </w:rPr>
        <w:t>我们的区域游戏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spacing w:line="360" w:lineRule="exact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今天我们一起分享交流了区域游戏的情况，我们班区域游戏目前还存在以下问题，换游戏时不能及时收拾整理之前的游戏材料，部分幼儿玩区域时容易忘记插区域牌，没有按照区域人数限制进入区域游戏，今天的分享活动中首先再次跟幼儿告知区域基础规则，再请幼儿之间互相分享自己今天游戏的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2" w:firstLineChars="200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 w:ascii="宋体" w:hAnsi="宋体"/>
          <w:b/>
          <w:bCs/>
        </w:rPr>
        <w:t>宗韫玉，丁曼婷，张奕涵，王诺婉，申晓文，冯欣，谭沁，徐佳伊，王若鑫，王秋瑶，徐筱晞，李慕妍，郑书韵，胡奕可，杨易，李璟睿，王知霖，徐梓赫，谌睿，周艺天，张悦威，阴少帅，王楷博，徐诺</w:t>
      </w:r>
      <w:r>
        <w:rPr>
          <w:rFonts w:hint="eastAsia" w:ascii="宋体" w:hAnsi="宋体"/>
        </w:rPr>
        <w:t>能</w:t>
      </w:r>
      <w:r>
        <w:rPr>
          <w:rFonts w:hint="eastAsia" w:ascii="宋体" w:hAnsi="宋体"/>
          <w:lang w:val="en-US" w:eastAsia="zh-CN"/>
        </w:rPr>
        <w:t>大方的跟旁边的幼儿分享自己区域游戏情况及获得的经验</w:t>
      </w:r>
      <w:r>
        <w:rPr>
          <w:rFonts w:hint="eastAsia" w:ascii="宋体" w:hAnsi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6" name="图片 6" descr="IMG_20230216_09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216_0903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11" name="图片 11" descr="IMG_20230216_09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216_0903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/>
          <w:b w:val="0"/>
          <w:bCs w:val="0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216_08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216_0838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216_08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216_0837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216_08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216_0837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0216_08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216_0837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  </w:t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0216_08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216_0838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216_08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216_0838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</w:t>
      </w:r>
      <w:bookmarkStart w:id="0" w:name="_GoBack"/>
      <w:bookmarkEnd w:id="0"/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米饭：山芋米饭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菜：百叶卷肉、笋瓜胡萝卜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汤：菠菜木耳蘑菇汤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，丁曼婷，张奕涵，王诺婉，申晓文，冯欣，谭沁，徐佳伊，王若鑫，王秋瑶，徐筱晞，李慕妍，郑书韵，胡奕可，杨易，李璟睿，王知霖，徐梓赫，周艺天，张悦威，阴少帅，王楷博，徐诺能遵守用餐规则，耐心等待取餐，今天光盘的小朋友是笑笑、王秋瑶、杨易、阴少帅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1" w:hRule="atLeast"/>
        </w:trPr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139700</wp:posOffset>
                  </wp:positionV>
                  <wp:extent cx="2548255" cy="1911350"/>
                  <wp:effectExtent l="0" t="0" r="12065" b="8890"/>
                  <wp:wrapNone/>
                  <wp:docPr id="20" name="图片 20" descr="IMG_20230216_11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216_1124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111760</wp:posOffset>
                  </wp:positionV>
                  <wp:extent cx="2548255" cy="1911350"/>
                  <wp:effectExtent l="0" t="0" r="12065" b="8890"/>
                  <wp:wrapTopAndBottom/>
                  <wp:docPr id="21" name="图片 21" descr="IMG_20230216_11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216_1123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3" w:hRule="atLeast"/>
        </w:trPr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193040</wp:posOffset>
                  </wp:positionV>
                  <wp:extent cx="2482850" cy="1862455"/>
                  <wp:effectExtent l="0" t="0" r="1270" b="12065"/>
                  <wp:wrapTopAndBottom/>
                  <wp:docPr id="22" name="图片 22" descr="IMG_20230216_11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216_1122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156210</wp:posOffset>
                  </wp:positionV>
                  <wp:extent cx="2548255" cy="1911350"/>
                  <wp:effectExtent l="0" t="0" r="12065" b="8890"/>
                  <wp:wrapTopAndBottom/>
                  <wp:docPr id="23" name="图片 23" descr="IMG_20230216_11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216_1121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今天1点前睡着的小朋友有宗韫玉，丁曼婷，张奕涵，王诺婉，冯欣，谭沁，徐佳伊，徐筱晞，李慕妍，杨易，李璟睿，王知霖，徐梓赫，谌睿，周艺天，阴少帅，王楷博，。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MsImhkaWQiOiIxY2UwNTUwN2FmZTQzNjkyOGUwYTBmYmI5ZGFhMTI4MCIsInVzZXJDb3VudCI6MTV9"/>
  </w:docVars>
  <w:rsids>
    <w:rsidRoot w:val="00000000"/>
    <w:rsid w:val="00DD4A4C"/>
    <w:rsid w:val="0668092C"/>
    <w:rsid w:val="09810339"/>
    <w:rsid w:val="09BF1E8A"/>
    <w:rsid w:val="0AA947E3"/>
    <w:rsid w:val="0D090CDC"/>
    <w:rsid w:val="0D377AD4"/>
    <w:rsid w:val="132477B7"/>
    <w:rsid w:val="154A73F4"/>
    <w:rsid w:val="1B252495"/>
    <w:rsid w:val="1B7F25EE"/>
    <w:rsid w:val="1BEE0DC0"/>
    <w:rsid w:val="1DB357ED"/>
    <w:rsid w:val="27D778FF"/>
    <w:rsid w:val="286F2EE4"/>
    <w:rsid w:val="287249AA"/>
    <w:rsid w:val="28E7478C"/>
    <w:rsid w:val="2C116EA2"/>
    <w:rsid w:val="2C9F79C7"/>
    <w:rsid w:val="306F1C94"/>
    <w:rsid w:val="32AF446B"/>
    <w:rsid w:val="36615687"/>
    <w:rsid w:val="39AF5EB5"/>
    <w:rsid w:val="3CC97926"/>
    <w:rsid w:val="3D5F61C9"/>
    <w:rsid w:val="42A56447"/>
    <w:rsid w:val="494B5262"/>
    <w:rsid w:val="4D40640B"/>
    <w:rsid w:val="4D897887"/>
    <w:rsid w:val="4DC434D2"/>
    <w:rsid w:val="4E557581"/>
    <w:rsid w:val="52883B4D"/>
    <w:rsid w:val="549F5DAB"/>
    <w:rsid w:val="558B59A3"/>
    <w:rsid w:val="5C440450"/>
    <w:rsid w:val="5ED356C4"/>
    <w:rsid w:val="61235C9D"/>
    <w:rsid w:val="630024F7"/>
    <w:rsid w:val="6583444E"/>
    <w:rsid w:val="6AAA2656"/>
    <w:rsid w:val="6B311856"/>
    <w:rsid w:val="6D315F6E"/>
    <w:rsid w:val="70C745CA"/>
    <w:rsid w:val="74A74768"/>
    <w:rsid w:val="779E362B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678</Words>
  <Characters>687</Characters>
  <Paragraphs>83</Paragraphs>
  <TotalTime>2</TotalTime>
  <ScaleCrop>false</ScaleCrop>
  <LinksUpToDate>false</LinksUpToDate>
  <CharactersWithSpaces>697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2023-02-16T05:34:37Z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DDE94BBBDF8D4DE6A5A67048780D65C9</vt:lpwstr>
  </property>
</Properties>
</file>