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2023.2.15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三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亲亲热热一家人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今天2位小朋友请假，其他小朋友都开开心心来园啦~现在的你们越来越有秩序，坚持哦！其中文文、开心、徐诺小朋友也都是开心入园，很不错哦！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209" w:leftChars="0" w:firstLine="211" w:firstLineChars="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集体活动：美术《爸爸的领带》</w:t>
      </w:r>
    </w:p>
    <w:p>
      <w:pPr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领带是上装领部的服饰件，系在衬衫领子上并在胸前打结，广义上包括领结。它通常与西服搭配使用，是男士们日常生活中最基本的服饰品。领带的颜色和图案可以是多种多样的。在一个家庭中爸爸妈妈是相辅相成的，为了强化爸爸在幼儿成长中的积极影响，我开展了这个美术活动，通过活动让孩子能选择多种图案来装饰爸爸的领带，熟悉爸爸的衣饰特点，更主动的去关心爸爸。</w:t>
      </w:r>
    </w:p>
    <w:p>
      <w:pPr>
        <w:ind w:firstLine="420" w:firstLineChars="200"/>
        <w:rPr>
          <w:rFonts w:hint="default"/>
          <w:u w:val="none"/>
          <w:lang w:val="en-US" w:eastAsia="zh-CN"/>
        </w:rPr>
      </w:pPr>
      <w:r>
        <w:rPr>
          <w:rFonts w:hint="eastAsia"/>
          <w:u w:val="single"/>
          <w:lang w:val="en-US" w:eastAsia="zh-CN"/>
        </w:rPr>
        <w:t>张奕涵、王诺婉、冯欣、徐佳伊、王若鑫、王秋瑶、徐筱晞、李慕妍、郑书韵、胡奕可、杨易、周艺天、阴少帅、徐诺</w:t>
      </w:r>
      <w:r>
        <w:rPr>
          <w:rFonts w:hint="eastAsia"/>
          <w:u w:val="none"/>
          <w:lang w:val="en-US" w:eastAsia="zh-CN"/>
        </w:rPr>
        <w:t>小朋友能够认真观察领带的造型和装饰图案，并大胆作画，构图比较饱满。</w:t>
      </w:r>
      <w:r>
        <w:rPr>
          <w:rFonts w:hint="eastAsia"/>
          <w:u w:val="single"/>
          <w:lang w:val="en-US" w:eastAsia="zh-CN"/>
        </w:rPr>
        <w:t>宗韫玉、李璟睿、徐梓赫、王楷博、</w:t>
      </w:r>
      <w:r>
        <w:rPr>
          <w:rFonts w:hint="eastAsia"/>
          <w:u w:val="none"/>
          <w:lang w:val="en-US" w:eastAsia="zh-CN"/>
        </w:rPr>
        <w:t>小朋友也能够认真倾听，并愿意自主绘画。</w:t>
      </w:r>
      <w:r>
        <w:rPr>
          <w:rFonts w:hint="eastAsia"/>
          <w:u w:val="single"/>
          <w:lang w:val="en-US" w:eastAsia="zh-CN"/>
        </w:rPr>
        <w:t>王知霖、谌睿、张悦威、谭沁</w:t>
      </w:r>
      <w:r>
        <w:rPr>
          <w:rFonts w:hint="eastAsia"/>
          <w:u w:val="none"/>
          <w:lang w:val="en-US" w:eastAsia="zh-CN"/>
        </w:rPr>
        <w:t>小朋友也要坐端正，绘画时的坐姿也很重要哦！</w:t>
      </w:r>
    </w:p>
    <w:p>
      <w:pPr>
        <w:jc w:val="both"/>
        <w:rPr>
          <w:rFonts w:hint="default" w:ascii="宋体" w:hAnsi="宋体"/>
          <w:b w:val="0"/>
          <w:bCs/>
          <w:szCs w:val="21"/>
          <w:lang w:val="en-US" w:eastAsia="zh-CN"/>
        </w:rPr>
      </w:pPr>
      <w:r>
        <w:rPr>
          <w:rFonts w:hint="default" w:ascii="宋体" w:hAnsi="宋体"/>
          <w:b w:val="0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C:/Users/ADMINI~1/AppData/Local/Temp/picturecompress_20230215190425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~1/AppData/Local/Temp/picturecompress_20230215190425/output_3.jpgoutput_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 w:val="0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C:/Users/ADMINI~1/AppData/Local/Temp/picturecompress_20230215190425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~1/AppData/Local/Temp/picturecompress_20230215190425/output_2.jpgoutput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 w:val="0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C:/Users/ADMINI~1/AppData/Local/Temp/picturecompress_20230215190425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DMINI~1/AppData/Local/Temp/picturecompress_20230215190425/output_4.jpgoutput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 w:val="0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C:/Users/ADMINI~1/AppData/Local/Temp/picturecompress_20230215190425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DMINI~1/AppData/Local/Temp/picturecompress_20230215190425/output_5.jpgoutput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 w:val="0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C:/Users/ADMINI~1/AppData/Local/Temp/picturecompress_20230215190425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~1/AppData/Local/Temp/picturecompress_20230215190425/output_6.jpgoutput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 w:val="0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C:/Users/ADMINI~1/AppData/Local/Temp/picturecompress_2023021519064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~1/AppData/Local/Temp/picturecompress_20230215190644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3F2DFE279919954DA83BDE3FD9392F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F2DFE279919954DA83BDE3FD9392FD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502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CF7798CA748AEC126124AF5C64E999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F7798CA748AEC126124AF5C64E999B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立体书是看起来很好玩哦，还可以翻一翻。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飞行棋要按照格子来走哦，让我先把棋子放好，开始掷骰子啦。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2" name="图片 22" descr="3EB24920E64825588A7E419CF53BA5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3EB24920E64825588A7E419CF53BA5C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409D53642FF188AFF0C31CB9EA897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09D53642FF188AFF0C31CB9EA8978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纽扣匹配是要按照数量在放的呢，让我找找看接下来应该放哪个纽扣了呢。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雪花片可以拼出小花，我来试一试吧。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tabs>
                <w:tab w:val="left" w:pos="2543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D25898FBC4683B9CBAFC2838F87781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25898FBC4683B9CBAFC2838F87781F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BA90FAA18E833F3CE744F8CD40E28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A90FAA18E833F3CE744F8CD40E2816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我们一起来搭一个房屋吧，看谁搭的又高又稳。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挑选出我喜欢的食物在做一歌美味的饭菜吧。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今天我们在滑滑梯进行游戏，在听清楚要求过后，纷纷有序的排队进行游戏，个个都露出了甜美的笑容。在老师的提醒下孩子们也及时补充了水分。瞧，大家笑的多开心呐。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C:/Users/ADMINI~1/AppData/Local/Temp/picturecompress_2023021519023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~1/AppData/Local/Temp/picturecompress_20230215190231/output_1.jpgoutput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C:/Users/ADMINI~1/AppData/Local/Temp/picturecompress_20230215190231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~1/AppData/Local/Temp/picturecompress_20230215190231/output_2.jpgoutput_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C:/Users/ADMINI~1/AppData/Local/Temp/picturecompress_20230215190231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~1/AppData/Local/Temp/picturecompress_20230215190231/output_3.jpgoutput_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C:/Users/ADMINI~1/AppData/Local/Temp/picturecompress_20230215190231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~1/AppData/Local/Temp/picturecompress_20230215190231/output_4.jpgoutput_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C:/Users/ADMINI~1/AppData/Local/Temp/picturecompress_20230215190231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~1/AppData/Local/Temp/picturecompress_20230215190231/output_6.jpgoutput_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IMG_2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今天我们吃的是：扬州炒饭，喝的是三鲜肉圆汤。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其中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丁曼婷、张奕涵、申晓文、冯欣、谭沁、徐佳伊、王若鑫、王秋瑶、徐筱晞、李慕妍、郑书韵、胡奕可、杨易、徐梓赫、谌睿、周艺天、张悦威、阴少帅、王楷博、徐诺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都有光盘哦~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张跃威、王知霖、谌睿、徐诺</w:t>
      </w: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小朋友也要学会保持桌面整洁哦~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进入午睡室，孩子们都有序的进行脱衣挂衣服叠裤子等。其中谌睿、王知霖、宗韫玉、小朋友需要老师陪伴入睡。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今天我们学习了安全第一课，请及时关注点击完成。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2.为了自身的安全防护，大家还是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带好口罩入园哦~</w:t>
      </w: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QsImhkaWQiOiIyZGJhODI3MzUxMTc2ZDJmMzIyYmZhNDBlNmRiNzE2ZCIsInVzZXJDb3VudCI6Nn0="/>
  </w:docVars>
  <w:rsids>
    <w:rsidRoot w:val="767A192E"/>
    <w:rsid w:val="04205696"/>
    <w:rsid w:val="0C03621B"/>
    <w:rsid w:val="0D4471D1"/>
    <w:rsid w:val="0F7E1E41"/>
    <w:rsid w:val="10BD1609"/>
    <w:rsid w:val="11D60E00"/>
    <w:rsid w:val="12E94889"/>
    <w:rsid w:val="141270DF"/>
    <w:rsid w:val="16443E43"/>
    <w:rsid w:val="17AD1F57"/>
    <w:rsid w:val="182878F6"/>
    <w:rsid w:val="19474616"/>
    <w:rsid w:val="1DCF332C"/>
    <w:rsid w:val="1EA739DD"/>
    <w:rsid w:val="1F927C5D"/>
    <w:rsid w:val="241C2348"/>
    <w:rsid w:val="28354157"/>
    <w:rsid w:val="2BFD3212"/>
    <w:rsid w:val="2DE35196"/>
    <w:rsid w:val="30564EB6"/>
    <w:rsid w:val="32DF0101"/>
    <w:rsid w:val="332F74DC"/>
    <w:rsid w:val="3672558B"/>
    <w:rsid w:val="417225E8"/>
    <w:rsid w:val="41FE2B6F"/>
    <w:rsid w:val="4B9E0825"/>
    <w:rsid w:val="4D0B685F"/>
    <w:rsid w:val="54076AB4"/>
    <w:rsid w:val="54357E14"/>
    <w:rsid w:val="55032FB4"/>
    <w:rsid w:val="587B3A2E"/>
    <w:rsid w:val="5BD3216D"/>
    <w:rsid w:val="5D885831"/>
    <w:rsid w:val="5FE93D86"/>
    <w:rsid w:val="5FF76C10"/>
    <w:rsid w:val="63032358"/>
    <w:rsid w:val="63522991"/>
    <w:rsid w:val="64D7267F"/>
    <w:rsid w:val="6544591A"/>
    <w:rsid w:val="685620B3"/>
    <w:rsid w:val="6F8D63A0"/>
    <w:rsid w:val="70FA50D5"/>
    <w:rsid w:val="73F90DAF"/>
    <w:rsid w:val="767A192E"/>
    <w:rsid w:val="77F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3</Pages>
  <Words>815</Words>
  <Characters>824</Characters>
  <Lines>0</Lines>
  <Paragraphs>0</Paragraphs>
  <TotalTime>11</TotalTime>
  <ScaleCrop>false</ScaleCrop>
  <LinksUpToDate>false</LinksUpToDate>
  <CharactersWithSpaces>829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dcterms:modified xsi:type="dcterms:W3CDTF">2023-02-15T11:25:51Z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9038535439694122B4AA53E576C25531</vt:lpwstr>
  </property>
</Properties>
</file>