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14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二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25人，2人请假。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章昕媛、许诺言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小朋友今天请假没来。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丁曼婷，张奕涵，王诺婉，申晓文，冯欣，谭沁，徐佳伊，章昕媛，王若鑫，王秋瑶，徐筱晞，李慕妍，郑书韵，胡奕可，杨易，李璟睿，王知霖，徐梓赫，谌睿，周艺天，张悦威，阴少帅，王楷博，徐诺来园主动向老师问好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集体活动 </w:t>
      </w:r>
    </w:p>
    <w:p>
      <w:pPr>
        <w:numPr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数学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《</w:t>
      </w:r>
      <w:r>
        <w:rPr>
          <w:rFonts w:hint="eastAsia" w:ascii="宋体" w:hAnsi="宋体"/>
          <w:lang w:val="en-US" w:eastAsia="zh-CN"/>
        </w:rPr>
        <w:t>学做3以内的点卡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》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spacing w:line="360" w:lineRule="exact"/>
        <w:ind w:firstLine="420" w:firstLineChars="200"/>
        <w:jc w:val="left"/>
        <w:rPr>
          <w:rFonts w:hint="eastAsia"/>
          <w:lang w:eastAsia="zh-CN"/>
        </w:rPr>
      </w:pPr>
      <w:r>
        <w:rPr>
          <w:rFonts w:hint="eastAsia" w:ascii="宋体" w:hAnsi="宋体" w:cs="宋体"/>
          <w:bCs/>
          <w:szCs w:val="21"/>
        </w:rPr>
        <w:t>点卡</w:t>
      </w:r>
      <w:r>
        <w:rPr>
          <w:rFonts w:hint="eastAsia" w:ascii="宋体" w:hAnsi="宋体"/>
          <w:bCs/>
        </w:rPr>
        <w:t>是</w:t>
      </w:r>
      <w:r>
        <w:rPr>
          <w:rFonts w:hint="eastAsia" w:ascii="宋体" w:hAnsi="宋体"/>
        </w:rPr>
        <w:t>用来表示物体的数量。本次活动欲引导幼儿感知点卡，认识3以内的点卡上的点的摆放规律，并在此基础上，正确点数物品总数，再根据总数匹配相应的点卡。之前的活动中幼儿进行多次点数练习，</w:t>
      </w:r>
      <w:r>
        <w:rPr>
          <w:rFonts w:hint="eastAsia" w:ascii="宋体" w:hAnsi="宋体"/>
          <w:lang w:val="en-US" w:eastAsia="zh-CN"/>
        </w:rPr>
        <w:t>我</w:t>
      </w:r>
      <w:r>
        <w:rPr>
          <w:rFonts w:hint="eastAsia" w:ascii="宋体" w:hAnsi="宋体"/>
          <w:szCs w:val="21"/>
        </w:rPr>
        <w:t>班幼儿大部分能手口一致地点数3以内的数量，并能根据实物的数量匹配对应数量的点卡。但是对于点卡的上的点的摆放规律不是太了解。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360" w:lineRule="exact"/>
        <w:ind w:firstLine="422" w:firstLineChars="200"/>
        <w:jc w:val="left"/>
        <w:textAlignment w:val="auto"/>
        <w:rPr>
          <w:rFonts w:hint="eastAsia" w:eastAsia="宋体"/>
          <w:lang w:val="en-US" w:eastAsia="zh-CN"/>
        </w:rPr>
      </w:pPr>
      <w:r>
        <w:rPr>
          <w:rFonts w:hint="eastAsia" w:ascii="宋体" w:hAnsi="宋体"/>
          <w:b/>
          <w:bCs/>
        </w:rPr>
        <w:t>宗韫玉，丁曼婷，张奕涵，王诺婉，申晓文，冯欣，谭沁，徐佳伊，王若鑫，王秋瑶，徐筱晞，李慕妍，郑书韵，胡奕可，杨易，李璟睿，王知霖，徐梓赫，谌睿，周艺天，张悦威，阴少帅，王楷博，徐诺</w:t>
      </w:r>
      <w:r>
        <w:rPr>
          <w:rFonts w:hint="eastAsia" w:ascii="宋体" w:hAnsi="宋体"/>
        </w:rPr>
        <w:t>能根据数量制作匹配相应的点卡</w:t>
      </w:r>
      <w:r>
        <w:rPr>
          <w:rFonts w:hint="eastAsia" w:ascii="宋体" w:hAnsi="宋体"/>
          <w:lang w:eastAsia="zh-CN"/>
        </w:rPr>
        <w:t>。</w:t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30214_090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214_09092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" name="图片 3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30214_090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214_0909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1" name="图片 1" descr="IMG_20230214_092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30214_09204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2" name="图片 2" descr="IMG_20230214_092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214_0920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default" w:ascii="宋体" w:hAnsi="宋体"/>
          <w:b w:val="0"/>
          <w:bCs w:val="0"/>
          <w:lang w:val="en-US" w:eastAsia="zh-CN"/>
        </w:rPr>
      </w:pPr>
    </w:p>
    <w:p>
      <w:pPr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</w:t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7" name="图片 7" descr="IMG_20230214_08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214_08283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8" name="图片 8" descr="IMG_20230214_085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214_08520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2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360" w:lineRule="exact"/>
              <w:ind w:firstLine="420" w:firstLineChars="200"/>
              <w:jc w:val="left"/>
              <w:textAlignment w:val="baseline"/>
              <w:rPr>
                <w:rFonts w:hint="default" w:ascii="宋体" w:hAnsi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sz w:val="21"/>
                <w:szCs w:val="21"/>
                <w:lang w:val="en-US" w:eastAsia="zh-CN"/>
              </w:rPr>
              <w:t>王诺婉今天想玩美工区，她准备先做区域计划，不过她似乎遇到了困难，她的区域牌拔不下来了，于是她主动邀请了其他小朋友帮忙。</w:t>
            </w:r>
          </w:p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益智区刚刚投入新的玩具，飞行棋，虽然老师已经带孩子们一起玩过一次了，天天和开心似乎还是不太了解游戏规则，他们用棋子搭积木。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  </w:t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214_085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214_0852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214_085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214_08530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32" w:hRule="atLeast"/>
        </w:trPr>
        <w:tc>
          <w:tcPr>
            <w:tcW w:w="434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晓文和欣欣是很好的朋友，今天都选择了益智区，他们在玩一个新游戏呢。</w:t>
            </w:r>
          </w:p>
        </w:tc>
        <w:tc>
          <w:tcPr>
            <w:tcW w:w="418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丁曼婷选择了科探区的摇摆叠叠高，她今天自创了一种新玩法，把游戏盘横着铺在桌上，然后再像积木一样叠高</w:t>
            </w:r>
            <w:bookmarkStart w:id="0" w:name="_GoBack"/>
            <w:bookmarkEnd w:id="0"/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。</w:t>
            </w:r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米饭：小米饭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菜：板栗鸡翅、黄瓜炒鸡蛋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汤：紫菜汤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宗韫玉，丁曼婷，张奕涵，王诺婉，申晓文，冯欣，谭沁，徐佳伊，王若鑫，王秋瑶，徐筱晞，李慕妍，郑书韵，胡奕可，杨易，李璟睿，王知霖，徐梓赫，周艺天，张悦威，阴少帅，王楷博，徐诺能遵守用餐规则，耐心等待取餐，其中徐诺小朋友添了两次饭，李慕妍吃饭前哭着不想吃饭，但是也能认真把饭菜吃完。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今天1点前睡着的小朋友有宗韫玉，丁曼婷，张奕涵，王诺婉，冯欣，谭沁，徐佳伊，徐筱晞，李慕妍，杨易，李璟睿，王知霖，徐梓赫，谌睿，周艺天，阴少帅，王楷博，。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3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DAsImhkaWQiOiIxY2UwNTUwN2FmZTQzNjkyOGUwYTBmYmI5ZGFhMTI4MCIsInVzZXJDb3VudCI6MTJ9"/>
  </w:docVars>
  <w:rsids>
    <w:rsidRoot w:val="00000000"/>
    <w:rsid w:val="00DD4A4C"/>
    <w:rsid w:val="0668092C"/>
    <w:rsid w:val="09810339"/>
    <w:rsid w:val="09BF1E8A"/>
    <w:rsid w:val="0AA947E3"/>
    <w:rsid w:val="0D090CDC"/>
    <w:rsid w:val="0D377AD4"/>
    <w:rsid w:val="132477B7"/>
    <w:rsid w:val="1B252495"/>
    <w:rsid w:val="1B7F25EE"/>
    <w:rsid w:val="1BEE0DC0"/>
    <w:rsid w:val="1DB357ED"/>
    <w:rsid w:val="286F2EE4"/>
    <w:rsid w:val="287249AA"/>
    <w:rsid w:val="28E7478C"/>
    <w:rsid w:val="2C116EA2"/>
    <w:rsid w:val="2C9F79C7"/>
    <w:rsid w:val="306F1C94"/>
    <w:rsid w:val="32AF446B"/>
    <w:rsid w:val="3CC97926"/>
    <w:rsid w:val="3D5F61C9"/>
    <w:rsid w:val="42A56447"/>
    <w:rsid w:val="494B5262"/>
    <w:rsid w:val="4D40640B"/>
    <w:rsid w:val="4D897887"/>
    <w:rsid w:val="4DC434D2"/>
    <w:rsid w:val="4E557581"/>
    <w:rsid w:val="52883B4D"/>
    <w:rsid w:val="549F5DAB"/>
    <w:rsid w:val="558B59A3"/>
    <w:rsid w:val="5C440450"/>
    <w:rsid w:val="5ED356C4"/>
    <w:rsid w:val="61235C9D"/>
    <w:rsid w:val="630024F7"/>
    <w:rsid w:val="6583444E"/>
    <w:rsid w:val="6AAA2656"/>
    <w:rsid w:val="6B311856"/>
    <w:rsid w:val="6D315F6E"/>
    <w:rsid w:val="70C745CA"/>
    <w:rsid w:val="74A74768"/>
    <w:rsid w:val="779E362B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831</Words>
  <Characters>840</Characters>
  <Paragraphs>83</Paragraphs>
  <TotalTime>9</TotalTime>
  <ScaleCrop>false</ScaleCrop>
  <LinksUpToDate>false</LinksUpToDate>
  <CharactersWithSpaces>845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2023-02-14T05:18:26Z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0381B85081774696B4FB293C21BCED34</vt:lpwstr>
  </property>
</Properties>
</file>