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26人，1人请假。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今天是入园第二天，小朋友们的适应能力都非常不不错哦。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王秋瑶小朋友很礼貌的跟老师说着早上好。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李慕妍把口罩叠好后放好。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冯欣把水杯带拿到桌子上绕好后再放到水杯车上。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美术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《</w:t>
      </w:r>
      <w:r>
        <w:rPr>
          <w:rFonts w:hint="eastAsia" w:ascii="宋体" w:hAnsi="宋体"/>
          <w:lang w:val="en-US" w:eastAsia="zh-CN"/>
        </w:rPr>
        <w:t>小蜗牛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/>
        </w:rPr>
        <w:t>新的一年到了，新</w:t>
      </w:r>
      <w:r>
        <w:rPr>
          <w:rFonts w:hint="eastAsia"/>
          <w:lang w:eastAsia="zh-CN"/>
        </w:rPr>
        <w:t>的</w:t>
      </w:r>
      <w:r>
        <w:rPr>
          <w:rFonts w:hint="eastAsia"/>
        </w:rPr>
        <w:t>一学期也开始了，孩子们发生了很多变化，如：小朋友长高了，长胖了，有的女孩子留了长头发，扎起了小辫子。幼儿园里也发生了很大的变化，挂上了新灯笼，开始做新的早操和律动……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/>
          <w:b/>
          <w:bCs/>
        </w:rPr>
        <w:t>宗韫玉，丁曼婷，张奕涵，王诺婉，申晓文，冯欣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/>
          <w:b/>
          <w:bCs/>
          <w:lang w:val="en-US" w:eastAsia="zh-CN"/>
        </w:rPr>
        <w:t>能</w:t>
      </w:r>
      <w:r>
        <w:rPr>
          <w:rFonts w:hint="eastAsia"/>
          <w:color w:val="000000"/>
          <w:szCs w:val="21"/>
        </w:rPr>
        <w:t>感受开学后与同伴、老师见面的快乐心情，发现同伴和周围事物的变化。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6" name="图片 6" descr="81681E394A97BA104C3584806DB2D7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1681E394A97BA104C3584806DB2D7C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8" name="图片 8" descr="F2EEE95A92F3A6D9B54E117466AA2F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2EEE95A92F3A6D9B54E117466AA2F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9" name="图片 9" descr="2393B62790F068EBA598EAB595A9E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393B62790F068EBA598EAB595A9E03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0" name="图片 10" descr="5CA7B0C31CAB8D7F72CE5639D5343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CA7B0C31CAB8D7F72CE5639D53438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/>
          <w:b w:val="0"/>
          <w:bCs w:val="0"/>
          <w:lang w:val="en-US"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三、区域游戏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建构区：谌睿、木木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益智区：张奕涵、徐筱晞、丁曼婷、冯欣、张悦威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美工区：阴少帅、章昕媛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万能工匠：周艺天、许诺言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科探区：徐佳伊、郑书韵、王秋瑶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1"/>
        <w:gridCol w:w="4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4" name="图片 4" descr="IMG_20230207_08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207_0844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1" name="图片 1" descr="IMG_20230207_08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207_0840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5" name="图片 5" descr="IMG_20230207_08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207_0840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2" name="图片 2" descr="IMG_20230207_08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207_0834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户外游戏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新的学期我们要换新早操啦，早上我们去户外排了新队形，对小朋友们来说一开始还有些不适应，但是我们会听清老师的口令，记住旁边小朋友的名字。</w:t>
      </w:r>
    </w:p>
    <w:tbl>
      <w:tblPr>
        <w:tblStyle w:val="6"/>
        <w:tblpPr w:leftFromText="180" w:rightFromText="180" w:vertAnchor="text" w:horzAnchor="page" w:tblpX="1921" w:tblpY="8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0207_10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207_1020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207_10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207_1016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2" w:firstLineChars="20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1.没有延时班的小朋友3:30放学，上延时班小朋友4:30放学。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2.今天学习的早操和队列家长朋友们回家继续带着孩子们练习下哦。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YsImhkaWQiOiIxY2UwNTUwN2FmZTQzNjkyOGUwYTBmYmI5ZGFhMTI4MCIsInVzZXJDb3VudCI6OH0="/>
  </w:docVars>
  <w:rsids>
    <w:rsidRoot w:val="00000000"/>
    <w:rsid w:val="0668092C"/>
    <w:rsid w:val="09810339"/>
    <w:rsid w:val="09BF1E8A"/>
    <w:rsid w:val="0AA947E3"/>
    <w:rsid w:val="0D090CDC"/>
    <w:rsid w:val="0D377AD4"/>
    <w:rsid w:val="132477B7"/>
    <w:rsid w:val="1B252495"/>
    <w:rsid w:val="1B7F25EE"/>
    <w:rsid w:val="1DB357ED"/>
    <w:rsid w:val="286F2EE4"/>
    <w:rsid w:val="287249AA"/>
    <w:rsid w:val="28E7478C"/>
    <w:rsid w:val="2C116EA2"/>
    <w:rsid w:val="2C9F79C7"/>
    <w:rsid w:val="306F1C94"/>
    <w:rsid w:val="32AF446B"/>
    <w:rsid w:val="3CC97926"/>
    <w:rsid w:val="42A56447"/>
    <w:rsid w:val="494B5262"/>
    <w:rsid w:val="4D40640B"/>
    <w:rsid w:val="4D897887"/>
    <w:rsid w:val="4DC434D2"/>
    <w:rsid w:val="4E557581"/>
    <w:rsid w:val="52883B4D"/>
    <w:rsid w:val="549F5DAB"/>
    <w:rsid w:val="558B59A3"/>
    <w:rsid w:val="5ED356C4"/>
    <w:rsid w:val="61235C9D"/>
    <w:rsid w:val="630024F7"/>
    <w:rsid w:val="6583444E"/>
    <w:rsid w:val="6AAA2656"/>
    <w:rsid w:val="6B311856"/>
    <w:rsid w:val="70C745CA"/>
    <w:rsid w:val="74A74768"/>
    <w:rsid w:val="779E362B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578</Words>
  <Characters>594</Characters>
  <Paragraphs>83</Paragraphs>
  <TotalTime>7</TotalTime>
  <ScaleCrop>false</ScaleCrop>
  <LinksUpToDate>false</LinksUpToDate>
  <CharactersWithSpaces>599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2023-02-07T06:18:15Z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B2B7C3D9C5384DAB943C188C63CAE34A</vt:lpwstr>
  </property>
</Properties>
</file>