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2月6日动态</w:t>
      </w: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集体活动篇</w:t>
      </w:r>
    </w:p>
    <w:p>
      <w:pPr>
        <w:jc w:val="center"/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综合：《新年最高兴的事》</w:t>
      </w:r>
    </w:p>
    <w:p>
      <w:pPr>
        <w:widowControl/>
        <w:spacing w:line="320" w:lineRule="exact"/>
        <w:ind w:firstLine="420" w:firstLineChars="200"/>
        <w:jc w:val="left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t>这是一节偏谈话类的综合活动。</w:t>
      </w:r>
      <w:r>
        <w:rPr>
          <w:rFonts w:ascii="宋体" w:hAnsi="宋体"/>
          <w:kern w:val="0"/>
        </w:rPr>
        <w:t>“春节”是我们中国既传统又盛大的节日，</w:t>
      </w:r>
      <w:r>
        <w:rPr>
          <w:rFonts w:hint="eastAsia" w:ascii="宋体" w:hAnsi="宋体"/>
          <w:kern w:val="0"/>
        </w:rPr>
        <w:t>值得所有人庆贺，</w:t>
      </w:r>
      <w:r>
        <w:rPr>
          <w:rFonts w:ascii="宋体" w:hAnsi="宋体"/>
          <w:kern w:val="0"/>
        </w:rPr>
        <w:t>小班的孩子第一次离开幼儿园，在家里过了一个快乐的“春节”</w:t>
      </w:r>
      <w:r>
        <w:rPr>
          <w:rFonts w:hint="eastAsia" w:ascii="宋体" w:hAnsi="宋体"/>
          <w:kern w:val="0"/>
        </w:rPr>
        <w:t>，度过了一个快乐的新年</w:t>
      </w:r>
      <w:r>
        <w:rPr>
          <w:rFonts w:ascii="宋体" w:hAnsi="宋体"/>
          <w:kern w:val="0"/>
        </w:rPr>
        <w:t>。回到幼儿园后见到老师和同伴，</w:t>
      </w:r>
      <w:r>
        <w:rPr>
          <w:rFonts w:hint="eastAsia" w:ascii="宋体" w:hAnsi="宋体"/>
          <w:kern w:val="0"/>
        </w:rPr>
        <w:t>幼儿</w:t>
      </w:r>
      <w:r>
        <w:rPr>
          <w:rFonts w:ascii="宋体" w:hAnsi="宋体"/>
          <w:kern w:val="0"/>
        </w:rPr>
        <w:t>肯定有很多开心或难忘的事情要相互倾诉、交流。</w:t>
      </w:r>
      <w:r>
        <w:rPr>
          <w:rFonts w:hint="eastAsia" w:ascii="宋体" w:hAnsi="宋体"/>
          <w:kern w:val="0"/>
        </w:rPr>
        <w:t>因此，我们以“新年最高兴的事”为话题，开展本次活动，发展孩子的语言表达能力。</w:t>
      </w:r>
    </w:p>
    <w:p>
      <w:pPr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78105</wp:posOffset>
            </wp:positionV>
            <wp:extent cx="2175510" cy="1631950"/>
            <wp:effectExtent l="0" t="0" r="3810" b="13970"/>
            <wp:wrapNone/>
            <wp:docPr id="8" name="图片 8" descr="C:\Users\13721\Desktop\新建文件夹\2.6\IMG_8312.JPGIMG_8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新建文件夹\2.6\IMG_8312.JPGIMG_831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81915</wp:posOffset>
            </wp:positionV>
            <wp:extent cx="2175510" cy="1631950"/>
            <wp:effectExtent l="0" t="0" r="3810" b="13970"/>
            <wp:wrapNone/>
            <wp:docPr id="9" name="图片 9" descr="C:\Users\13721\Desktop\新建文件夹\2.6\IMG_8313.JPGIMG_8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新建文件夹\2.6\IMG_8313.JPGIMG_831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2769235</wp:posOffset>
            </wp:positionH>
            <wp:positionV relativeFrom="paragraph">
              <wp:posOffset>76835</wp:posOffset>
            </wp:positionV>
            <wp:extent cx="2175510" cy="1631950"/>
            <wp:effectExtent l="0" t="0" r="3810" b="13970"/>
            <wp:wrapNone/>
            <wp:docPr id="13" name="图片 13" descr="C:\Users\13721\Desktop\新建文件夹\2.6\IMG_8315.JPGIMG_8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3721\Desktop\新建文件夹\2.6\IMG_8315.JPGIMG_831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83185</wp:posOffset>
            </wp:positionV>
            <wp:extent cx="2175510" cy="1631950"/>
            <wp:effectExtent l="0" t="0" r="3810" b="13970"/>
            <wp:wrapNone/>
            <wp:docPr id="14" name="图片 14" descr="C:\Users\13721\Desktop\新建文件夹\2.6\IMG_8314.JPGIMG_8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3721\Desktop\新建文件夹\2.6\IMG_8314.JPGIMG_831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83185</wp:posOffset>
            </wp:positionV>
            <wp:extent cx="2175510" cy="1631950"/>
            <wp:effectExtent l="0" t="0" r="3810" b="13970"/>
            <wp:wrapNone/>
            <wp:docPr id="3" name="图片 3" descr="C:\Users\13721\Desktop\新建文件夹\2.6\IMG_8316.JPGIMG_8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新建文件夹\2.6\IMG_8316.JPGIMG_831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86995</wp:posOffset>
            </wp:positionV>
            <wp:extent cx="2175510" cy="1631950"/>
            <wp:effectExtent l="0" t="0" r="3810" b="13970"/>
            <wp:wrapNone/>
            <wp:docPr id="4" name="图片 4" descr="C:\Users\13721\Desktop\新建文件夹\2.6\IMG_8317.JPGIMG_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新建文件夹\2.6\IMG_8317.JPGIMG_831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83185</wp:posOffset>
            </wp:positionV>
            <wp:extent cx="2175510" cy="1631950"/>
            <wp:effectExtent l="0" t="0" r="3810" b="13970"/>
            <wp:wrapNone/>
            <wp:docPr id="5" name="图片 5" descr="C:\Users\13721\Desktop\新建文件夹\2.6\IMG_8318.JPGIMG_8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新建文件夹\2.6\IMG_8318.JPGIMG_831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86995</wp:posOffset>
            </wp:positionV>
            <wp:extent cx="2175510" cy="1631950"/>
            <wp:effectExtent l="0" t="0" r="3810" b="13970"/>
            <wp:wrapNone/>
            <wp:docPr id="10" name="图片 10" descr="C:\Users\13721\Desktop\新建文件夹\2.6\IMG_8319.JPGIMG_8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新建文件夹\2.6\IMG_8319.JPGIMG_831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-129540</wp:posOffset>
            </wp:positionV>
            <wp:extent cx="2078990" cy="1559560"/>
            <wp:effectExtent l="0" t="0" r="8890" b="10160"/>
            <wp:wrapNone/>
            <wp:docPr id="7" name="图片 7" descr="C:\Users\13721\Desktop\新建文件夹\2.6\IMG_8322.JPGIMG_8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新建文件夹\2.6\IMG_8322.JPGIMG_832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-113665</wp:posOffset>
            </wp:positionV>
            <wp:extent cx="2042160" cy="1531620"/>
            <wp:effectExtent l="0" t="0" r="0" b="7620"/>
            <wp:wrapNone/>
            <wp:docPr id="6" name="图片 6" descr="C:\Users\13721\Desktop\新建文件夹\2.6\IMG_8321.JPGIMG_8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新建文件夹\2.6\IMG_8321.JPGIMG_832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186690</wp:posOffset>
            </wp:positionV>
            <wp:extent cx="2078990" cy="1559560"/>
            <wp:effectExtent l="0" t="0" r="8890" b="10160"/>
            <wp:wrapNone/>
            <wp:docPr id="15" name="图片 15" descr="C:\Users\13721\Desktop\新建文件夹\2.6\IMG_8324.JPGIMG_8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新建文件夹\2.6\IMG_8324.JPGIMG_832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189230</wp:posOffset>
            </wp:positionV>
            <wp:extent cx="2042160" cy="1531620"/>
            <wp:effectExtent l="0" t="0" r="0" b="7620"/>
            <wp:wrapNone/>
            <wp:docPr id="16" name="图片 16" descr="C:\Users\13721\Desktop\新建文件夹\2.6\IMG_8323.JPGIMG_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新建文件夹\2.6\IMG_8323.JPGIMG_832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区域游戏篇</w:t>
      </w:r>
    </w:p>
    <w:p>
      <w:pPr>
        <w:bidi w:val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今天的区域游戏中，孩子们一个个的玩的多开心啊！让我们来看看他们的精彩瞬间！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36195</wp:posOffset>
            </wp:positionV>
            <wp:extent cx="2078990" cy="1559560"/>
            <wp:effectExtent l="0" t="0" r="8890" b="10160"/>
            <wp:wrapNone/>
            <wp:docPr id="17" name="图片 17" descr="C:\Users\13721\Desktop\新建文件夹\2.6\2861D587F99FA138F811B60DE458F03C.png2861D587F99FA138F811B60DE458F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新建文件夹\2.6\2861D587F99FA138F811B60DE458F03C.png2861D587F99FA138F811B60DE458F03C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66040</wp:posOffset>
            </wp:positionV>
            <wp:extent cx="2042160" cy="1530985"/>
            <wp:effectExtent l="0" t="0" r="0" b="8255"/>
            <wp:wrapNone/>
            <wp:docPr id="18" name="图片 18" descr="C:\Users\13721\Desktop\新建文件夹\2.6\8DFD2CE9D9482169D93993923208310C.png8DFD2CE9D9482169D939939232083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新建文件夹\2.6\8DFD2CE9D9482169D93993923208310C.png8DFD2CE9D9482169D93993923208310C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95250</wp:posOffset>
            </wp:positionV>
            <wp:extent cx="2078990" cy="1559560"/>
            <wp:effectExtent l="0" t="0" r="8890" b="10160"/>
            <wp:wrapNone/>
            <wp:docPr id="19" name="图片 19" descr="C:\Users\13721\Desktop\新建文件夹\2.6\4624841E002F9FA6FBECD5A6C85D3A50.png4624841E002F9FA6FBECD5A6C85D3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新建文件夹\2.6\4624841E002F9FA6FBECD5A6C85D3A50.png4624841E002F9FA6FBECD5A6C85D3A5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106680</wp:posOffset>
            </wp:positionV>
            <wp:extent cx="2042160" cy="1531620"/>
            <wp:effectExtent l="0" t="0" r="0" b="7620"/>
            <wp:wrapNone/>
            <wp:docPr id="20" name="图片 20" descr="C:\Users\13721\Desktop\新建文件夹\2.6\77123B2AFD88B479628EB84F56A5ECCB.png77123B2AFD88B479628EB84F56A5E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721\Desktop\新建文件夹\2.6\77123B2AFD88B479628EB84F56A5ECCB.png77123B2AFD88B479628EB84F56A5ECCB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8255</wp:posOffset>
            </wp:positionV>
            <wp:extent cx="2078990" cy="1559560"/>
            <wp:effectExtent l="0" t="0" r="8890" b="10160"/>
            <wp:wrapNone/>
            <wp:docPr id="11" name="图片 11" descr="C:\Users\13721\Desktop\新建文件夹\2.6\EAAEB04A17150D3D5AB2A602305E3691.pngEAAEB04A17150D3D5AB2A602305E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新建文件夹\2.6\EAAEB04A17150D3D5AB2A602305E3691.pngEAAEB04A17150D3D5AB2A602305E369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19685</wp:posOffset>
            </wp:positionV>
            <wp:extent cx="2042160" cy="1531620"/>
            <wp:effectExtent l="0" t="0" r="0" b="7620"/>
            <wp:wrapNone/>
            <wp:docPr id="12" name="图片 12" descr="C:\Users\13721\Desktop\新建文件夹\2.6\C241083273E755F8EB1E4E74CAB2D966.pngC241083273E755F8EB1E4E74CAB2D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721\Desktop\新建文件夹\2.6\C241083273E755F8EB1E4E74CAB2D966.pngC241083273E755F8EB1E4E74CAB2D966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今天午餐：糖醋排骨，油面筋白菜，小青菜鸡蛋汤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131445</wp:posOffset>
            </wp:positionV>
            <wp:extent cx="2078990" cy="1558925"/>
            <wp:effectExtent l="0" t="0" r="8890" b="10795"/>
            <wp:wrapNone/>
            <wp:docPr id="23" name="图片 23" descr="C:\Users\13721\Desktop\新建文件夹\2.6\95A500D8992C0AC99BBA53BBA783B5E5.png95A500D8992C0AC99BBA53BBA783B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721\Desktop\新建文件夹\2.6\95A500D8992C0AC99BBA53BBA783B5E5.png95A500D8992C0AC99BBA53BBA783B5E5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142875</wp:posOffset>
            </wp:positionV>
            <wp:extent cx="2042160" cy="1530985"/>
            <wp:effectExtent l="0" t="0" r="0" b="8255"/>
            <wp:wrapNone/>
            <wp:docPr id="24" name="图片 24" descr="C:\Users\13721\Desktop\新建文件夹\2.6\3D737A0D4EA82DA0003033B922C61D7E.png3D737A0D4EA82DA0003033B922C61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13721\Desktop\新建文件夹\2.6\3D737A0D4EA82DA0003033B922C61D7E.png3D737A0D4EA82DA0003033B922C61D7E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15875</wp:posOffset>
            </wp:positionV>
            <wp:extent cx="2078990" cy="1558925"/>
            <wp:effectExtent l="0" t="0" r="8890" b="10795"/>
            <wp:wrapNone/>
            <wp:docPr id="25" name="图片 25" descr="C:\Users\13721\Desktop\新建文件夹\2.6\DF3ABD01E571FF3C05E1AC198677B749.pngDF3ABD01E571FF3C05E1AC198677B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13721\Desktop\新建文件夹\2.6\DF3ABD01E571FF3C05E1AC198677B749.pngDF3ABD01E571FF3C05E1AC198677B749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27305</wp:posOffset>
            </wp:positionV>
            <wp:extent cx="2042160" cy="1530985"/>
            <wp:effectExtent l="0" t="0" r="0" b="8255"/>
            <wp:wrapNone/>
            <wp:docPr id="26" name="图片 26" descr="C:\Users\13721\Desktop\新建文件夹\2.6\AB20E408E1D00ECCFE763B959A9EAB77.pngAB20E408E1D00ECCFE763B959A9EA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13721\Desktop\新建文件夹\2.6\AB20E408E1D00ECCFE763B959A9EAB77.pngAB20E408E1D00ECCFE763B959A9EAB77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bookmarkStart w:id="0" w:name="_GoBack"/>
      <w:r>
        <w:rPr>
          <w:rFonts w:hint="eastAsia" w:ascii="宋体" w:hAnsi="宋体" w:eastAsia="宋体"/>
          <w:lang w:val="en-US"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41910</wp:posOffset>
            </wp:positionV>
            <wp:extent cx="2844800" cy="3651885"/>
            <wp:effectExtent l="0" t="0" r="5080" b="5715"/>
            <wp:wrapNone/>
            <wp:docPr id="27" name="图片 27" descr="IMG_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83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12B97A97"/>
    <w:rsid w:val="1ECB3DE1"/>
    <w:rsid w:val="334B1349"/>
    <w:rsid w:val="387F3BF4"/>
    <w:rsid w:val="498F6A09"/>
    <w:rsid w:val="4B100DF1"/>
    <w:rsid w:val="52935EC2"/>
    <w:rsid w:val="59F941F8"/>
    <w:rsid w:val="5C55666C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4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2023-02-06T05:22:46Z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9CEBEEFB698E4A5788002DDE24C86706</vt:lpwstr>
  </property>
</Properties>
</file>