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BCA" w:rsidRDefault="003C7731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小</w:t>
      </w:r>
      <w:r>
        <w:rPr>
          <w:rFonts w:hint="eastAsia"/>
          <w:b/>
          <w:sz w:val="52"/>
          <w:szCs w:val="52"/>
        </w:rPr>
        <w:t>班自弹自唱曲目</w:t>
      </w:r>
    </w:p>
    <w:tbl>
      <w:tblPr>
        <w:tblStyle w:val="a3"/>
        <w:tblW w:w="8522" w:type="dxa"/>
        <w:jc w:val="center"/>
        <w:tblLayout w:type="fixed"/>
        <w:tblLook w:val="04A0"/>
      </w:tblPr>
      <w:tblGrid>
        <w:gridCol w:w="588"/>
        <w:gridCol w:w="796"/>
        <w:gridCol w:w="4297"/>
        <w:gridCol w:w="2841"/>
      </w:tblGrid>
      <w:tr w:rsidR="00C20BCA">
        <w:trPr>
          <w:jc w:val="center"/>
        </w:trPr>
        <w:tc>
          <w:tcPr>
            <w:tcW w:w="1384" w:type="dxa"/>
            <w:gridSpan w:val="2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4297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曲目</w:t>
            </w:r>
          </w:p>
        </w:tc>
        <w:tc>
          <w:tcPr>
            <w:tcW w:w="2841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页码</w:t>
            </w:r>
          </w:p>
        </w:tc>
      </w:tr>
      <w:tr w:rsidR="00C20BCA">
        <w:trPr>
          <w:jc w:val="center"/>
        </w:trPr>
        <w:tc>
          <w:tcPr>
            <w:tcW w:w="588" w:type="dxa"/>
            <w:vMerge w:val="restart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上学期</w:t>
            </w: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拍手点头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亲亲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我上幼儿园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爸爸妈妈去上班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小猪睡觉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网小鱼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秋叶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苹果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圆圆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北风爷爷别神气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 w:val="restart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下学期</w:t>
            </w: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袋鼠妈妈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12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我是人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表情歌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14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客人来了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15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春天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16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猫走路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17</w:t>
            </w:r>
          </w:p>
        </w:tc>
        <w:tc>
          <w:tcPr>
            <w:tcW w:w="4297" w:type="dxa"/>
          </w:tcPr>
          <w:p w:rsidR="00C20BCA" w:rsidRDefault="003E061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《网小鱼》、</w:t>
            </w:r>
            <w:r w:rsidR="003C7731">
              <w:rPr>
                <w:rFonts w:hint="eastAsia"/>
                <w:sz w:val="28"/>
                <w:szCs w:val="28"/>
              </w:rPr>
              <w:t>《</w:t>
            </w:r>
            <w:r w:rsidR="003C7731">
              <w:rPr>
                <w:rFonts w:hint="eastAsia"/>
                <w:sz w:val="28"/>
                <w:szCs w:val="28"/>
              </w:rPr>
              <w:t>我爱我的小动物</w:t>
            </w:r>
            <w:r w:rsidR="003C7731"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18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小手爬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19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儿童节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  <w:tr w:rsidR="00C20BCA">
        <w:trPr>
          <w:jc w:val="center"/>
        </w:trPr>
        <w:tc>
          <w:tcPr>
            <w:tcW w:w="588" w:type="dxa"/>
            <w:vMerge/>
            <w:vAlign w:val="center"/>
          </w:tcPr>
          <w:p w:rsidR="00C20BCA" w:rsidRDefault="00C20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C20BCA" w:rsidRDefault="003C773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</w:t>
            </w:r>
          </w:p>
        </w:tc>
        <w:tc>
          <w:tcPr>
            <w:tcW w:w="4297" w:type="dxa"/>
          </w:tcPr>
          <w:p w:rsidR="00C20BCA" w:rsidRDefault="003C773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/>
                <w:sz w:val="28"/>
                <w:szCs w:val="28"/>
              </w:rPr>
              <w:t>夏天到</w:t>
            </w:r>
            <w:r>
              <w:rPr>
                <w:rFonts w:hint="eastAsia"/>
                <w:sz w:val="28"/>
                <w:szCs w:val="28"/>
              </w:rPr>
              <w:t>》</w:t>
            </w:r>
          </w:p>
        </w:tc>
        <w:tc>
          <w:tcPr>
            <w:tcW w:w="2841" w:type="dxa"/>
          </w:tcPr>
          <w:p w:rsidR="00C20BCA" w:rsidRDefault="00C20BCA">
            <w:pPr>
              <w:rPr>
                <w:sz w:val="28"/>
                <w:szCs w:val="28"/>
              </w:rPr>
            </w:pPr>
          </w:p>
        </w:tc>
      </w:tr>
    </w:tbl>
    <w:p w:rsidR="00C20BCA" w:rsidRDefault="00C20BCA">
      <w:pPr>
        <w:ind w:firstLineChars="100" w:firstLine="720"/>
        <w:jc w:val="center"/>
        <w:rPr>
          <w:sz w:val="72"/>
          <w:szCs w:val="72"/>
        </w:rPr>
        <w:sectPr w:rsidR="00C20BCA">
          <w:pgSz w:w="11906" w:h="16838"/>
          <w:pgMar w:top="567" w:right="567" w:bottom="567" w:left="567" w:header="851" w:footer="992" w:gutter="0"/>
          <w:cols w:space="720"/>
          <w:docGrid w:type="lines" w:linePitch="312"/>
        </w:sectPr>
      </w:pPr>
    </w:p>
    <w:p w:rsidR="00C20BCA" w:rsidRDefault="003C7731">
      <w:pPr>
        <w:ind w:firstLineChars="100" w:firstLine="720"/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lastRenderedPageBreak/>
        <w:t>小班上学期</w:t>
      </w:r>
    </w:p>
    <w:p w:rsidR="00C20BCA" w:rsidRDefault="003C7731"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127635</wp:posOffset>
            </wp:positionV>
            <wp:extent cx="6538595" cy="3021965"/>
            <wp:effectExtent l="0" t="0" r="14605" b="6985"/>
            <wp:wrapSquare wrapText="bothSides"/>
            <wp:docPr id="18" name="图片 1" descr="scan_filter_1543818426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scan_filter_15438184262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3021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20BCA" w:rsidRDefault="00C20BCA"/>
    <w:p w:rsidR="00C20BCA" w:rsidRDefault="00C20BCA"/>
    <w:p w:rsidR="00C20BCA" w:rsidRDefault="00C20BCA"/>
    <w:p w:rsidR="00C20BCA" w:rsidRDefault="00C20BCA"/>
    <w:p w:rsidR="00C20BCA" w:rsidRDefault="00C20BCA"/>
    <w:p w:rsidR="00C20BCA" w:rsidRDefault="00C20BCA"/>
    <w:p w:rsidR="00C20BCA" w:rsidRDefault="00C20BCA"/>
    <w:p w:rsidR="00C20BCA" w:rsidRDefault="00C20BCA"/>
    <w:p w:rsidR="00C20BCA" w:rsidRDefault="00C20BCA"/>
    <w:p w:rsidR="00C20BCA" w:rsidRDefault="00C20BCA"/>
    <w:p w:rsidR="00C20BCA" w:rsidRDefault="00C20BCA"/>
    <w:p w:rsidR="00C20BCA" w:rsidRDefault="00C20BCA"/>
    <w:p w:rsidR="00C20BCA" w:rsidRDefault="00C20BCA"/>
    <w:p w:rsidR="00C20BCA" w:rsidRDefault="003C7731"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453390</wp:posOffset>
            </wp:positionV>
            <wp:extent cx="6844030" cy="2536190"/>
            <wp:effectExtent l="0" t="0" r="13970" b="16510"/>
            <wp:wrapSquare wrapText="bothSides"/>
            <wp:docPr id="19" name="图片 2" descr="IMG_20181203_14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0181203_143515"/>
                    <pic:cNvPicPr>
                      <a:picLocks noChangeAspect="1"/>
                    </pic:cNvPicPr>
                  </pic:nvPicPr>
                  <pic:blipFill>
                    <a:blip r:embed="rId8"/>
                    <a:srcRect t="3568"/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3279775</wp:posOffset>
            </wp:positionV>
            <wp:extent cx="6761480" cy="3044825"/>
            <wp:effectExtent l="0" t="0" r="1270" b="3175"/>
            <wp:wrapSquare wrapText="bothSides"/>
            <wp:docPr id="20" name="图片 3" descr="IMG_20181203_145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IMG_20181203_1452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20BCA" w:rsidRDefault="00C20BCA"/>
    <w:p w:rsidR="00C20BCA" w:rsidRDefault="00C20BCA">
      <w:pPr>
        <w:sectPr w:rsidR="00C20BCA">
          <w:pgSz w:w="11906" w:h="16838"/>
          <w:pgMar w:top="567" w:right="567" w:bottom="567" w:left="567" w:header="851" w:footer="992" w:gutter="0"/>
          <w:cols w:space="720"/>
          <w:docGrid w:type="lines" w:linePitch="312"/>
        </w:sectPr>
      </w:pPr>
    </w:p>
    <w:p w:rsidR="00C20BCA" w:rsidRDefault="003C7731">
      <w:pPr>
        <w:sectPr w:rsidR="00C20BCA">
          <w:pgSz w:w="11906" w:h="16838"/>
          <w:pgMar w:top="567" w:right="567" w:bottom="567" w:left="567" w:header="851" w:footer="992" w:gutter="0"/>
          <w:cols w:space="720"/>
          <w:docGrid w:type="lines"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6607175</wp:posOffset>
            </wp:positionV>
            <wp:extent cx="6683375" cy="3085465"/>
            <wp:effectExtent l="0" t="0" r="3175" b="635"/>
            <wp:wrapSquare wrapText="bothSides"/>
            <wp:docPr id="23" name="图片 8" descr="scan_filter_154381916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 descr="scan_filter_15438191633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83375" cy="3085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>
            <wp:extent cx="6831965" cy="2839085"/>
            <wp:effectExtent l="0" t="0" r="6985" b="18415"/>
            <wp:docPr id="16" name="图片 16" descr="scan_filter_154381913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an_filter_15438191355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541655</wp:posOffset>
            </wp:positionV>
            <wp:extent cx="6551295" cy="2984500"/>
            <wp:effectExtent l="0" t="0" r="1905" b="6350"/>
            <wp:wrapSquare wrapText="bothSides"/>
            <wp:docPr id="21" name="图片 4" descr="IMG_20181203_14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IMG_20181203_1453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20BCA" w:rsidRDefault="003C7731">
      <w:pPr>
        <w:sectPr w:rsidR="00C20BCA">
          <w:pgSz w:w="11906" w:h="16838"/>
          <w:pgMar w:top="567" w:right="567" w:bottom="567" w:left="567" w:header="851" w:footer="992" w:gutter="0"/>
          <w:cols w:space="720"/>
          <w:docGrid w:type="lines"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431165</wp:posOffset>
            </wp:positionV>
            <wp:extent cx="7208520" cy="3322320"/>
            <wp:effectExtent l="0" t="0" r="11430" b="11430"/>
            <wp:wrapSquare wrapText="bothSides"/>
            <wp:docPr id="2" name="图片 9" descr="IMG_20181203_16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0181203_1614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852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4503420</wp:posOffset>
            </wp:positionV>
            <wp:extent cx="7216775" cy="3083560"/>
            <wp:effectExtent l="0" t="0" r="3175" b="2540"/>
            <wp:wrapSquare wrapText="bothSides"/>
            <wp:docPr id="1" name="图片 6" descr="scan_filter_154381928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scan_filter_15438192824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1677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20BCA" w:rsidRDefault="003C7731">
      <w:pPr>
        <w:sectPr w:rsidR="00C20BCA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790575</wp:posOffset>
            </wp:positionV>
            <wp:extent cx="7047230" cy="2741930"/>
            <wp:effectExtent l="0" t="0" r="1270" b="1270"/>
            <wp:wrapSquare wrapText="bothSides"/>
            <wp:docPr id="4" name="图片 11" descr="IMG_20181203_16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0181203_1614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47230" cy="2741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-782320</wp:posOffset>
            </wp:positionH>
            <wp:positionV relativeFrom="paragraph">
              <wp:posOffset>5158740</wp:posOffset>
            </wp:positionV>
            <wp:extent cx="6724650" cy="3773170"/>
            <wp:effectExtent l="0" t="0" r="0" b="17780"/>
            <wp:wrapSquare wrapText="bothSides"/>
            <wp:docPr id="3" name="图片 10" descr="scan_filter_154381946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scan_filter_15438194600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77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20BCA" w:rsidRDefault="00C20BCA"/>
    <w:p w:rsidR="00C20BCA" w:rsidRDefault="00C20BCA"/>
    <w:p w:rsidR="00C20BCA" w:rsidRDefault="003C7731">
      <w:pPr>
        <w:jc w:val="center"/>
      </w:pPr>
      <w:r>
        <w:rPr>
          <w:rFonts w:hint="eastAsia"/>
          <w:sz w:val="72"/>
          <w:szCs w:val="72"/>
        </w:rPr>
        <w:t>小班下学期</w:t>
      </w:r>
    </w:p>
    <w:p w:rsidR="00C20BCA" w:rsidRDefault="00C20BCA"/>
    <w:p w:rsidR="00C20BCA" w:rsidRDefault="00C20BCA"/>
    <w:p w:rsidR="00C20BCA" w:rsidRDefault="003C7731">
      <w:r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3780790</wp:posOffset>
            </wp:positionV>
            <wp:extent cx="7060565" cy="3065780"/>
            <wp:effectExtent l="0" t="0" r="6985" b="1270"/>
            <wp:wrapSquare wrapText="bothSides"/>
            <wp:docPr id="9" name="图片 16" descr="IMG_20181203_16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IMG_20181203_1612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0565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854710</wp:posOffset>
            </wp:positionH>
            <wp:positionV relativeFrom="paragraph">
              <wp:posOffset>-1492250</wp:posOffset>
            </wp:positionV>
            <wp:extent cx="3270885" cy="6530975"/>
            <wp:effectExtent l="0" t="0" r="3175" b="5715"/>
            <wp:wrapSquare wrapText="bothSides"/>
            <wp:docPr id="7" name="图片 14" descr="scan_filter_154384734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scan_filter_15438473414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0885" cy="653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20BCA" w:rsidRDefault="00C20BCA"/>
    <w:p w:rsidR="00C20BCA" w:rsidRDefault="00C20BCA"/>
    <w:p w:rsidR="00C20BCA" w:rsidRDefault="00C20BCA"/>
    <w:p w:rsidR="00C20BCA" w:rsidRDefault="003C7731">
      <w:r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-111125</wp:posOffset>
            </wp:positionV>
            <wp:extent cx="6786880" cy="3204210"/>
            <wp:effectExtent l="0" t="0" r="13970" b="15240"/>
            <wp:wrapSquare wrapText="bothSides"/>
            <wp:docPr id="12" name="图片 19" descr="scan_filter_154381964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 descr="scan_filter_15438196441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8688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20BCA" w:rsidRDefault="00C20BCA"/>
    <w:p w:rsidR="00C20BCA" w:rsidRDefault="00C20BCA"/>
    <w:p w:rsidR="00C20BCA" w:rsidRDefault="00C20BCA"/>
    <w:p w:rsidR="00C20BCA" w:rsidRDefault="00C20BCA"/>
    <w:p w:rsidR="00C20BCA" w:rsidRDefault="00C20BCA"/>
    <w:p w:rsidR="00C20BCA" w:rsidRDefault="00C20BCA"/>
    <w:p w:rsidR="00C20BCA" w:rsidRDefault="003C7731">
      <w:r>
        <w:rPr>
          <w:rFonts w:hint="eastAsia"/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-1784350</wp:posOffset>
            </wp:positionV>
            <wp:extent cx="2906395" cy="6702425"/>
            <wp:effectExtent l="0" t="0" r="3175" b="8255"/>
            <wp:wrapSquare wrapText="bothSides"/>
            <wp:docPr id="11" name="图片 11" descr="scan_filter_154407202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_filter_15440720201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06395" cy="670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0BCA" w:rsidRDefault="00C20BCA"/>
    <w:p w:rsidR="00C20BCA" w:rsidRDefault="00C20BCA"/>
    <w:p w:rsidR="00C20BCA" w:rsidRDefault="00C20BCA"/>
    <w:p w:rsidR="00C20BCA" w:rsidRDefault="00C20BCA"/>
    <w:p w:rsidR="00C20BCA" w:rsidRDefault="00C20BCA"/>
    <w:p w:rsidR="00C20BCA" w:rsidRDefault="00C20BCA"/>
    <w:p w:rsidR="00C20BCA" w:rsidRDefault="003C7731">
      <w:r>
        <w:rPr>
          <w:rFonts w:hint="eastAsia"/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42545</wp:posOffset>
            </wp:positionV>
            <wp:extent cx="6877685" cy="3858260"/>
            <wp:effectExtent l="0" t="0" r="18415" b="8890"/>
            <wp:wrapSquare wrapText="bothSides"/>
            <wp:docPr id="6" name="图片 13" descr="scan_filter_154381967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scan_filter_15438196710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77685" cy="385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20BCA" w:rsidRDefault="003C7731">
      <w:r>
        <w:rPr>
          <w:rFonts w:hint="eastAsia"/>
          <w:noProof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142875</wp:posOffset>
            </wp:positionV>
            <wp:extent cx="6756400" cy="3973195"/>
            <wp:effectExtent l="0" t="0" r="6350" b="8255"/>
            <wp:wrapSquare wrapText="bothSides"/>
            <wp:docPr id="14" name="图片 21" descr="scan_filter_154381970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scan_filter_15438197045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20BCA" w:rsidRDefault="00C20BCA"/>
    <w:p w:rsidR="00C20BCA" w:rsidRDefault="00C20BCA"/>
    <w:p w:rsidR="00C20BCA" w:rsidRDefault="003C7731">
      <w:r>
        <w:rPr>
          <w:rFonts w:hint="eastAsia"/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113030</wp:posOffset>
            </wp:positionV>
            <wp:extent cx="6619240" cy="3492500"/>
            <wp:effectExtent l="0" t="0" r="10160" b="12700"/>
            <wp:wrapSquare wrapText="bothSides"/>
            <wp:docPr id="5" name="图片 12" descr="IMG_20181203_16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0181203_1612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20BCA" w:rsidRDefault="00C20BCA"/>
    <w:p w:rsidR="00C20BCA" w:rsidRDefault="00C20BCA"/>
    <w:p w:rsidR="00C20BCA" w:rsidRDefault="00C20BCA"/>
    <w:p w:rsidR="00C20BCA" w:rsidRDefault="00C20BCA"/>
    <w:p w:rsidR="00C20BCA" w:rsidRDefault="00C20BCA"/>
    <w:p w:rsidR="00C20BCA" w:rsidRDefault="00C20BCA"/>
    <w:p w:rsidR="00C20BCA" w:rsidRDefault="003C7731"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50800</wp:posOffset>
            </wp:positionV>
            <wp:extent cx="7113905" cy="3309620"/>
            <wp:effectExtent l="0" t="0" r="10795" b="5080"/>
            <wp:wrapSquare wrapText="bothSides"/>
            <wp:docPr id="13" name="图片 20" descr="IMG_20181203_16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IMG_20181203_1612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20BCA" w:rsidRDefault="00C20BCA"/>
    <w:p w:rsidR="00C20BCA" w:rsidRDefault="00C20BCA"/>
    <w:p w:rsidR="00C20BCA" w:rsidRDefault="00C20BCA"/>
    <w:p w:rsidR="00C20BCA" w:rsidRDefault="00C20BCA"/>
    <w:p w:rsidR="00C20BCA" w:rsidRDefault="003C7731">
      <w:pPr>
        <w:jc w:val="righ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3086100</wp:posOffset>
            </wp:positionV>
            <wp:extent cx="6771005" cy="4021455"/>
            <wp:effectExtent l="0" t="0" r="10795" b="17145"/>
            <wp:wrapSquare wrapText="bothSides"/>
            <wp:docPr id="10" name="图片 17" descr="IMG_20181203_16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IMG_20181203_1611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4021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-862330</wp:posOffset>
            </wp:positionV>
            <wp:extent cx="6315075" cy="3273425"/>
            <wp:effectExtent l="0" t="0" r="9525" b="3175"/>
            <wp:wrapSquare wrapText="bothSides"/>
            <wp:docPr id="15" name="图片 22" descr="IMG_20181203_16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IMG_20181203_1612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27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C20BCA" w:rsidSect="00C20BC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7731" w:rsidRDefault="003C7731" w:rsidP="003E0611">
      <w:r>
        <w:separator/>
      </w:r>
    </w:p>
  </w:endnote>
  <w:endnote w:type="continuationSeparator" w:id="1">
    <w:p w:rsidR="003C7731" w:rsidRDefault="003C7731" w:rsidP="003E06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7731" w:rsidRDefault="003C7731" w:rsidP="003E0611">
      <w:r>
        <w:separator/>
      </w:r>
    </w:p>
  </w:footnote>
  <w:footnote w:type="continuationSeparator" w:id="1">
    <w:p w:rsidR="003C7731" w:rsidRDefault="003C7731" w:rsidP="003E06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0246B8C"/>
    <w:rsid w:val="003C7731"/>
    <w:rsid w:val="003E0611"/>
    <w:rsid w:val="003F6724"/>
    <w:rsid w:val="005E61A3"/>
    <w:rsid w:val="00C20BCA"/>
    <w:rsid w:val="035770D1"/>
    <w:rsid w:val="10246B8C"/>
    <w:rsid w:val="156C0D78"/>
    <w:rsid w:val="211F0B65"/>
    <w:rsid w:val="3029491E"/>
    <w:rsid w:val="391178A2"/>
    <w:rsid w:val="39D56DE7"/>
    <w:rsid w:val="3F6A79BC"/>
    <w:rsid w:val="43094A33"/>
    <w:rsid w:val="4E3C4B30"/>
    <w:rsid w:val="62F33902"/>
    <w:rsid w:val="6AB0028F"/>
    <w:rsid w:val="6BD767F7"/>
    <w:rsid w:val="7BFE0F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0BCA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C20B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3E06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E0611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0"/>
    <w:rsid w:val="003E06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E0611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Balloon Text"/>
    <w:basedOn w:val="a"/>
    <w:link w:val="Char1"/>
    <w:rsid w:val="003E0611"/>
    <w:rPr>
      <w:sz w:val="18"/>
      <w:szCs w:val="18"/>
    </w:rPr>
  </w:style>
  <w:style w:type="character" w:customStyle="1" w:styleId="Char1">
    <w:name w:val="批注框文本 Char"/>
    <w:basedOn w:val="a0"/>
    <w:link w:val="a6"/>
    <w:rsid w:val="003E0611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3567;&#29677;&#19978;&#23398;&#26399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小班上学期</Template>
  <TotalTime>14</TotalTime>
  <Pages>10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</cp:revision>
  <dcterms:created xsi:type="dcterms:W3CDTF">2018-12-03T14:51:00Z</dcterms:created>
  <dcterms:modified xsi:type="dcterms:W3CDTF">2019-01-14T05:00:00Z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