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一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17人，11人请假。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他们是</w:t>
      </w:r>
      <w:r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申晓文、徐筱晞、章昕媛、宗韫玉、胡奕可、王楷博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、郑书韵、阴少帅、徐诺、王知霖、张奕涵。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843" w:firstLineChars="4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谭沁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今天来园比较晚，她首先来到区域牌插好区域卡，差点忘记还要喝牛奶了，经过老师提醒她也能自主做好摆放物品，洗手喝牛奶的工作。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 xml:space="preserve">        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桃桃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今天穿的衣服比较多，所以她的水杯脱了好久都脱不下来，自己尝试没有成功后也能主动请老师帮忙。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21212_08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1212_0851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3" name="图片 13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21212_08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21212_085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语言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</w:rPr>
        <w:t>冬爷爷的礼物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/>
        </w:rPr>
        <w:t>故事《冬爷爷的礼物》是一则充满童趣的故事，故事运用了拟人手法给冬天和雪花都赋予生命。本次活动通过讲述丽丽生病，冬爷爷来送小雪花给丽丽作为礼物的故事，使幼儿明白冬天会下雪，并初步感受到人和大自然之间相互关爱的情感。故事中丽丽的生病能引起幼儿的同情，冬爷爷的关爱之心更能激发幼儿对冬天的喜爱。</w:t>
      </w:r>
    </w:p>
    <w:tbl>
      <w:tblPr>
        <w:tblStyle w:val="6"/>
        <w:tblpPr w:leftFromText="180" w:rightFromText="180" w:vertAnchor="text" w:horzAnchor="page" w:tblpX="1995" w:tblpY="4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31110" cy="1898650"/>
                  <wp:effectExtent l="0" t="0" r="13970" b="6350"/>
                  <wp:docPr id="5" name="图片 5" descr="IMG_20221212_093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212_0933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2" name="图片 1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21212_093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21212_0933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/>
          <w:b/>
          <w:bCs/>
        </w:rPr>
        <w:t>丁曼婷，王诺婉，冯欣，谭沁，徐佳伊，王若鑫，王秋瑶，李慕妍，郑书韵，蒋翊晗，杨易，李璟睿，徐梓赫，谌睿，许诺言，周艺天，张悦威</w:t>
      </w:r>
      <w:r>
        <w:rPr>
          <w:rFonts w:hint="eastAsia" w:ascii="宋体" w:hAnsi="宋体"/>
          <w:lang w:val="en-US" w:eastAsia="zh-CN"/>
        </w:rPr>
        <w:t>能</w:t>
      </w:r>
      <w:r>
        <w:rPr>
          <w:rFonts w:hint="eastAsia" w:ascii="宋体" w:hAnsi="宋体"/>
        </w:rPr>
        <w:t>理解故事内容，感知冬天会下雪，并能大胆地表达自己的想法。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tbl>
      <w:tblPr>
        <w:tblStyle w:val="6"/>
        <w:tblpPr w:leftFromText="180" w:rightFromText="180" w:vertAnchor="text" w:horzAnchor="page" w:tblpX="2002" w:tblpY="237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1"/>
        <w:gridCol w:w="41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755900" cy="2066925"/>
                  <wp:effectExtent l="0" t="0" r="2540" b="5715"/>
                  <wp:docPr id="8" name="图片 8" descr="IMG_20221212_084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21212_0849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6680" cy="1985645"/>
                  <wp:effectExtent l="0" t="0" r="5080" b="10795"/>
                  <wp:docPr id="9" name="图片 9" descr="IMG_20221212_085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21212_0850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01900" cy="1876425"/>
                  <wp:effectExtent l="0" t="0" r="12700" b="13335"/>
                  <wp:docPr id="10" name="图片 10" descr="IMG_20221212_085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21212_08512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21212_085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21212_08510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阅读区：王诺婉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益智区：冯欣、杨易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科探区：张悦威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万能工匠：王若鑫、谌睿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美工区：李璟睿、丁曼婷、徐梓赫、佩奇</w:t>
      </w: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四、户外游戏</w:t>
      </w:r>
      <w:bookmarkStart w:id="0" w:name="_GoBack"/>
      <w:bookmarkEnd w:id="0"/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tbl>
      <w:tblPr>
        <w:tblStyle w:val="6"/>
        <w:tblpPr w:leftFromText="180" w:rightFromText="180" w:vertAnchor="text" w:horzAnchor="page" w:tblpX="2002" w:tblpY="237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3"/>
        <w:gridCol w:w="424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80005" cy="1741805"/>
                  <wp:effectExtent l="0" t="0" r="10795" b="10795"/>
                  <wp:docPr id="17" name="图片 17" descr="IMG_20221212_100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1212_10085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05" cy="174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7145" cy="1917700"/>
                  <wp:effectExtent l="0" t="0" r="3175" b="2540"/>
                  <wp:docPr id="14" name="图片 14" descr="IMG_20221212_10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21212_1015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4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21212_101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21212_1013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6670" cy="1925955"/>
                  <wp:effectExtent l="0" t="0" r="8890" b="9525"/>
                  <wp:docPr id="11" name="图片 11" descr="IMG_20221212_10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21212_10160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670" cy="19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  <w:t>户外滑滑梯的时候，大多数小朋友都能遵守规则，不追逐，一个一个排队玩。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2" w:firstLineChars="20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1.今天有丁曼婷、王诺婉做了核酸，结果出来记得上传。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2.为了有效防止病毒的传播，保护幼儿及自身安全，早上来园请家长与幼儿都务必！务必！务必带好口罩。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IsImhkaWQiOiIxY2UwNTUwN2FmZTQzNjkyOGUwYTBmYmI5ZGFhMTI4MCIsInVzZXJDb3VudCI6NH0="/>
  </w:docVars>
  <w:rsids>
    <w:rsidRoot w:val="00000000"/>
    <w:rsid w:val="09BF1E8A"/>
    <w:rsid w:val="0AA947E3"/>
    <w:rsid w:val="0D090CDC"/>
    <w:rsid w:val="132477B7"/>
    <w:rsid w:val="1B252495"/>
    <w:rsid w:val="1B7F25EE"/>
    <w:rsid w:val="1DB357ED"/>
    <w:rsid w:val="286F2EE4"/>
    <w:rsid w:val="287249AA"/>
    <w:rsid w:val="28E7478C"/>
    <w:rsid w:val="2C116EA2"/>
    <w:rsid w:val="2C9F79C7"/>
    <w:rsid w:val="306F1C94"/>
    <w:rsid w:val="32AF446B"/>
    <w:rsid w:val="3CC97926"/>
    <w:rsid w:val="42A56447"/>
    <w:rsid w:val="494B5262"/>
    <w:rsid w:val="4D897887"/>
    <w:rsid w:val="4DC434D2"/>
    <w:rsid w:val="4E557581"/>
    <w:rsid w:val="52883B4D"/>
    <w:rsid w:val="549F5DAB"/>
    <w:rsid w:val="558B59A3"/>
    <w:rsid w:val="5ED356C4"/>
    <w:rsid w:val="61235C9D"/>
    <w:rsid w:val="6583444E"/>
    <w:rsid w:val="6AAA2656"/>
    <w:rsid w:val="6B311856"/>
    <w:rsid w:val="70C745CA"/>
    <w:rsid w:val="74A74768"/>
    <w:rsid w:val="779E362B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560</Words>
  <Characters>572</Characters>
  <Paragraphs>83</Paragraphs>
  <TotalTime>1</TotalTime>
  <ScaleCrop>false</ScaleCrop>
  <LinksUpToDate>false</LinksUpToDate>
  <CharactersWithSpaces>585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2022-12-12T05:50:57Z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C1C91406D295451E98E57FF8AB45960D</vt:lpwstr>
  </property>
</Properties>
</file>